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14D40" w14:textId="77777777" w:rsidR="0046763E" w:rsidRDefault="0046763E">
      <w:r>
        <w:rPr>
          <w:noProof/>
        </w:rPr>
        <mc:AlternateContent>
          <mc:Choice Requires="wps">
            <w:drawing>
              <wp:anchor distT="0" distB="0" distL="114300" distR="114300" simplePos="0" relativeHeight="252618751" behindDoc="0" locked="0" layoutInCell="1" allowOverlap="1" wp14:anchorId="3914C316" wp14:editId="6C8CEDC5">
                <wp:simplePos x="0" y="0"/>
                <wp:positionH relativeFrom="margin">
                  <wp:posOffset>5193665</wp:posOffset>
                </wp:positionH>
                <wp:positionV relativeFrom="margin">
                  <wp:posOffset>-464503</wp:posOffset>
                </wp:positionV>
                <wp:extent cx="503555" cy="247015"/>
                <wp:effectExtent l="0" t="0" r="10795" b="635"/>
                <wp:wrapNone/>
                <wp:docPr id="256" name="テキスト ボックス 256"/>
                <wp:cNvGraphicFramePr/>
                <a:graphic xmlns:a="http://schemas.openxmlformats.org/drawingml/2006/main">
                  <a:graphicData uri="http://schemas.microsoft.com/office/word/2010/wordprocessingShape">
                    <wps:wsp>
                      <wps:cNvSpPr txBox="1"/>
                      <wps:spPr>
                        <a:xfrm>
                          <a:off x="0" y="0"/>
                          <a:ext cx="50355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A8FD8" w14:textId="77777777" w:rsidR="004C2CCC" w:rsidRPr="006E4C9F" w:rsidRDefault="004C2CCC" w:rsidP="0046763E">
                            <w:pPr>
                              <w:adjustRightInd w:val="0"/>
                              <w:spacing w:beforeLines="0" w:before="0" w:line="240" w:lineRule="auto"/>
                              <w:ind w:left="0" w:right="0"/>
                              <w:jc w:val="right"/>
                              <w:rPr>
                                <w:color w:val="FFFFFF" w:themeColor="background1"/>
                                <w:sz w:val="14"/>
                                <w:szCs w:val="16"/>
                              </w:rPr>
                            </w:pPr>
                            <w:r w:rsidRPr="00A136F0">
                              <w:rPr>
                                <w:color w:val="FFFFFF" w:themeColor="background1"/>
                                <w:sz w:val="14"/>
                                <w:szCs w:val="16"/>
                              </w:rPr>
                              <w:t>WF-1087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4C316" id="_x0000_t202" coordsize="21600,21600" o:spt="202" path="m,l,21600r21600,l21600,xe">
                <v:stroke joinstyle="miter"/>
                <v:path gradientshapeok="t" o:connecttype="rect"/>
              </v:shapetype>
              <v:shape id="テキスト ボックス 256" o:spid="_x0000_s1026" type="#_x0000_t202" style="position:absolute;left:0;text-align:left;margin-left:408.95pt;margin-top:-36.6pt;width:39.65pt;height:19.45pt;z-index:2526187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" filled="f" stroked="f" strokeweight=".5pt">
                <v:textbox inset="0,0,0,0">
                  <w:txbxContent>
                    <w:p w14:paraId="398A8FD8" w14:textId="77777777" w:rsidR="004C2CCC" w:rsidRPr="006E4C9F" w:rsidRDefault="004C2CCC" w:rsidP="0046763E">
                      <w:pPr>
                        <w:adjustRightInd w:val="0"/>
                        <w:spacing w:beforeLines="0" w:before="0" w:line="240" w:lineRule="auto"/>
                        <w:ind w:left="0" w:right="0"/>
                        <w:jc w:val="right"/>
                        <w:rPr>
                          <w:color w:val="FFFFFF" w:themeColor="background1"/>
                          <w:sz w:val="14"/>
                          <w:szCs w:val="16"/>
                        </w:rPr>
                      </w:pPr>
                      <w:r w:rsidRPr="00A136F0">
                        <w:rPr>
                          <w:color w:val="FFFFFF" w:themeColor="background1"/>
                          <w:sz w:val="14"/>
                          <w:szCs w:val="16"/>
                        </w:rPr>
                        <w:t>WF-1087</w:t>
                      </w:r>
                    </w:p>
                  </w:txbxContent>
                </v:textbox>
                <w10:wrap anchorx="margin" anchory="margin"/>
              </v:shape>
            </w:pict>
          </mc:Fallback>
        </mc:AlternateContent>
      </w:r>
    </w:p>
    <w:sdt>
      <w:sdtPr>
        <w:id w:val="317009836"/>
        <w:docPartObj>
          <w:docPartGallery w:val="Cover Pages"/>
          <w:docPartUnique/>
        </w:docPartObj>
      </w:sdtPr>
      <w:sdtEndPr>
        <w:rPr>
          <w:noProof/>
        </w:rPr>
      </w:sdtEndPr>
      <w:sdtContent>
        <w:p w14:paraId="2BCD71E2" w14:textId="77777777" w:rsidR="00FA381C" w:rsidRDefault="00BE317F">
          <w:r>
            <w:rPr>
              <w:noProof/>
            </w:rPr>
            <mc:AlternateContent>
              <mc:Choice Requires="wps">
                <w:drawing>
                  <wp:anchor distT="0" distB="0" distL="114300" distR="114300" simplePos="0" relativeHeight="252183551" behindDoc="1" locked="0" layoutInCell="1" allowOverlap="1" wp14:anchorId="758A830B" wp14:editId="5DD22D2A">
                    <wp:simplePos x="0" y="0"/>
                    <wp:positionH relativeFrom="margin">
                      <wp:align>center</wp:align>
                    </wp:positionH>
                    <mc:AlternateContent>
                      <mc:Choice Requires="wp14">
                        <wp:positionV relativeFrom="margin">
                          <wp14:pctPosVOffset>-5000</wp14:pctPosVOffset>
                        </wp:positionV>
                      </mc:Choice>
                      <mc:Fallback>
                        <wp:positionV relativeFrom="page">
                          <wp:posOffset>320675</wp:posOffset>
                        </wp:positionV>
                      </mc:Fallback>
                    </mc:AlternateContent>
                    <wp:extent cx="6537960" cy="5666986"/>
                    <wp:effectExtent l="0" t="0" r="635" b="0"/>
                    <wp:wrapNone/>
                    <wp:docPr id="382" name="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666986"/>
                            </a:xfrm>
                            <a:prstGeom prst="rect">
                              <a:avLst/>
                            </a:prstGeom>
                            <a:solidFill>
                              <a:schemeClr val="tx2">
                                <a:lumMod val="60000"/>
                                <a:lumOff val="40000"/>
                              </a:schemeClr>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14:paraId="5B27C7E3" w14:textId="77777777" w:rsidR="004C2CCC" w:rsidRPr="00027DBF" w:rsidRDefault="004C2CCC">
                                <w:pPr>
                                  <w:pStyle w:val="af9"/>
                                  <w:rPr>
                                    <w:rFonts w:ascii="メイリオ" w:hAnsi="メイリオ" w:cstheme="majorBidi"/>
                                    <w:color w:val="FFFFFF" w:themeColor="background1"/>
                                    <w:sz w:val="64"/>
                                    <w:szCs w:val="64"/>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0</wp14:pctHeight>
                    </wp14:sizeRelV>
                  </wp:anchor>
                </w:drawing>
              </mc:Choice>
              <mc:Fallback>
                <w:pict>
                  <v:rect w14:anchorId="758A830B" id="四角形 6" o:spid="_x0000_s1027" style="position:absolute;left:0;text-align:left;margin-left:0;margin-top:0;width:514.8pt;height:446.2pt;z-index:-251132929;visibility:visible;mso-wrap-style:square;mso-width-percent:1100;mso-height-percent:0;mso-top-percent:-50;mso-wrap-distance-left:9pt;mso-wrap-distance-top:0;mso-wrap-distance-right:9pt;mso-wrap-distance-bottom:0;mso-position-horizontal:center;mso-position-horizontal-relative:margin;mso-position-vertical-relative:margin;mso-width-percent:1100;mso-height-percent: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" fillcolor="#548dd4 [1951]" stroked="f">
                    <v:textbox inset="18pt,,108pt,7.2pt">
                      <w:txbxContent>
                        <w:p w14:paraId="5B27C7E3" w14:textId="77777777" w:rsidR="004C2CCC" w:rsidRPr="00027DBF" w:rsidRDefault="004C2CCC">
                          <w:pPr>
                            <w:pStyle w:val="af9"/>
                            <w:rPr>
                              <w:rFonts w:ascii="メイリオ" w:hAnsi="メイリオ" w:cstheme="majorBidi"/>
                              <w:color w:val="FFFFFF" w:themeColor="background1"/>
                              <w:sz w:val="64"/>
                              <w:szCs w:val="64"/>
                            </w:rPr>
                          </w:pPr>
                        </w:p>
                      </w:txbxContent>
                    </v:textbox>
                    <w10:wrap anchorx="margin" anchory="margin"/>
                  </v:rect>
                </w:pict>
              </mc:Fallback>
            </mc:AlternateContent>
          </w:r>
          <w:r w:rsidR="00F4058E">
            <w:rPr>
              <w:noProof/>
            </w:rPr>
            <w:drawing>
              <wp:anchor distT="0" distB="0" distL="114300" distR="114300" simplePos="0" relativeHeight="251598294" behindDoc="0" locked="0" layoutInCell="1" allowOverlap="1" wp14:anchorId="631B7AF3" wp14:editId="30489C30">
                <wp:simplePos x="0" y="0"/>
                <wp:positionH relativeFrom="column">
                  <wp:posOffset>52070</wp:posOffset>
                </wp:positionH>
                <wp:positionV relativeFrom="paragraph">
                  <wp:posOffset>-860615</wp:posOffset>
                </wp:positionV>
                <wp:extent cx="5471795" cy="612203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告知.gif"/>
                        <pic:cNvPicPr/>
                      </pic:nvPicPr>
                      <pic:blipFill>
                        <a:blip r:embed="rId8">
                          <a:extLst>
                            <a:ext uri="{28A0092B-C50C-407E-A947-70E740481C1C}">
                              <a14:useLocalDpi xmlns:a14="http://schemas.microsoft.com/office/drawing/2010/main" val="0"/>
                            </a:ext>
                          </a:extLst>
                        </a:blip>
                        <a:stretch>
                          <a:fillRect/>
                        </a:stretch>
                      </pic:blipFill>
                      <pic:spPr>
                        <a:xfrm>
                          <a:off x="0" y="0"/>
                          <a:ext cx="5471795" cy="6122035"/>
                        </a:xfrm>
                        <a:prstGeom prst="rect">
                          <a:avLst/>
                        </a:prstGeom>
                      </pic:spPr>
                    </pic:pic>
                  </a:graphicData>
                </a:graphic>
                <wp14:sizeRelH relativeFrom="page">
                  <wp14:pctWidth>0</wp14:pctWidth>
                </wp14:sizeRelH>
                <wp14:sizeRelV relativeFrom="page">
                  <wp14:pctHeight>0</wp14:pctHeight>
                </wp14:sizeRelV>
              </wp:anchor>
            </w:drawing>
          </w:r>
        </w:p>
        <w:p w14:paraId="0396B895" w14:textId="77777777" w:rsidR="00FA381C" w:rsidRDefault="00FA381C"/>
        <w:p w14:paraId="4833D890" w14:textId="77777777" w:rsidR="00FA381C" w:rsidRDefault="00FA381C"/>
        <w:p w14:paraId="0807DB24" w14:textId="77777777" w:rsidR="00FA381C" w:rsidRDefault="00FA381C"/>
        <w:p w14:paraId="306EAADA" w14:textId="77777777" w:rsidR="00D91CBE" w:rsidRDefault="00D91CBE" w:rsidP="00D91CBE">
          <w:pPr>
            <w:pStyle w:val="af9"/>
            <w:rPr>
              <w:rFonts w:ascii="メイリオ" w:hAnsi="メイリオ" w:cstheme="majorBidi"/>
              <w:color w:val="FFFFFF" w:themeColor="background1"/>
              <w:sz w:val="64"/>
              <w:szCs w:val="64"/>
            </w:rPr>
          </w:pPr>
        </w:p>
        <w:p w14:paraId="209D3E92" w14:textId="7EEB36CB" w:rsidR="008B649B" w:rsidRDefault="00F4058E" w:rsidP="00D91CBE">
          <w:pPr>
            <w:widowControl/>
            <w:wordWrap/>
            <w:autoSpaceDE/>
            <w:autoSpaceDN/>
            <w:spacing w:beforeLines="0" w:before="0" w:line="240" w:lineRule="auto"/>
            <w:ind w:left="0" w:right="0"/>
            <w:rPr>
              <w:noProof/>
            </w:rPr>
          </w:pPr>
          <w:r>
            <w:rPr>
              <w:noProof/>
            </w:rPr>
            <mc:AlternateContent>
              <mc:Choice Requires="wps">
                <w:drawing>
                  <wp:anchor distT="0" distB="0" distL="114300" distR="114300" simplePos="0" relativeHeight="251642368" behindDoc="0" locked="0" layoutInCell="1" allowOverlap="1" wp14:anchorId="2ABEFAC3" wp14:editId="7670C3D0">
                    <wp:simplePos x="0" y="0"/>
                    <wp:positionH relativeFrom="column">
                      <wp:posOffset>467550</wp:posOffset>
                    </wp:positionH>
                    <wp:positionV relativeFrom="paragraph">
                      <wp:posOffset>708025</wp:posOffset>
                    </wp:positionV>
                    <wp:extent cx="4714240" cy="19716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4714240"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08B55" w14:textId="77777777" w:rsidR="004C2CCC" w:rsidRPr="00E374B2" w:rsidRDefault="004C2CCC" w:rsidP="00B60848">
                                <w:pPr>
                                  <w:spacing w:line="900" w:lineRule="exact"/>
                                  <w:ind w:left="0"/>
                                  <w:jc w:val="center"/>
                                  <w:rPr>
                                    <w:b/>
                                    <w:caps/>
                                    <w:color w:val="244061" w:themeColor="accent1" w:themeShade="80"/>
                                    <w:sz w:val="56"/>
                                    <w:szCs w:val="72"/>
                                    <w14:textOutline w14:w="4495" w14:cap="flat" w14:cmpd="sng" w14:algn="ctr">
                                      <w14:solidFill>
                                        <w14:schemeClr w14:val="accent4">
                                          <w14:shade w14:val="50000"/>
                                          <w14:satMod w14:val="120000"/>
                                        </w14:schemeClr>
                                      </w14:solidFill>
                                      <w14:prstDash w14:val="solid"/>
                                      <w14:round/>
                                    </w14:textOutline>
                                  </w:rPr>
                                </w:pPr>
                                <w:r>
                                  <w:rPr>
                                    <w:rFonts w:hint="eastAsia"/>
                                    <w:b/>
                                    <w:caps/>
                                    <w:color w:val="244061" w:themeColor="accent1" w:themeShade="80"/>
                                    <w:sz w:val="56"/>
                                    <w:szCs w:val="72"/>
                                    <w14:textOutline w14:w="4495" w14:cap="flat" w14:cmpd="sng" w14:algn="ctr">
                                      <w14:solidFill>
                                        <w14:schemeClr w14:val="accent4">
                                          <w14:shade w14:val="50000"/>
                                          <w14:satMod w14:val="120000"/>
                                        </w14:schemeClr>
                                      </w14:solidFill>
                                      <w14:prstDash w14:val="solid"/>
                                      <w14:round/>
                                    </w14:textOutline>
                                  </w:rPr>
                                  <w:t>レポート配信機能</w:t>
                                </w:r>
                                <w:r>
                                  <w:rPr>
                                    <w:b/>
                                    <w:caps/>
                                    <w:color w:val="244061" w:themeColor="accent1" w:themeShade="80"/>
                                    <w:sz w:val="56"/>
                                    <w:szCs w:val="72"/>
                                    <w14:textOutline w14:w="4495" w14:cap="flat" w14:cmpd="sng" w14:algn="ctr">
                                      <w14:solidFill>
                                        <w14:schemeClr w14:val="accent4">
                                          <w14:shade w14:val="50000"/>
                                          <w14:satMod w14:val="120000"/>
                                        </w14:schemeClr>
                                      </w14:solidFill>
                                      <w14:prstDash w14:val="solid"/>
                                      <w14:round/>
                                    </w14:textOutline>
                                  </w:rPr>
                                  <w:t>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EFAC3" id="テキスト ボックス 3" o:spid="_x0000_s1028" type="#_x0000_t202" style="position:absolute;margin-left:36.8pt;margin-top:55.75pt;width:371.2pt;height:15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" fillcolor="white [3201]" stroked="f" strokeweight=".5pt">
                    <v:textbox>
                      <w:txbxContent>
                        <w:p w14:paraId="5BA08B55" w14:textId="77777777" w:rsidR="004C2CCC" w:rsidRPr="00E374B2" w:rsidRDefault="004C2CCC" w:rsidP="00B60848">
                          <w:pPr>
                            <w:spacing w:line="900" w:lineRule="exact"/>
                            <w:ind w:left="0"/>
                            <w:jc w:val="center"/>
                            <w:rPr>
                              <w:b/>
                              <w:caps/>
                              <w:color w:val="244061" w:themeColor="accent1" w:themeShade="80"/>
                              <w:sz w:val="56"/>
                              <w:szCs w:val="72"/>
                              <w14:textOutline w14:w="4495" w14:cap="flat" w14:cmpd="sng" w14:algn="ctr">
                                <w14:solidFill>
                                  <w14:schemeClr w14:val="accent4">
                                    <w14:shade w14:val="50000"/>
                                    <w14:satMod w14:val="120000"/>
                                  </w14:schemeClr>
                                </w14:solidFill>
                                <w14:prstDash w14:val="solid"/>
                                <w14:round/>
                              </w14:textOutline>
                            </w:rPr>
                          </w:pPr>
                          <w:r>
                            <w:rPr>
                              <w:rFonts w:hint="eastAsia"/>
                              <w:b/>
                              <w:caps/>
                              <w:color w:val="244061" w:themeColor="accent1" w:themeShade="80"/>
                              <w:sz w:val="56"/>
                              <w:szCs w:val="72"/>
                              <w14:textOutline w14:w="4495" w14:cap="flat" w14:cmpd="sng" w14:algn="ctr">
                                <w14:solidFill>
                                  <w14:schemeClr w14:val="accent4">
                                    <w14:shade w14:val="50000"/>
                                    <w14:satMod w14:val="120000"/>
                                  </w14:schemeClr>
                                </w14:solidFill>
                                <w14:prstDash w14:val="solid"/>
                                <w14:round/>
                              </w14:textOutline>
                            </w:rPr>
                            <w:t>レポート配信機能</w:t>
                          </w:r>
                          <w:r>
                            <w:rPr>
                              <w:b/>
                              <w:caps/>
                              <w:color w:val="244061" w:themeColor="accent1" w:themeShade="80"/>
                              <w:sz w:val="56"/>
                              <w:szCs w:val="72"/>
                              <w14:textOutline w14:w="4495" w14:cap="flat" w14:cmpd="sng" w14:algn="ctr">
                                <w14:solidFill>
                                  <w14:schemeClr w14:val="accent4">
                                    <w14:shade w14:val="50000"/>
                                    <w14:satMod w14:val="120000"/>
                                  </w14:schemeClr>
                                </w14:solidFill>
                                <w14:prstDash w14:val="solid"/>
                                <w14:round/>
                              </w14:textOutline>
                            </w:rPr>
                            <w:t>の設定</w:t>
                          </w:r>
                        </w:p>
                      </w:txbxContent>
                    </v:textbox>
                  </v:shape>
                </w:pict>
              </mc:Fallback>
            </mc:AlternateContent>
          </w:r>
          <w:r w:rsidR="00D91CBE">
            <w:rPr>
              <w:noProof/>
            </w:rPr>
            <w:t xml:space="preserve"> </w:t>
          </w:r>
        </w:p>
        <w:p w14:paraId="4B76248E" w14:textId="20A209F3" w:rsidR="008B649B" w:rsidRDefault="00823CC1">
          <w:pPr>
            <w:widowControl/>
            <w:wordWrap/>
            <w:autoSpaceDE/>
            <w:autoSpaceDN/>
            <w:spacing w:beforeLines="0" w:before="0" w:line="240" w:lineRule="auto"/>
            <w:ind w:left="0" w:right="0"/>
            <w:rPr>
              <w:noProof/>
            </w:rPr>
          </w:pPr>
          <w:r>
            <w:rPr>
              <w:noProof/>
            </w:rPr>
            <mc:AlternateContent>
              <mc:Choice Requires="wps">
                <w:drawing>
                  <wp:anchor distT="0" distB="0" distL="114300" distR="114300" simplePos="0" relativeHeight="251641344" behindDoc="1" locked="0" layoutInCell="1" allowOverlap="1" wp14:anchorId="6C9CA418" wp14:editId="74F7C3A6">
                    <wp:simplePos x="0" y="0"/>
                    <wp:positionH relativeFrom="margin">
                      <wp:align>center</wp:align>
                    </wp:positionH>
                    <mc:AlternateContent>
                      <mc:Choice Requires="wp14">
                        <wp:positionV relativeFrom="margin">
                          <wp14:pctPosVOffset>59000</wp14:pctPosVOffset>
                        </wp:positionV>
                      </mc:Choice>
                      <mc:Fallback>
                        <wp:positionV relativeFrom="page">
                          <wp:posOffset>5435600</wp:posOffset>
                        </wp:positionV>
                      </mc:Fallback>
                    </mc:AlternateContent>
                    <wp:extent cx="6537960" cy="3143250"/>
                    <wp:effectExtent l="0" t="0" r="635" b="0"/>
                    <wp:wrapNone/>
                    <wp:docPr id="388" name="四角形 388"/>
                    <wp:cNvGraphicFramePr/>
                    <a:graphic xmlns:a="http://schemas.openxmlformats.org/drawingml/2006/main">
                      <a:graphicData uri="http://schemas.microsoft.com/office/word/2010/wordprocessingShape">
                        <wps:wsp>
                          <wps:cNvSpPr/>
                          <wps:spPr>
                            <a:xfrm>
                              <a:off x="0" y="0"/>
                              <a:ext cx="6537960" cy="3143250"/>
                            </a:xfrm>
                            <a:prstGeom prst="rect">
                              <a:avLst/>
                            </a:prstGeom>
                            <a:solidFill>
                              <a:schemeClr val="bg1">
                                <a:lumMod val="95000"/>
                              </a:schemeClr>
                            </a:soli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0</wp14:pctHeight>
                    </wp14:sizeRelV>
                  </wp:anchor>
                </w:drawing>
              </mc:Choice>
              <mc:Fallback>
                <w:pict>
                  <v:rect w14:anchorId="6A6D27A3" id="四角形 388" o:spid="_x0000_s1026" style="position:absolute;left:0;text-align:left;margin-left:0;margin-top:0;width:514.8pt;height:247.5pt;z-index:-251675136;visibility:visible;mso-wrap-style:square;mso-width-percent:1100;mso-height-percent:0;mso-top-percent:590;mso-wrap-distance-left:9pt;mso-wrap-distance-top:0;mso-wrap-distance-right:9pt;mso-wrap-distance-bottom:0;mso-position-horizontal:center;mso-position-horizontal-relative:margin;mso-position-vertical-relative:margin;mso-width-percent:1100;mso-height-percent: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" fillcolor="#f2f2f2 [3052]" stroked="f" strokeweight="2pt">
                    <w10:wrap anchorx="margin" anchory="margin"/>
                  </v:rect>
                </w:pict>
              </mc:Fallback>
            </mc:AlternateContent>
          </w:r>
          <w:r w:rsidR="008B649B">
            <w:rPr>
              <w:noProof/>
            </w:rPr>
            <w:br w:type="page"/>
          </w:r>
        </w:p>
        <w:p w14:paraId="0E653A4C" w14:textId="77777777" w:rsidR="007C33A5" w:rsidRDefault="007C33A5" w:rsidP="007C33A5">
          <w:pPr>
            <w:widowControl/>
            <w:wordWrap/>
            <w:autoSpaceDE/>
            <w:autoSpaceDN/>
            <w:spacing w:beforeLines="0" w:before="0" w:line="320" w:lineRule="exact"/>
            <w:ind w:left="0" w:right="0"/>
          </w:pPr>
          <w:r>
            <w:rPr>
              <w:rFonts w:hint="eastAsia"/>
            </w:rPr>
            <w:lastRenderedPageBreak/>
            <w:t>本資料は、</w:t>
          </w:r>
          <w:proofErr w:type="spellStart"/>
          <w:r>
            <w:t>WebFOCUS</w:t>
          </w:r>
          <w:bookmarkStart w:id="0" w:name="_GoBack"/>
          <w:bookmarkEnd w:id="0"/>
          <w:proofErr w:type="spellEnd"/>
          <w:r>
            <w:t xml:space="preserve"> </w:t>
          </w:r>
          <w:r w:rsidR="003E6861">
            <w:rPr>
              <w:rFonts w:hint="eastAsia"/>
            </w:rPr>
            <w:t>9</w:t>
          </w:r>
          <w:r w:rsidR="00A329E5">
            <w:t>.</w:t>
          </w:r>
          <w:r w:rsidR="00B60848">
            <w:t>2.0</w:t>
          </w:r>
          <w:r>
            <w:t xml:space="preserve"> for Windows/Linuxの情報をベースに作成しています。</w:t>
          </w:r>
        </w:p>
        <w:p w14:paraId="5C7A3FDD" w14:textId="77777777" w:rsidR="007C33A5" w:rsidRDefault="007C33A5" w:rsidP="007C33A5">
          <w:pPr>
            <w:widowControl/>
            <w:wordWrap/>
            <w:autoSpaceDE/>
            <w:autoSpaceDN/>
            <w:spacing w:beforeLines="0" w:before="0" w:line="320" w:lineRule="exact"/>
            <w:ind w:left="0" w:right="0"/>
          </w:pPr>
          <w:r>
            <w:t>※</w:t>
          </w:r>
          <w:r>
            <w:t>ご利用のメンテナンスリリースにより、画面キャプチャが実際の画面と異なる場合があります。</w:t>
          </w:r>
        </w:p>
        <w:p w14:paraId="58F0DB59" w14:textId="4C9CD03E" w:rsidR="00BE4E60" w:rsidRDefault="007C33A5" w:rsidP="00BE4E60">
          <w:pPr>
            <w:widowControl/>
            <w:wordWrap/>
            <w:autoSpaceDE/>
            <w:autoSpaceDN/>
            <w:spacing w:beforeLines="0" w:before="0" w:line="320" w:lineRule="exact"/>
            <w:ind w:left="0" w:right="0"/>
          </w:pPr>
          <w:r>
            <w:rPr>
              <w:rFonts w:hint="eastAsia"/>
            </w:rPr>
            <w:t>※</w:t>
          </w:r>
          <w:r w:rsidRPr="00CB3E12">
            <w:rPr>
              <w:rFonts w:hint="eastAsia"/>
            </w:rPr>
            <w:t>ハンズオン用にサンプルの資材を利用しています。</w:t>
          </w:r>
        </w:p>
      </w:sdtContent>
    </w:sdt>
    <w:sdt>
      <w:sdtPr>
        <w:rPr>
          <w:lang w:val="ja-JP"/>
        </w:rPr>
        <w:id w:val="-784420564"/>
        <w:docPartObj>
          <w:docPartGallery w:val="Table of Contents"/>
          <w:docPartUnique/>
        </w:docPartObj>
      </w:sdtPr>
      <w:sdtContent>
        <w:p w14:paraId="2B1BCBE9" w14:textId="77777777" w:rsidR="002C63E7" w:rsidRPr="00BE4E60" w:rsidRDefault="002C63E7" w:rsidP="00BE4E60">
          <w:pPr>
            <w:widowControl/>
            <w:wordWrap/>
            <w:autoSpaceDE/>
            <w:autoSpaceDN/>
            <w:spacing w:beforeLines="0" w:before="0" w:line="240" w:lineRule="auto"/>
            <w:ind w:left="0" w:right="0"/>
            <w:rPr>
              <w:noProof/>
            </w:rPr>
          </w:pPr>
          <w:r w:rsidRPr="00583B4F">
            <w:rPr>
              <w:rFonts w:hint="eastAsia"/>
              <w:b/>
              <w:sz w:val="44"/>
              <w:szCs w:val="44"/>
              <w:lang w:val="ja-JP"/>
            </w:rPr>
            <w:t>目次</w:t>
          </w:r>
        </w:p>
        <w:p w14:paraId="735A6CD6" w14:textId="4B6D44A2" w:rsidR="004C2CCC" w:rsidRDefault="002C63E7">
          <w:pPr>
            <w:pStyle w:val="12"/>
            <w:spacing w:before="136"/>
            <w:rPr>
              <w:rFonts w:asciiTheme="minorHAnsi" w:eastAsiaTheme="minorEastAsia" w:hAnsiTheme="minorHAnsi" w:cstheme="minorBidi"/>
              <w:b w:val="0"/>
              <w:noProof/>
              <w:color w:val="auto"/>
              <w:sz w:val="21"/>
              <w:szCs w:val="22"/>
            </w:rPr>
          </w:pPr>
          <w:r>
            <w:fldChar w:fldCharType="begin"/>
          </w:r>
          <w:r>
            <w:instrText xml:space="preserve"> TOC \o "1-3" \h \z \u </w:instrText>
          </w:r>
          <w:r>
            <w:fldChar w:fldCharType="separate"/>
          </w:r>
          <w:hyperlink w:anchor="_Toc144452087" w:history="1">
            <w:r w:rsidR="004C2CCC" w:rsidRPr="004847A0">
              <w:rPr>
                <w:rStyle w:val="ae"/>
                <w:rFonts w:hAnsi="メイリオ"/>
                <w:noProof/>
                <w14:scene3d>
                  <w14:camera w14:prst="orthographicFront"/>
                  <w14:lightRig w14:rig="threePt" w14:dir="t">
                    <w14:rot w14:lat="0" w14:lon="0" w14:rev="0"/>
                  </w14:lightRig>
                </w14:scene3d>
              </w:rPr>
              <w:t>1.</w:t>
            </w:r>
            <w:r w:rsidR="004C2CCC" w:rsidRPr="004847A0">
              <w:rPr>
                <w:rStyle w:val="ae"/>
                <w:noProof/>
              </w:rPr>
              <w:t xml:space="preserve"> レポート配信機能の概要</w:t>
            </w:r>
            <w:r w:rsidR="004C2CCC">
              <w:rPr>
                <w:noProof/>
                <w:webHidden/>
              </w:rPr>
              <w:tab/>
            </w:r>
            <w:r w:rsidR="004C2CCC">
              <w:rPr>
                <w:noProof/>
                <w:webHidden/>
              </w:rPr>
              <w:fldChar w:fldCharType="begin"/>
            </w:r>
            <w:r w:rsidR="004C2CCC">
              <w:rPr>
                <w:noProof/>
                <w:webHidden/>
              </w:rPr>
              <w:instrText xml:space="preserve"> PAGEREF _Toc144452087 \h </w:instrText>
            </w:r>
            <w:r w:rsidR="004C2CCC">
              <w:rPr>
                <w:noProof/>
                <w:webHidden/>
              </w:rPr>
            </w:r>
            <w:r w:rsidR="004C2CCC">
              <w:rPr>
                <w:noProof/>
                <w:webHidden/>
              </w:rPr>
              <w:fldChar w:fldCharType="separate"/>
            </w:r>
            <w:r w:rsidR="004C2CCC">
              <w:rPr>
                <w:noProof/>
                <w:webHidden/>
              </w:rPr>
              <w:t>1</w:t>
            </w:r>
            <w:r w:rsidR="004C2CCC">
              <w:rPr>
                <w:noProof/>
                <w:webHidden/>
              </w:rPr>
              <w:fldChar w:fldCharType="end"/>
            </w:r>
          </w:hyperlink>
        </w:p>
        <w:p w14:paraId="6F0E48FF" w14:textId="34583A68" w:rsidR="004C2CCC" w:rsidRDefault="004C2CCC">
          <w:pPr>
            <w:pStyle w:val="22"/>
            <w:spacing w:before="136"/>
            <w:ind w:left="180"/>
            <w:rPr>
              <w:rFonts w:asciiTheme="minorHAnsi" w:eastAsiaTheme="minorEastAsia" w:hAnsiTheme="minorHAnsi" w:cstheme="minorBidi"/>
              <w:noProof/>
              <w:color w:val="auto"/>
              <w:sz w:val="21"/>
              <w:szCs w:val="22"/>
            </w:rPr>
          </w:pPr>
          <w:hyperlink w:anchor="_Toc144452088" w:history="1">
            <w:r w:rsidRPr="004847A0">
              <w:rPr>
                <w:rStyle w:val="ae"/>
                <w:rFonts w:hAnsi="メイリオ"/>
                <w:noProof/>
                <w14:scene3d>
                  <w14:camera w14:prst="orthographicFront"/>
                  <w14:lightRig w14:rig="threePt" w14:dir="t">
                    <w14:rot w14:lat="0" w14:lon="0" w14:rev="0"/>
                  </w14:lightRig>
                </w14:scene3d>
              </w:rPr>
              <w:t>1-1</w:t>
            </w:r>
            <w:r w:rsidRPr="004847A0">
              <w:rPr>
                <w:rStyle w:val="ae"/>
                <w:noProof/>
              </w:rPr>
              <w:t xml:space="preserve"> レポート配信機能の概要</w:t>
            </w:r>
            <w:r>
              <w:rPr>
                <w:noProof/>
                <w:webHidden/>
              </w:rPr>
              <w:tab/>
            </w:r>
            <w:r>
              <w:rPr>
                <w:noProof/>
                <w:webHidden/>
              </w:rPr>
              <w:fldChar w:fldCharType="begin"/>
            </w:r>
            <w:r>
              <w:rPr>
                <w:noProof/>
                <w:webHidden/>
              </w:rPr>
              <w:instrText xml:space="preserve"> PAGEREF _Toc144452088 \h </w:instrText>
            </w:r>
            <w:r>
              <w:rPr>
                <w:noProof/>
                <w:webHidden/>
              </w:rPr>
            </w:r>
            <w:r>
              <w:rPr>
                <w:noProof/>
                <w:webHidden/>
              </w:rPr>
              <w:fldChar w:fldCharType="separate"/>
            </w:r>
            <w:r>
              <w:rPr>
                <w:noProof/>
                <w:webHidden/>
              </w:rPr>
              <w:t>2</w:t>
            </w:r>
            <w:r>
              <w:rPr>
                <w:noProof/>
                <w:webHidden/>
              </w:rPr>
              <w:fldChar w:fldCharType="end"/>
            </w:r>
          </w:hyperlink>
        </w:p>
        <w:p w14:paraId="12135733" w14:textId="127893AA" w:rsidR="004C2CCC" w:rsidRDefault="004C2CCC">
          <w:pPr>
            <w:pStyle w:val="30"/>
            <w:rPr>
              <w:rFonts w:asciiTheme="minorHAnsi" w:eastAsiaTheme="minorEastAsia" w:hAnsiTheme="minorHAnsi" w:cstheme="minorBidi"/>
              <w:noProof/>
              <w:color w:val="auto"/>
              <w:szCs w:val="22"/>
            </w:rPr>
          </w:pPr>
          <w:hyperlink w:anchor="_Toc144452089" w:history="1">
            <w:r w:rsidRPr="004847A0">
              <w:rPr>
                <w:rStyle w:val="ae"/>
                <w:noProof/>
              </w:rPr>
              <w:t>1-1-1 レポート配信機能とは</w:t>
            </w:r>
            <w:r>
              <w:rPr>
                <w:noProof/>
                <w:webHidden/>
              </w:rPr>
              <w:tab/>
            </w:r>
            <w:r>
              <w:rPr>
                <w:noProof/>
                <w:webHidden/>
              </w:rPr>
              <w:fldChar w:fldCharType="begin"/>
            </w:r>
            <w:r>
              <w:rPr>
                <w:noProof/>
                <w:webHidden/>
              </w:rPr>
              <w:instrText xml:space="preserve"> PAGEREF _Toc144452089 \h </w:instrText>
            </w:r>
            <w:r>
              <w:rPr>
                <w:noProof/>
                <w:webHidden/>
              </w:rPr>
            </w:r>
            <w:r>
              <w:rPr>
                <w:noProof/>
                <w:webHidden/>
              </w:rPr>
              <w:fldChar w:fldCharType="separate"/>
            </w:r>
            <w:r>
              <w:rPr>
                <w:noProof/>
                <w:webHidden/>
              </w:rPr>
              <w:t>2</w:t>
            </w:r>
            <w:r>
              <w:rPr>
                <w:noProof/>
                <w:webHidden/>
              </w:rPr>
              <w:fldChar w:fldCharType="end"/>
            </w:r>
          </w:hyperlink>
        </w:p>
        <w:p w14:paraId="0B04FD0C" w14:textId="79C0AC08" w:rsidR="004C2CCC" w:rsidRDefault="004C2CCC">
          <w:pPr>
            <w:pStyle w:val="30"/>
            <w:rPr>
              <w:rFonts w:asciiTheme="minorHAnsi" w:eastAsiaTheme="minorEastAsia" w:hAnsiTheme="minorHAnsi" w:cstheme="minorBidi"/>
              <w:noProof/>
              <w:color w:val="auto"/>
              <w:szCs w:val="22"/>
            </w:rPr>
          </w:pPr>
          <w:hyperlink w:anchor="_Toc144452090" w:history="1">
            <w:r w:rsidRPr="004847A0">
              <w:rPr>
                <w:rStyle w:val="ae"/>
                <w:noProof/>
              </w:rPr>
              <w:t>1-1-2 アドバンストスケジュールツールの起動</w:t>
            </w:r>
            <w:r>
              <w:rPr>
                <w:noProof/>
                <w:webHidden/>
              </w:rPr>
              <w:tab/>
            </w:r>
            <w:r>
              <w:rPr>
                <w:noProof/>
                <w:webHidden/>
              </w:rPr>
              <w:fldChar w:fldCharType="begin"/>
            </w:r>
            <w:r>
              <w:rPr>
                <w:noProof/>
                <w:webHidden/>
              </w:rPr>
              <w:instrText xml:space="preserve"> PAGEREF _Toc144452090 \h </w:instrText>
            </w:r>
            <w:r>
              <w:rPr>
                <w:noProof/>
                <w:webHidden/>
              </w:rPr>
            </w:r>
            <w:r>
              <w:rPr>
                <w:noProof/>
                <w:webHidden/>
              </w:rPr>
              <w:fldChar w:fldCharType="separate"/>
            </w:r>
            <w:r>
              <w:rPr>
                <w:noProof/>
                <w:webHidden/>
              </w:rPr>
              <w:t>3</w:t>
            </w:r>
            <w:r>
              <w:rPr>
                <w:noProof/>
                <w:webHidden/>
              </w:rPr>
              <w:fldChar w:fldCharType="end"/>
            </w:r>
          </w:hyperlink>
        </w:p>
        <w:p w14:paraId="596C6DB4" w14:textId="22DE6A8B" w:rsidR="004C2CCC" w:rsidRDefault="004C2CCC">
          <w:pPr>
            <w:pStyle w:val="12"/>
            <w:spacing w:before="136"/>
            <w:rPr>
              <w:rFonts w:asciiTheme="minorHAnsi" w:eastAsiaTheme="minorEastAsia" w:hAnsiTheme="minorHAnsi" w:cstheme="minorBidi"/>
              <w:b w:val="0"/>
              <w:noProof/>
              <w:color w:val="auto"/>
              <w:sz w:val="21"/>
              <w:szCs w:val="22"/>
            </w:rPr>
          </w:pPr>
          <w:hyperlink w:anchor="_Toc144452091" w:history="1">
            <w:r w:rsidRPr="004847A0">
              <w:rPr>
                <w:rStyle w:val="ae"/>
                <w:rFonts w:hAnsi="メイリオ"/>
                <w:noProof/>
                <w14:scene3d>
                  <w14:camera w14:prst="orthographicFront"/>
                  <w14:lightRig w14:rig="threePt" w14:dir="t">
                    <w14:rot w14:lat="0" w14:lon="0" w14:rev="0"/>
                  </w14:lightRig>
                </w14:scene3d>
              </w:rPr>
              <w:t>2.</w:t>
            </w:r>
            <w:r w:rsidRPr="004847A0">
              <w:rPr>
                <w:rStyle w:val="ae"/>
                <w:noProof/>
              </w:rPr>
              <w:t xml:space="preserve"> スケジュールジョブの作成</w:t>
            </w:r>
            <w:r>
              <w:rPr>
                <w:noProof/>
                <w:webHidden/>
              </w:rPr>
              <w:tab/>
            </w:r>
            <w:r>
              <w:rPr>
                <w:noProof/>
                <w:webHidden/>
              </w:rPr>
              <w:fldChar w:fldCharType="begin"/>
            </w:r>
            <w:r>
              <w:rPr>
                <w:noProof/>
                <w:webHidden/>
              </w:rPr>
              <w:instrText xml:space="preserve"> PAGEREF _Toc144452091 \h </w:instrText>
            </w:r>
            <w:r>
              <w:rPr>
                <w:noProof/>
                <w:webHidden/>
              </w:rPr>
            </w:r>
            <w:r>
              <w:rPr>
                <w:noProof/>
                <w:webHidden/>
              </w:rPr>
              <w:fldChar w:fldCharType="separate"/>
            </w:r>
            <w:r>
              <w:rPr>
                <w:noProof/>
                <w:webHidden/>
              </w:rPr>
              <w:t>4</w:t>
            </w:r>
            <w:r>
              <w:rPr>
                <w:noProof/>
                <w:webHidden/>
              </w:rPr>
              <w:fldChar w:fldCharType="end"/>
            </w:r>
          </w:hyperlink>
        </w:p>
        <w:p w14:paraId="2FB98302" w14:textId="4F2F45D1" w:rsidR="004C2CCC" w:rsidRDefault="004C2CCC">
          <w:pPr>
            <w:pStyle w:val="22"/>
            <w:spacing w:before="136"/>
            <w:ind w:left="180"/>
            <w:rPr>
              <w:rFonts w:asciiTheme="minorHAnsi" w:eastAsiaTheme="minorEastAsia" w:hAnsiTheme="minorHAnsi" w:cstheme="minorBidi"/>
              <w:noProof/>
              <w:color w:val="auto"/>
              <w:sz w:val="21"/>
              <w:szCs w:val="22"/>
            </w:rPr>
          </w:pPr>
          <w:hyperlink w:anchor="_Toc144452092" w:history="1">
            <w:r w:rsidRPr="004847A0">
              <w:rPr>
                <w:rStyle w:val="ae"/>
                <w:rFonts w:hAnsi="メイリオ"/>
                <w:noProof/>
                <w14:scene3d>
                  <w14:camera w14:prst="orthographicFront"/>
                  <w14:lightRig w14:rig="threePt" w14:dir="t">
                    <w14:rot w14:lat="0" w14:lon="0" w14:rev="0"/>
                  </w14:lightRig>
                </w14:scene3d>
              </w:rPr>
              <w:t>2-1</w:t>
            </w:r>
            <w:r w:rsidRPr="004847A0">
              <w:rPr>
                <w:rStyle w:val="ae"/>
                <w:noProof/>
              </w:rPr>
              <w:t xml:space="preserve"> スケジュールジョブ作成の基本操作</w:t>
            </w:r>
            <w:r>
              <w:rPr>
                <w:noProof/>
                <w:webHidden/>
              </w:rPr>
              <w:tab/>
            </w:r>
            <w:r>
              <w:rPr>
                <w:noProof/>
                <w:webHidden/>
              </w:rPr>
              <w:fldChar w:fldCharType="begin"/>
            </w:r>
            <w:r>
              <w:rPr>
                <w:noProof/>
                <w:webHidden/>
              </w:rPr>
              <w:instrText xml:space="preserve"> PAGEREF _Toc144452092 \h </w:instrText>
            </w:r>
            <w:r>
              <w:rPr>
                <w:noProof/>
                <w:webHidden/>
              </w:rPr>
            </w:r>
            <w:r>
              <w:rPr>
                <w:noProof/>
                <w:webHidden/>
              </w:rPr>
              <w:fldChar w:fldCharType="separate"/>
            </w:r>
            <w:r>
              <w:rPr>
                <w:noProof/>
                <w:webHidden/>
              </w:rPr>
              <w:t>5</w:t>
            </w:r>
            <w:r>
              <w:rPr>
                <w:noProof/>
                <w:webHidden/>
              </w:rPr>
              <w:fldChar w:fldCharType="end"/>
            </w:r>
          </w:hyperlink>
        </w:p>
        <w:p w14:paraId="7AE3BDC9" w14:textId="4DEFB617" w:rsidR="004C2CCC" w:rsidRDefault="004C2CCC">
          <w:pPr>
            <w:pStyle w:val="30"/>
            <w:rPr>
              <w:rFonts w:asciiTheme="minorHAnsi" w:eastAsiaTheme="minorEastAsia" w:hAnsiTheme="minorHAnsi" w:cstheme="minorBidi"/>
              <w:noProof/>
              <w:color w:val="auto"/>
              <w:szCs w:val="22"/>
            </w:rPr>
          </w:pPr>
          <w:hyperlink w:anchor="_Toc144452093" w:history="1">
            <w:r w:rsidRPr="004847A0">
              <w:rPr>
                <w:rStyle w:val="ae"/>
                <w:noProof/>
              </w:rPr>
              <w:t>2-1-1 スケジュールジョブを作成するには</w:t>
            </w:r>
            <w:r>
              <w:rPr>
                <w:noProof/>
                <w:webHidden/>
              </w:rPr>
              <w:tab/>
            </w:r>
            <w:r>
              <w:rPr>
                <w:noProof/>
                <w:webHidden/>
              </w:rPr>
              <w:fldChar w:fldCharType="begin"/>
            </w:r>
            <w:r>
              <w:rPr>
                <w:noProof/>
                <w:webHidden/>
              </w:rPr>
              <w:instrText xml:space="preserve"> PAGEREF _Toc144452093 \h </w:instrText>
            </w:r>
            <w:r>
              <w:rPr>
                <w:noProof/>
                <w:webHidden/>
              </w:rPr>
            </w:r>
            <w:r>
              <w:rPr>
                <w:noProof/>
                <w:webHidden/>
              </w:rPr>
              <w:fldChar w:fldCharType="separate"/>
            </w:r>
            <w:r>
              <w:rPr>
                <w:noProof/>
                <w:webHidden/>
              </w:rPr>
              <w:t>5</w:t>
            </w:r>
            <w:r>
              <w:rPr>
                <w:noProof/>
                <w:webHidden/>
              </w:rPr>
              <w:fldChar w:fldCharType="end"/>
            </w:r>
          </w:hyperlink>
        </w:p>
        <w:p w14:paraId="0DF4D4F7" w14:textId="5324201A" w:rsidR="004C2CCC" w:rsidRDefault="004C2CCC">
          <w:pPr>
            <w:pStyle w:val="30"/>
            <w:rPr>
              <w:rFonts w:asciiTheme="minorHAnsi" w:eastAsiaTheme="minorEastAsia" w:hAnsiTheme="minorHAnsi" w:cstheme="minorBidi"/>
              <w:noProof/>
              <w:color w:val="auto"/>
              <w:szCs w:val="22"/>
            </w:rPr>
          </w:pPr>
          <w:hyperlink w:anchor="_Toc144452094" w:history="1">
            <w:r w:rsidRPr="004847A0">
              <w:rPr>
                <w:rStyle w:val="ae"/>
                <w:noProof/>
              </w:rPr>
              <w:t>2-1-2 スケジュールジョブ名の設定</w:t>
            </w:r>
            <w:r>
              <w:rPr>
                <w:noProof/>
                <w:webHidden/>
              </w:rPr>
              <w:tab/>
            </w:r>
            <w:r>
              <w:rPr>
                <w:noProof/>
                <w:webHidden/>
              </w:rPr>
              <w:fldChar w:fldCharType="begin"/>
            </w:r>
            <w:r>
              <w:rPr>
                <w:noProof/>
                <w:webHidden/>
              </w:rPr>
              <w:instrText xml:space="preserve"> PAGEREF _Toc144452094 \h </w:instrText>
            </w:r>
            <w:r>
              <w:rPr>
                <w:noProof/>
                <w:webHidden/>
              </w:rPr>
            </w:r>
            <w:r>
              <w:rPr>
                <w:noProof/>
                <w:webHidden/>
              </w:rPr>
              <w:fldChar w:fldCharType="separate"/>
            </w:r>
            <w:r>
              <w:rPr>
                <w:noProof/>
                <w:webHidden/>
              </w:rPr>
              <w:t>6</w:t>
            </w:r>
            <w:r>
              <w:rPr>
                <w:noProof/>
                <w:webHidden/>
              </w:rPr>
              <w:fldChar w:fldCharType="end"/>
            </w:r>
          </w:hyperlink>
        </w:p>
        <w:p w14:paraId="049AAE79" w14:textId="01E6B1A1" w:rsidR="004C2CCC" w:rsidRDefault="004C2CCC">
          <w:pPr>
            <w:pStyle w:val="30"/>
            <w:rPr>
              <w:rFonts w:asciiTheme="minorHAnsi" w:eastAsiaTheme="minorEastAsia" w:hAnsiTheme="minorHAnsi" w:cstheme="minorBidi"/>
              <w:noProof/>
              <w:color w:val="auto"/>
              <w:szCs w:val="22"/>
            </w:rPr>
          </w:pPr>
          <w:hyperlink w:anchor="_Toc144452095" w:history="1">
            <w:r w:rsidRPr="004847A0">
              <w:rPr>
                <w:rStyle w:val="ae"/>
                <w:noProof/>
              </w:rPr>
              <w:t>2-1-3 配信するレポートの設定</w:t>
            </w:r>
            <w:r>
              <w:rPr>
                <w:noProof/>
                <w:webHidden/>
              </w:rPr>
              <w:tab/>
            </w:r>
            <w:r>
              <w:rPr>
                <w:noProof/>
                <w:webHidden/>
              </w:rPr>
              <w:fldChar w:fldCharType="begin"/>
            </w:r>
            <w:r>
              <w:rPr>
                <w:noProof/>
                <w:webHidden/>
              </w:rPr>
              <w:instrText xml:space="preserve"> PAGEREF _Toc144452095 \h </w:instrText>
            </w:r>
            <w:r>
              <w:rPr>
                <w:noProof/>
                <w:webHidden/>
              </w:rPr>
            </w:r>
            <w:r>
              <w:rPr>
                <w:noProof/>
                <w:webHidden/>
              </w:rPr>
              <w:fldChar w:fldCharType="separate"/>
            </w:r>
            <w:r>
              <w:rPr>
                <w:noProof/>
                <w:webHidden/>
              </w:rPr>
              <w:t>7</w:t>
            </w:r>
            <w:r>
              <w:rPr>
                <w:noProof/>
                <w:webHidden/>
              </w:rPr>
              <w:fldChar w:fldCharType="end"/>
            </w:r>
          </w:hyperlink>
        </w:p>
        <w:p w14:paraId="3D2407E9" w14:textId="0BC3C3D1" w:rsidR="004C2CCC" w:rsidRDefault="004C2CCC">
          <w:pPr>
            <w:pStyle w:val="30"/>
            <w:rPr>
              <w:rFonts w:asciiTheme="minorHAnsi" w:eastAsiaTheme="minorEastAsia" w:hAnsiTheme="minorHAnsi" w:cstheme="minorBidi"/>
              <w:noProof/>
              <w:color w:val="auto"/>
              <w:szCs w:val="22"/>
            </w:rPr>
          </w:pPr>
          <w:hyperlink w:anchor="_Toc144452096" w:history="1">
            <w:r w:rsidRPr="004847A0">
              <w:rPr>
                <w:rStyle w:val="ae"/>
                <w:noProof/>
              </w:rPr>
              <w:t>2-1-4 配信形式の設定</w:t>
            </w:r>
            <w:r>
              <w:rPr>
                <w:noProof/>
                <w:webHidden/>
              </w:rPr>
              <w:tab/>
            </w:r>
            <w:r>
              <w:rPr>
                <w:noProof/>
                <w:webHidden/>
              </w:rPr>
              <w:fldChar w:fldCharType="begin"/>
            </w:r>
            <w:r>
              <w:rPr>
                <w:noProof/>
                <w:webHidden/>
              </w:rPr>
              <w:instrText xml:space="preserve"> PAGEREF _Toc144452096 \h </w:instrText>
            </w:r>
            <w:r>
              <w:rPr>
                <w:noProof/>
                <w:webHidden/>
              </w:rPr>
            </w:r>
            <w:r>
              <w:rPr>
                <w:noProof/>
                <w:webHidden/>
              </w:rPr>
              <w:fldChar w:fldCharType="separate"/>
            </w:r>
            <w:r>
              <w:rPr>
                <w:noProof/>
                <w:webHidden/>
              </w:rPr>
              <w:t>10</w:t>
            </w:r>
            <w:r>
              <w:rPr>
                <w:noProof/>
                <w:webHidden/>
              </w:rPr>
              <w:fldChar w:fldCharType="end"/>
            </w:r>
          </w:hyperlink>
        </w:p>
        <w:p w14:paraId="2A505913" w14:textId="267576E9" w:rsidR="004C2CCC" w:rsidRDefault="004C2CCC">
          <w:pPr>
            <w:pStyle w:val="30"/>
            <w:rPr>
              <w:rFonts w:asciiTheme="minorHAnsi" w:eastAsiaTheme="minorEastAsia" w:hAnsiTheme="minorHAnsi" w:cstheme="minorBidi"/>
              <w:noProof/>
              <w:color w:val="auto"/>
              <w:szCs w:val="22"/>
            </w:rPr>
          </w:pPr>
          <w:hyperlink w:anchor="_Toc144452097" w:history="1">
            <w:r w:rsidRPr="004847A0">
              <w:rPr>
                <w:rStyle w:val="ae"/>
                <w:noProof/>
              </w:rPr>
              <w:t>2-1-5 配信タイミングの設定</w:t>
            </w:r>
            <w:r>
              <w:rPr>
                <w:noProof/>
                <w:webHidden/>
              </w:rPr>
              <w:tab/>
            </w:r>
            <w:r>
              <w:rPr>
                <w:noProof/>
                <w:webHidden/>
              </w:rPr>
              <w:fldChar w:fldCharType="begin"/>
            </w:r>
            <w:r>
              <w:rPr>
                <w:noProof/>
                <w:webHidden/>
              </w:rPr>
              <w:instrText xml:space="preserve"> PAGEREF _Toc144452097 \h </w:instrText>
            </w:r>
            <w:r>
              <w:rPr>
                <w:noProof/>
                <w:webHidden/>
              </w:rPr>
            </w:r>
            <w:r>
              <w:rPr>
                <w:noProof/>
                <w:webHidden/>
              </w:rPr>
              <w:fldChar w:fldCharType="separate"/>
            </w:r>
            <w:r>
              <w:rPr>
                <w:noProof/>
                <w:webHidden/>
              </w:rPr>
              <w:t>12</w:t>
            </w:r>
            <w:r>
              <w:rPr>
                <w:noProof/>
                <w:webHidden/>
              </w:rPr>
              <w:fldChar w:fldCharType="end"/>
            </w:r>
          </w:hyperlink>
        </w:p>
        <w:p w14:paraId="6776092A" w14:textId="424ABED9" w:rsidR="004C2CCC" w:rsidRDefault="004C2CCC">
          <w:pPr>
            <w:pStyle w:val="30"/>
            <w:rPr>
              <w:rFonts w:asciiTheme="minorHAnsi" w:eastAsiaTheme="minorEastAsia" w:hAnsiTheme="minorHAnsi" w:cstheme="minorBidi"/>
              <w:noProof/>
              <w:color w:val="auto"/>
              <w:szCs w:val="22"/>
            </w:rPr>
          </w:pPr>
          <w:hyperlink w:anchor="_Toc144452098" w:history="1">
            <w:r w:rsidRPr="004847A0">
              <w:rPr>
                <w:rStyle w:val="ae"/>
                <w:noProof/>
              </w:rPr>
              <w:t>2-1-6 スケジュールジョブの保存</w:t>
            </w:r>
            <w:r>
              <w:rPr>
                <w:noProof/>
                <w:webHidden/>
              </w:rPr>
              <w:tab/>
            </w:r>
            <w:r>
              <w:rPr>
                <w:noProof/>
                <w:webHidden/>
              </w:rPr>
              <w:fldChar w:fldCharType="begin"/>
            </w:r>
            <w:r>
              <w:rPr>
                <w:noProof/>
                <w:webHidden/>
              </w:rPr>
              <w:instrText xml:space="preserve"> PAGEREF _Toc144452098 \h </w:instrText>
            </w:r>
            <w:r>
              <w:rPr>
                <w:noProof/>
                <w:webHidden/>
              </w:rPr>
            </w:r>
            <w:r>
              <w:rPr>
                <w:noProof/>
                <w:webHidden/>
              </w:rPr>
              <w:fldChar w:fldCharType="separate"/>
            </w:r>
            <w:r>
              <w:rPr>
                <w:noProof/>
                <w:webHidden/>
              </w:rPr>
              <w:t>14</w:t>
            </w:r>
            <w:r>
              <w:rPr>
                <w:noProof/>
                <w:webHidden/>
              </w:rPr>
              <w:fldChar w:fldCharType="end"/>
            </w:r>
          </w:hyperlink>
        </w:p>
        <w:p w14:paraId="364A733D" w14:textId="6DD199B4" w:rsidR="004C2CCC" w:rsidRDefault="004C2CCC">
          <w:pPr>
            <w:pStyle w:val="22"/>
            <w:spacing w:before="136"/>
            <w:ind w:left="180"/>
            <w:rPr>
              <w:rFonts w:asciiTheme="minorHAnsi" w:eastAsiaTheme="minorEastAsia" w:hAnsiTheme="minorHAnsi" w:cstheme="minorBidi"/>
              <w:noProof/>
              <w:color w:val="auto"/>
              <w:sz w:val="21"/>
              <w:szCs w:val="22"/>
            </w:rPr>
          </w:pPr>
          <w:hyperlink w:anchor="_Toc144452099" w:history="1">
            <w:r w:rsidRPr="004847A0">
              <w:rPr>
                <w:rStyle w:val="ae"/>
                <w:rFonts w:hAnsi="メイリオ"/>
                <w:noProof/>
                <w14:scene3d>
                  <w14:camera w14:prst="orthographicFront"/>
                  <w14:lightRig w14:rig="threePt" w14:dir="t">
                    <w14:rot w14:lat="0" w14:lon="0" w14:rev="0"/>
                  </w14:lightRig>
                </w14:scene3d>
              </w:rPr>
              <w:t>2-2</w:t>
            </w:r>
            <w:r w:rsidRPr="004847A0">
              <w:rPr>
                <w:rStyle w:val="ae"/>
                <w:noProof/>
              </w:rPr>
              <w:t xml:space="preserve"> スケジュールジョブの確認</w:t>
            </w:r>
            <w:r>
              <w:rPr>
                <w:noProof/>
                <w:webHidden/>
              </w:rPr>
              <w:tab/>
            </w:r>
            <w:r>
              <w:rPr>
                <w:noProof/>
                <w:webHidden/>
              </w:rPr>
              <w:fldChar w:fldCharType="begin"/>
            </w:r>
            <w:r>
              <w:rPr>
                <w:noProof/>
                <w:webHidden/>
              </w:rPr>
              <w:instrText xml:space="preserve"> PAGEREF _Toc144452099 \h </w:instrText>
            </w:r>
            <w:r>
              <w:rPr>
                <w:noProof/>
                <w:webHidden/>
              </w:rPr>
            </w:r>
            <w:r>
              <w:rPr>
                <w:noProof/>
                <w:webHidden/>
              </w:rPr>
              <w:fldChar w:fldCharType="separate"/>
            </w:r>
            <w:r>
              <w:rPr>
                <w:noProof/>
                <w:webHidden/>
              </w:rPr>
              <w:t>15</w:t>
            </w:r>
            <w:r>
              <w:rPr>
                <w:noProof/>
                <w:webHidden/>
              </w:rPr>
              <w:fldChar w:fldCharType="end"/>
            </w:r>
          </w:hyperlink>
        </w:p>
        <w:p w14:paraId="6133C2F9" w14:textId="4423FDBA" w:rsidR="004C2CCC" w:rsidRDefault="004C2CCC">
          <w:pPr>
            <w:pStyle w:val="30"/>
            <w:rPr>
              <w:rFonts w:asciiTheme="minorHAnsi" w:eastAsiaTheme="minorEastAsia" w:hAnsiTheme="minorHAnsi" w:cstheme="minorBidi"/>
              <w:noProof/>
              <w:color w:val="auto"/>
              <w:szCs w:val="22"/>
            </w:rPr>
          </w:pPr>
          <w:hyperlink w:anchor="_Toc144452100" w:history="1">
            <w:r w:rsidRPr="004847A0">
              <w:rPr>
                <w:rStyle w:val="ae"/>
                <w:noProof/>
              </w:rPr>
              <w:t>2-2-1 スケジュールジョブの即時実行</w:t>
            </w:r>
            <w:r>
              <w:rPr>
                <w:noProof/>
                <w:webHidden/>
              </w:rPr>
              <w:tab/>
            </w:r>
            <w:r>
              <w:rPr>
                <w:noProof/>
                <w:webHidden/>
              </w:rPr>
              <w:fldChar w:fldCharType="begin"/>
            </w:r>
            <w:r>
              <w:rPr>
                <w:noProof/>
                <w:webHidden/>
              </w:rPr>
              <w:instrText xml:space="preserve"> PAGEREF _Toc144452100 \h </w:instrText>
            </w:r>
            <w:r>
              <w:rPr>
                <w:noProof/>
                <w:webHidden/>
              </w:rPr>
            </w:r>
            <w:r>
              <w:rPr>
                <w:noProof/>
                <w:webHidden/>
              </w:rPr>
              <w:fldChar w:fldCharType="separate"/>
            </w:r>
            <w:r>
              <w:rPr>
                <w:noProof/>
                <w:webHidden/>
              </w:rPr>
              <w:t>15</w:t>
            </w:r>
            <w:r>
              <w:rPr>
                <w:noProof/>
                <w:webHidden/>
              </w:rPr>
              <w:fldChar w:fldCharType="end"/>
            </w:r>
          </w:hyperlink>
        </w:p>
        <w:p w14:paraId="19CBC62B" w14:textId="5B494E0D" w:rsidR="004C2CCC" w:rsidRDefault="004C2CCC">
          <w:pPr>
            <w:pStyle w:val="12"/>
            <w:spacing w:before="136"/>
            <w:rPr>
              <w:rFonts w:asciiTheme="minorHAnsi" w:eastAsiaTheme="minorEastAsia" w:hAnsiTheme="minorHAnsi" w:cstheme="minorBidi"/>
              <w:b w:val="0"/>
              <w:noProof/>
              <w:color w:val="auto"/>
              <w:sz w:val="21"/>
              <w:szCs w:val="22"/>
            </w:rPr>
          </w:pPr>
          <w:hyperlink w:anchor="_Toc144452101" w:history="1">
            <w:r w:rsidRPr="004847A0">
              <w:rPr>
                <w:rStyle w:val="ae"/>
                <w:rFonts w:hAnsi="メイリオ"/>
                <w:noProof/>
                <w14:scene3d>
                  <w14:camera w14:prst="orthographicFront"/>
                  <w14:lightRig w14:rig="threePt" w14:dir="t">
                    <w14:rot w14:lat="0" w14:lon="0" w14:rev="0"/>
                  </w14:lightRig>
                </w14:scene3d>
              </w:rPr>
              <w:t>3.</w:t>
            </w:r>
            <w:r w:rsidRPr="004847A0">
              <w:rPr>
                <w:rStyle w:val="ae"/>
                <w:noProof/>
              </w:rPr>
              <w:t xml:space="preserve"> スケジュールジョブの活用例</w:t>
            </w:r>
            <w:r>
              <w:rPr>
                <w:noProof/>
                <w:webHidden/>
              </w:rPr>
              <w:tab/>
            </w:r>
            <w:r>
              <w:rPr>
                <w:noProof/>
                <w:webHidden/>
              </w:rPr>
              <w:fldChar w:fldCharType="begin"/>
            </w:r>
            <w:r>
              <w:rPr>
                <w:noProof/>
                <w:webHidden/>
              </w:rPr>
              <w:instrText xml:space="preserve"> PAGEREF _Toc144452101 \h </w:instrText>
            </w:r>
            <w:r>
              <w:rPr>
                <w:noProof/>
                <w:webHidden/>
              </w:rPr>
            </w:r>
            <w:r>
              <w:rPr>
                <w:noProof/>
                <w:webHidden/>
              </w:rPr>
              <w:fldChar w:fldCharType="separate"/>
            </w:r>
            <w:r>
              <w:rPr>
                <w:noProof/>
                <w:webHidden/>
              </w:rPr>
              <w:t>17</w:t>
            </w:r>
            <w:r>
              <w:rPr>
                <w:noProof/>
                <w:webHidden/>
              </w:rPr>
              <w:fldChar w:fldCharType="end"/>
            </w:r>
          </w:hyperlink>
        </w:p>
        <w:p w14:paraId="397E0ED4" w14:textId="36682D79" w:rsidR="004C2CCC" w:rsidRDefault="004C2CCC">
          <w:pPr>
            <w:pStyle w:val="22"/>
            <w:spacing w:before="136"/>
            <w:ind w:left="180"/>
            <w:rPr>
              <w:rFonts w:asciiTheme="minorHAnsi" w:eastAsiaTheme="minorEastAsia" w:hAnsiTheme="minorHAnsi" w:cstheme="minorBidi"/>
              <w:noProof/>
              <w:color w:val="auto"/>
              <w:sz w:val="21"/>
              <w:szCs w:val="22"/>
            </w:rPr>
          </w:pPr>
          <w:hyperlink w:anchor="_Toc144452102" w:history="1">
            <w:r w:rsidRPr="004847A0">
              <w:rPr>
                <w:rStyle w:val="ae"/>
                <w:rFonts w:hAnsi="メイリオ"/>
                <w:noProof/>
                <w14:scene3d>
                  <w14:camera w14:prst="orthographicFront"/>
                  <w14:lightRig w14:rig="threePt" w14:dir="t">
                    <w14:rot w14:lat="0" w14:lon="0" w14:rev="0"/>
                  </w14:lightRig>
                </w14:scene3d>
              </w:rPr>
              <w:t>3-1</w:t>
            </w:r>
            <w:r w:rsidRPr="004847A0">
              <w:rPr>
                <w:rStyle w:val="ae"/>
                <w:noProof/>
              </w:rPr>
              <w:t xml:space="preserve"> リポジトリ配信の活用</w:t>
            </w:r>
            <w:r>
              <w:rPr>
                <w:noProof/>
                <w:webHidden/>
              </w:rPr>
              <w:tab/>
            </w:r>
            <w:r>
              <w:rPr>
                <w:noProof/>
                <w:webHidden/>
              </w:rPr>
              <w:fldChar w:fldCharType="begin"/>
            </w:r>
            <w:r>
              <w:rPr>
                <w:noProof/>
                <w:webHidden/>
              </w:rPr>
              <w:instrText xml:space="preserve"> PAGEREF _Toc144452102 \h </w:instrText>
            </w:r>
            <w:r>
              <w:rPr>
                <w:noProof/>
                <w:webHidden/>
              </w:rPr>
            </w:r>
            <w:r>
              <w:rPr>
                <w:noProof/>
                <w:webHidden/>
              </w:rPr>
              <w:fldChar w:fldCharType="separate"/>
            </w:r>
            <w:r>
              <w:rPr>
                <w:noProof/>
                <w:webHidden/>
              </w:rPr>
              <w:t>18</w:t>
            </w:r>
            <w:r>
              <w:rPr>
                <w:noProof/>
                <w:webHidden/>
              </w:rPr>
              <w:fldChar w:fldCharType="end"/>
            </w:r>
          </w:hyperlink>
        </w:p>
        <w:p w14:paraId="340B9F20" w14:textId="655E97C6" w:rsidR="004C2CCC" w:rsidRDefault="004C2CCC">
          <w:pPr>
            <w:pStyle w:val="30"/>
            <w:rPr>
              <w:rFonts w:asciiTheme="minorHAnsi" w:eastAsiaTheme="minorEastAsia" w:hAnsiTheme="minorHAnsi" w:cstheme="minorBidi"/>
              <w:noProof/>
              <w:color w:val="auto"/>
              <w:szCs w:val="22"/>
            </w:rPr>
          </w:pPr>
          <w:hyperlink w:anchor="_Toc144452103" w:history="1">
            <w:r w:rsidRPr="004847A0">
              <w:rPr>
                <w:rStyle w:val="ae"/>
                <w:noProof/>
              </w:rPr>
              <w:t>3-1-1 スケジュールジョブによるページ内のレポートの定期更新</w:t>
            </w:r>
            <w:r>
              <w:rPr>
                <w:noProof/>
                <w:webHidden/>
              </w:rPr>
              <w:tab/>
            </w:r>
            <w:r>
              <w:rPr>
                <w:noProof/>
                <w:webHidden/>
              </w:rPr>
              <w:fldChar w:fldCharType="begin"/>
            </w:r>
            <w:r>
              <w:rPr>
                <w:noProof/>
                <w:webHidden/>
              </w:rPr>
              <w:instrText xml:space="preserve"> PAGEREF _Toc144452103 \h </w:instrText>
            </w:r>
            <w:r>
              <w:rPr>
                <w:noProof/>
                <w:webHidden/>
              </w:rPr>
            </w:r>
            <w:r>
              <w:rPr>
                <w:noProof/>
                <w:webHidden/>
              </w:rPr>
              <w:fldChar w:fldCharType="separate"/>
            </w:r>
            <w:r>
              <w:rPr>
                <w:noProof/>
                <w:webHidden/>
              </w:rPr>
              <w:t>18</w:t>
            </w:r>
            <w:r>
              <w:rPr>
                <w:noProof/>
                <w:webHidden/>
              </w:rPr>
              <w:fldChar w:fldCharType="end"/>
            </w:r>
          </w:hyperlink>
        </w:p>
        <w:p w14:paraId="3CE46CBC" w14:textId="719C7686" w:rsidR="004C2CCC" w:rsidRDefault="004C2CCC">
          <w:pPr>
            <w:pStyle w:val="30"/>
            <w:rPr>
              <w:rFonts w:asciiTheme="minorHAnsi" w:eastAsiaTheme="minorEastAsia" w:hAnsiTheme="minorHAnsi" w:cstheme="minorBidi"/>
              <w:noProof/>
              <w:color w:val="auto"/>
              <w:szCs w:val="22"/>
            </w:rPr>
          </w:pPr>
          <w:hyperlink w:anchor="_Toc144452104" w:history="1">
            <w:r w:rsidRPr="004847A0">
              <w:rPr>
                <w:rStyle w:val="ae"/>
                <w:noProof/>
              </w:rPr>
              <w:t>3-1-2 スケジュールジョブの作成</w:t>
            </w:r>
            <w:r>
              <w:rPr>
                <w:noProof/>
                <w:webHidden/>
              </w:rPr>
              <w:tab/>
            </w:r>
            <w:r>
              <w:rPr>
                <w:noProof/>
                <w:webHidden/>
              </w:rPr>
              <w:fldChar w:fldCharType="begin"/>
            </w:r>
            <w:r>
              <w:rPr>
                <w:noProof/>
                <w:webHidden/>
              </w:rPr>
              <w:instrText xml:space="preserve"> PAGEREF _Toc144452104 \h </w:instrText>
            </w:r>
            <w:r>
              <w:rPr>
                <w:noProof/>
                <w:webHidden/>
              </w:rPr>
            </w:r>
            <w:r>
              <w:rPr>
                <w:noProof/>
                <w:webHidden/>
              </w:rPr>
              <w:fldChar w:fldCharType="separate"/>
            </w:r>
            <w:r>
              <w:rPr>
                <w:noProof/>
                <w:webHidden/>
              </w:rPr>
              <w:t>19</w:t>
            </w:r>
            <w:r>
              <w:rPr>
                <w:noProof/>
                <w:webHidden/>
              </w:rPr>
              <w:fldChar w:fldCharType="end"/>
            </w:r>
          </w:hyperlink>
        </w:p>
        <w:p w14:paraId="222C4788" w14:textId="0FDC110F" w:rsidR="004C2CCC" w:rsidRDefault="004C2CCC">
          <w:pPr>
            <w:pStyle w:val="30"/>
            <w:rPr>
              <w:rFonts w:asciiTheme="minorHAnsi" w:eastAsiaTheme="minorEastAsia" w:hAnsiTheme="minorHAnsi" w:cstheme="minorBidi"/>
              <w:noProof/>
              <w:color w:val="auto"/>
              <w:szCs w:val="22"/>
            </w:rPr>
          </w:pPr>
          <w:hyperlink w:anchor="_Toc144452105" w:history="1">
            <w:r w:rsidRPr="004847A0">
              <w:rPr>
                <w:rStyle w:val="ae"/>
                <w:noProof/>
              </w:rPr>
              <w:t>3-1-3 配信形式の設定</w:t>
            </w:r>
            <w:r>
              <w:rPr>
                <w:noProof/>
                <w:webHidden/>
              </w:rPr>
              <w:tab/>
            </w:r>
            <w:r>
              <w:rPr>
                <w:noProof/>
                <w:webHidden/>
              </w:rPr>
              <w:fldChar w:fldCharType="begin"/>
            </w:r>
            <w:r>
              <w:rPr>
                <w:noProof/>
                <w:webHidden/>
              </w:rPr>
              <w:instrText xml:space="preserve"> PAGEREF _Toc144452105 \h </w:instrText>
            </w:r>
            <w:r>
              <w:rPr>
                <w:noProof/>
                <w:webHidden/>
              </w:rPr>
            </w:r>
            <w:r>
              <w:rPr>
                <w:noProof/>
                <w:webHidden/>
              </w:rPr>
              <w:fldChar w:fldCharType="separate"/>
            </w:r>
            <w:r>
              <w:rPr>
                <w:noProof/>
                <w:webHidden/>
              </w:rPr>
              <w:t>20</w:t>
            </w:r>
            <w:r>
              <w:rPr>
                <w:noProof/>
                <w:webHidden/>
              </w:rPr>
              <w:fldChar w:fldCharType="end"/>
            </w:r>
          </w:hyperlink>
        </w:p>
        <w:p w14:paraId="17C10114" w14:textId="0F3C0379" w:rsidR="004C2CCC" w:rsidRDefault="004C2CCC">
          <w:pPr>
            <w:pStyle w:val="30"/>
            <w:rPr>
              <w:rFonts w:asciiTheme="minorHAnsi" w:eastAsiaTheme="minorEastAsia" w:hAnsiTheme="minorHAnsi" w:cstheme="minorBidi"/>
              <w:noProof/>
              <w:color w:val="auto"/>
              <w:szCs w:val="22"/>
            </w:rPr>
          </w:pPr>
          <w:hyperlink w:anchor="_Toc144452106" w:history="1">
            <w:r w:rsidRPr="004847A0">
              <w:rPr>
                <w:rStyle w:val="ae"/>
                <w:noProof/>
              </w:rPr>
              <w:t>3-1-4 実行間隔の設定</w:t>
            </w:r>
            <w:r>
              <w:rPr>
                <w:noProof/>
                <w:webHidden/>
              </w:rPr>
              <w:tab/>
            </w:r>
            <w:r>
              <w:rPr>
                <w:noProof/>
                <w:webHidden/>
              </w:rPr>
              <w:fldChar w:fldCharType="begin"/>
            </w:r>
            <w:r>
              <w:rPr>
                <w:noProof/>
                <w:webHidden/>
              </w:rPr>
              <w:instrText xml:space="preserve"> PAGEREF _Toc144452106 \h </w:instrText>
            </w:r>
            <w:r>
              <w:rPr>
                <w:noProof/>
                <w:webHidden/>
              </w:rPr>
            </w:r>
            <w:r>
              <w:rPr>
                <w:noProof/>
                <w:webHidden/>
              </w:rPr>
              <w:fldChar w:fldCharType="separate"/>
            </w:r>
            <w:r>
              <w:rPr>
                <w:noProof/>
                <w:webHidden/>
              </w:rPr>
              <w:t>21</w:t>
            </w:r>
            <w:r>
              <w:rPr>
                <w:noProof/>
                <w:webHidden/>
              </w:rPr>
              <w:fldChar w:fldCharType="end"/>
            </w:r>
          </w:hyperlink>
        </w:p>
        <w:p w14:paraId="6253197B" w14:textId="3A863BE2" w:rsidR="004C2CCC" w:rsidRDefault="004C2CCC">
          <w:pPr>
            <w:pStyle w:val="30"/>
            <w:rPr>
              <w:rFonts w:asciiTheme="minorHAnsi" w:eastAsiaTheme="minorEastAsia" w:hAnsiTheme="minorHAnsi" w:cstheme="minorBidi"/>
              <w:noProof/>
              <w:color w:val="auto"/>
              <w:szCs w:val="22"/>
            </w:rPr>
          </w:pPr>
          <w:hyperlink w:anchor="_Toc144452107" w:history="1">
            <w:r w:rsidRPr="004847A0">
              <w:rPr>
                <w:rStyle w:val="ae"/>
                <w:noProof/>
              </w:rPr>
              <w:t>3-1-5 スケジュールジョブの保存</w:t>
            </w:r>
            <w:r>
              <w:rPr>
                <w:noProof/>
                <w:webHidden/>
              </w:rPr>
              <w:tab/>
            </w:r>
            <w:r>
              <w:rPr>
                <w:noProof/>
                <w:webHidden/>
              </w:rPr>
              <w:fldChar w:fldCharType="begin"/>
            </w:r>
            <w:r>
              <w:rPr>
                <w:noProof/>
                <w:webHidden/>
              </w:rPr>
              <w:instrText xml:space="preserve"> PAGEREF _Toc144452107 \h </w:instrText>
            </w:r>
            <w:r>
              <w:rPr>
                <w:noProof/>
                <w:webHidden/>
              </w:rPr>
            </w:r>
            <w:r>
              <w:rPr>
                <w:noProof/>
                <w:webHidden/>
              </w:rPr>
              <w:fldChar w:fldCharType="separate"/>
            </w:r>
            <w:r>
              <w:rPr>
                <w:noProof/>
                <w:webHidden/>
              </w:rPr>
              <w:t>22</w:t>
            </w:r>
            <w:r>
              <w:rPr>
                <w:noProof/>
                <w:webHidden/>
              </w:rPr>
              <w:fldChar w:fldCharType="end"/>
            </w:r>
          </w:hyperlink>
        </w:p>
        <w:p w14:paraId="29056CE2" w14:textId="0952490B" w:rsidR="004C2CCC" w:rsidRDefault="004C2CCC">
          <w:pPr>
            <w:pStyle w:val="30"/>
            <w:rPr>
              <w:rFonts w:asciiTheme="minorHAnsi" w:eastAsiaTheme="minorEastAsia" w:hAnsiTheme="minorHAnsi" w:cstheme="minorBidi"/>
              <w:noProof/>
              <w:color w:val="auto"/>
              <w:szCs w:val="22"/>
            </w:rPr>
          </w:pPr>
          <w:hyperlink w:anchor="_Toc144452108" w:history="1">
            <w:r w:rsidRPr="004847A0">
              <w:rPr>
                <w:rStyle w:val="ae"/>
                <w:noProof/>
              </w:rPr>
              <w:t>3-1-6 スケジュールジョブの即時実行</w:t>
            </w:r>
            <w:r>
              <w:rPr>
                <w:noProof/>
                <w:webHidden/>
              </w:rPr>
              <w:tab/>
            </w:r>
            <w:r>
              <w:rPr>
                <w:noProof/>
                <w:webHidden/>
              </w:rPr>
              <w:fldChar w:fldCharType="begin"/>
            </w:r>
            <w:r>
              <w:rPr>
                <w:noProof/>
                <w:webHidden/>
              </w:rPr>
              <w:instrText xml:space="preserve"> PAGEREF _Toc144452108 \h </w:instrText>
            </w:r>
            <w:r>
              <w:rPr>
                <w:noProof/>
                <w:webHidden/>
              </w:rPr>
            </w:r>
            <w:r>
              <w:rPr>
                <w:noProof/>
                <w:webHidden/>
              </w:rPr>
              <w:fldChar w:fldCharType="separate"/>
            </w:r>
            <w:r>
              <w:rPr>
                <w:noProof/>
                <w:webHidden/>
              </w:rPr>
              <w:t>22</w:t>
            </w:r>
            <w:r>
              <w:rPr>
                <w:noProof/>
                <w:webHidden/>
              </w:rPr>
              <w:fldChar w:fldCharType="end"/>
            </w:r>
          </w:hyperlink>
        </w:p>
        <w:p w14:paraId="502EF4D7" w14:textId="6D749E7B" w:rsidR="004C2CCC" w:rsidRDefault="004C2CCC">
          <w:pPr>
            <w:pStyle w:val="30"/>
            <w:rPr>
              <w:rFonts w:asciiTheme="minorHAnsi" w:eastAsiaTheme="minorEastAsia" w:hAnsiTheme="minorHAnsi" w:cstheme="minorBidi"/>
              <w:noProof/>
              <w:color w:val="auto"/>
              <w:szCs w:val="22"/>
            </w:rPr>
          </w:pPr>
          <w:hyperlink w:anchor="_Toc144452109" w:history="1">
            <w:r w:rsidRPr="004847A0">
              <w:rPr>
                <w:rStyle w:val="ae"/>
                <w:noProof/>
              </w:rPr>
              <w:t>3-1-7 ページの設定</w:t>
            </w:r>
            <w:r>
              <w:rPr>
                <w:noProof/>
                <w:webHidden/>
              </w:rPr>
              <w:tab/>
            </w:r>
            <w:r>
              <w:rPr>
                <w:noProof/>
                <w:webHidden/>
              </w:rPr>
              <w:fldChar w:fldCharType="begin"/>
            </w:r>
            <w:r>
              <w:rPr>
                <w:noProof/>
                <w:webHidden/>
              </w:rPr>
              <w:instrText xml:space="preserve"> PAGEREF _Toc144452109 \h </w:instrText>
            </w:r>
            <w:r>
              <w:rPr>
                <w:noProof/>
                <w:webHidden/>
              </w:rPr>
            </w:r>
            <w:r>
              <w:rPr>
                <w:noProof/>
                <w:webHidden/>
              </w:rPr>
              <w:fldChar w:fldCharType="separate"/>
            </w:r>
            <w:r>
              <w:rPr>
                <w:noProof/>
                <w:webHidden/>
              </w:rPr>
              <w:t>24</w:t>
            </w:r>
            <w:r>
              <w:rPr>
                <w:noProof/>
                <w:webHidden/>
              </w:rPr>
              <w:fldChar w:fldCharType="end"/>
            </w:r>
          </w:hyperlink>
        </w:p>
        <w:p w14:paraId="3473B4AC" w14:textId="19D66E2B" w:rsidR="004C2CCC" w:rsidRDefault="004C2CCC">
          <w:pPr>
            <w:pStyle w:val="30"/>
            <w:rPr>
              <w:rFonts w:asciiTheme="minorHAnsi" w:eastAsiaTheme="minorEastAsia" w:hAnsiTheme="minorHAnsi" w:cstheme="minorBidi"/>
              <w:noProof/>
              <w:color w:val="auto"/>
              <w:szCs w:val="22"/>
            </w:rPr>
          </w:pPr>
          <w:hyperlink w:anchor="_Toc144452110" w:history="1">
            <w:r w:rsidRPr="004847A0">
              <w:rPr>
                <w:rStyle w:val="ae"/>
                <w:noProof/>
              </w:rPr>
              <w:t>3-1-8 ページの確認</w:t>
            </w:r>
            <w:r>
              <w:rPr>
                <w:noProof/>
                <w:webHidden/>
              </w:rPr>
              <w:tab/>
            </w:r>
            <w:r>
              <w:rPr>
                <w:noProof/>
                <w:webHidden/>
              </w:rPr>
              <w:fldChar w:fldCharType="begin"/>
            </w:r>
            <w:r>
              <w:rPr>
                <w:noProof/>
                <w:webHidden/>
              </w:rPr>
              <w:instrText xml:space="preserve"> PAGEREF _Toc144452110 \h </w:instrText>
            </w:r>
            <w:r>
              <w:rPr>
                <w:noProof/>
                <w:webHidden/>
              </w:rPr>
            </w:r>
            <w:r>
              <w:rPr>
                <w:noProof/>
                <w:webHidden/>
              </w:rPr>
              <w:fldChar w:fldCharType="separate"/>
            </w:r>
            <w:r>
              <w:rPr>
                <w:noProof/>
                <w:webHidden/>
              </w:rPr>
              <w:t>27</w:t>
            </w:r>
            <w:r>
              <w:rPr>
                <w:noProof/>
                <w:webHidden/>
              </w:rPr>
              <w:fldChar w:fldCharType="end"/>
            </w:r>
          </w:hyperlink>
        </w:p>
        <w:p w14:paraId="55E6F8C9" w14:textId="3D03F71B" w:rsidR="004C2CCC" w:rsidRDefault="004C2CCC">
          <w:pPr>
            <w:pStyle w:val="22"/>
            <w:spacing w:before="136"/>
            <w:ind w:left="180"/>
            <w:rPr>
              <w:rFonts w:asciiTheme="minorHAnsi" w:eastAsiaTheme="minorEastAsia" w:hAnsiTheme="minorHAnsi" w:cstheme="minorBidi"/>
              <w:noProof/>
              <w:color w:val="auto"/>
              <w:sz w:val="21"/>
              <w:szCs w:val="22"/>
            </w:rPr>
          </w:pPr>
          <w:hyperlink w:anchor="_Toc144452111" w:history="1">
            <w:r w:rsidRPr="004847A0">
              <w:rPr>
                <w:rStyle w:val="ae"/>
                <w:rFonts w:hAnsi="メイリオ"/>
                <w:noProof/>
                <w14:scene3d>
                  <w14:camera w14:prst="orthographicFront"/>
                  <w14:lightRig w14:rig="threePt" w14:dir="t">
                    <w14:rot w14:lat="0" w14:lon="0" w14:rev="0"/>
                  </w14:lightRig>
                </w14:scene3d>
              </w:rPr>
              <w:t>3-2</w:t>
            </w:r>
            <w:r w:rsidRPr="004847A0">
              <w:rPr>
                <w:rStyle w:val="ae"/>
                <w:noProof/>
              </w:rPr>
              <w:t xml:space="preserve"> バースト機能の活用</w:t>
            </w:r>
            <w:r>
              <w:rPr>
                <w:noProof/>
                <w:webHidden/>
              </w:rPr>
              <w:tab/>
            </w:r>
            <w:r>
              <w:rPr>
                <w:noProof/>
                <w:webHidden/>
              </w:rPr>
              <w:fldChar w:fldCharType="begin"/>
            </w:r>
            <w:r>
              <w:rPr>
                <w:noProof/>
                <w:webHidden/>
              </w:rPr>
              <w:instrText xml:space="preserve"> PAGEREF _Toc144452111 \h </w:instrText>
            </w:r>
            <w:r>
              <w:rPr>
                <w:noProof/>
                <w:webHidden/>
              </w:rPr>
            </w:r>
            <w:r>
              <w:rPr>
                <w:noProof/>
                <w:webHidden/>
              </w:rPr>
              <w:fldChar w:fldCharType="separate"/>
            </w:r>
            <w:r>
              <w:rPr>
                <w:noProof/>
                <w:webHidden/>
              </w:rPr>
              <w:t>28</w:t>
            </w:r>
            <w:r>
              <w:rPr>
                <w:noProof/>
                <w:webHidden/>
              </w:rPr>
              <w:fldChar w:fldCharType="end"/>
            </w:r>
          </w:hyperlink>
        </w:p>
        <w:p w14:paraId="18E309BE" w14:textId="0CC7DE3C" w:rsidR="004C2CCC" w:rsidRDefault="004C2CCC">
          <w:pPr>
            <w:pStyle w:val="30"/>
            <w:rPr>
              <w:rFonts w:asciiTheme="minorHAnsi" w:eastAsiaTheme="minorEastAsia" w:hAnsiTheme="minorHAnsi" w:cstheme="minorBidi"/>
              <w:noProof/>
              <w:color w:val="auto"/>
              <w:szCs w:val="22"/>
            </w:rPr>
          </w:pPr>
          <w:hyperlink w:anchor="_Toc144452112" w:history="1">
            <w:r w:rsidRPr="004847A0">
              <w:rPr>
                <w:rStyle w:val="ae"/>
                <w:noProof/>
              </w:rPr>
              <w:t>3-2-1 スケジュールジョブによるバーストレポートの配信</w:t>
            </w:r>
            <w:r>
              <w:rPr>
                <w:noProof/>
                <w:webHidden/>
              </w:rPr>
              <w:tab/>
            </w:r>
            <w:r>
              <w:rPr>
                <w:noProof/>
                <w:webHidden/>
              </w:rPr>
              <w:fldChar w:fldCharType="begin"/>
            </w:r>
            <w:r>
              <w:rPr>
                <w:noProof/>
                <w:webHidden/>
              </w:rPr>
              <w:instrText xml:space="preserve"> PAGEREF _Toc144452112 \h </w:instrText>
            </w:r>
            <w:r>
              <w:rPr>
                <w:noProof/>
                <w:webHidden/>
              </w:rPr>
            </w:r>
            <w:r>
              <w:rPr>
                <w:noProof/>
                <w:webHidden/>
              </w:rPr>
              <w:fldChar w:fldCharType="separate"/>
            </w:r>
            <w:r>
              <w:rPr>
                <w:noProof/>
                <w:webHidden/>
              </w:rPr>
              <w:t>28</w:t>
            </w:r>
            <w:r>
              <w:rPr>
                <w:noProof/>
                <w:webHidden/>
              </w:rPr>
              <w:fldChar w:fldCharType="end"/>
            </w:r>
          </w:hyperlink>
        </w:p>
        <w:p w14:paraId="58F985E1" w14:textId="1AC497B4" w:rsidR="004C2CCC" w:rsidRDefault="004C2CCC">
          <w:pPr>
            <w:pStyle w:val="30"/>
            <w:rPr>
              <w:rFonts w:asciiTheme="minorHAnsi" w:eastAsiaTheme="minorEastAsia" w:hAnsiTheme="minorHAnsi" w:cstheme="minorBidi"/>
              <w:noProof/>
              <w:color w:val="auto"/>
              <w:szCs w:val="22"/>
            </w:rPr>
          </w:pPr>
          <w:hyperlink w:anchor="_Toc144452113" w:history="1">
            <w:r w:rsidRPr="004847A0">
              <w:rPr>
                <w:rStyle w:val="ae"/>
                <w:noProof/>
              </w:rPr>
              <w:t>3-2-2 スケジュールジョブの作成</w:t>
            </w:r>
            <w:r>
              <w:rPr>
                <w:noProof/>
                <w:webHidden/>
              </w:rPr>
              <w:tab/>
            </w:r>
            <w:r>
              <w:rPr>
                <w:noProof/>
                <w:webHidden/>
              </w:rPr>
              <w:fldChar w:fldCharType="begin"/>
            </w:r>
            <w:r>
              <w:rPr>
                <w:noProof/>
                <w:webHidden/>
              </w:rPr>
              <w:instrText xml:space="preserve"> PAGEREF _Toc144452113 \h </w:instrText>
            </w:r>
            <w:r>
              <w:rPr>
                <w:noProof/>
                <w:webHidden/>
              </w:rPr>
            </w:r>
            <w:r>
              <w:rPr>
                <w:noProof/>
                <w:webHidden/>
              </w:rPr>
              <w:fldChar w:fldCharType="separate"/>
            </w:r>
            <w:r>
              <w:rPr>
                <w:noProof/>
                <w:webHidden/>
              </w:rPr>
              <w:t>29</w:t>
            </w:r>
            <w:r>
              <w:rPr>
                <w:noProof/>
                <w:webHidden/>
              </w:rPr>
              <w:fldChar w:fldCharType="end"/>
            </w:r>
          </w:hyperlink>
        </w:p>
        <w:p w14:paraId="7791E9FE" w14:textId="65ACC8A9" w:rsidR="004C2CCC" w:rsidRDefault="004C2CCC">
          <w:pPr>
            <w:pStyle w:val="30"/>
            <w:rPr>
              <w:rFonts w:asciiTheme="minorHAnsi" w:eastAsiaTheme="minorEastAsia" w:hAnsiTheme="minorHAnsi" w:cstheme="minorBidi"/>
              <w:noProof/>
              <w:color w:val="auto"/>
              <w:szCs w:val="22"/>
            </w:rPr>
          </w:pPr>
          <w:hyperlink w:anchor="_Toc144452114" w:history="1">
            <w:r w:rsidRPr="004847A0">
              <w:rPr>
                <w:rStyle w:val="ae"/>
                <w:noProof/>
              </w:rPr>
              <w:t>3-2-3 スケジュールジョブの即時実行</w:t>
            </w:r>
            <w:r>
              <w:rPr>
                <w:noProof/>
                <w:webHidden/>
              </w:rPr>
              <w:tab/>
            </w:r>
            <w:r>
              <w:rPr>
                <w:noProof/>
                <w:webHidden/>
              </w:rPr>
              <w:fldChar w:fldCharType="begin"/>
            </w:r>
            <w:r>
              <w:rPr>
                <w:noProof/>
                <w:webHidden/>
              </w:rPr>
              <w:instrText xml:space="preserve"> PAGEREF _Toc144452114 \h </w:instrText>
            </w:r>
            <w:r>
              <w:rPr>
                <w:noProof/>
                <w:webHidden/>
              </w:rPr>
            </w:r>
            <w:r>
              <w:rPr>
                <w:noProof/>
                <w:webHidden/>
              </w:rPr>
              <w:fldChar w:fldCharType="separate"/>
            </w:r>
            <w:r>
              <w:rPr>
                <w:noProof/>
                <w:webHidden/>
              </w:rPr>
              <w:t>31</w:t>
            </w:r>
            <w:r>
              <w:rPr>
                <w:noProof/>
                <w:webHidden/>
              </w:rPr>
              <w:fldChar w:fldCharType="end"/>
            </w:r>
          </w:hyperlink>
        </w:p>
        <w:p w14:paraId="33CAACA3" w14:textId="4B719922" w:rsidR="004C2CCC" w:rsidRDefault="004C2CCC">
          <w:pPr>
            <w:pStyle w:val="30"/>
            <w:rPr>
              <w:rFonts w:asciiTheme="minorHAnsi" w:eastAsiaTheme="minorEastAsia" w:hAnsiTheme="minorHAnsi" w:cstheme="minorBidi"/>
              <w:noProof/>
              <w:color w:val="auto"/>
              <w:szCs w:val="22"/>
            </w:rPr>
          </w:pPr>
          <w:hyperlink w:anchor="_Toc144452115" w:history="1">
            <w:r w:rsidRPr="004847A0">
              <w:rPr>
                <w:rStyle w:val="ae"/>
                <w:noProof/>
              </w:rPr>
              <w:t>3-2-4 バーストレポートの確認</w:t>
            </w:r>
            <w:r>
              <w:rPr>
                <w:noProof/>
                <w:webHidden/>
              </w:rPr>
              <w:tab/>
            </w:r>
            <w:r>
              <w:rPr>
                <w:noProof/>
                <w:webHidden/>
              </w:rPr>
              <w:fldChar w:fldCharType="begin"/>
            </w:r>
            <w:r>
              <w:rPr>
                <w:noProof/>
                <w:webHidden/>
              </w:rPr>
              <w:instrText xml:space="preserve"> PAGEREF _Toc144452115 \h </w:instrText>
            </w:r>
            <w:r>
              <w:rPr>
                <w:noProof/>
                <w:webHidden/>
              </w:rPr>
            </w:r>
            <w:r>
              <w:rPr>
                <w:noProof/>
                <w:webHidden/>
              </w:rPr>
              <w:fldChar w:fldCharType="separate"/>
            </w:r>
            <w:r>
              <w:rPr>
                <w:noProof/>
                <w:webHidden/>
              </w:rPr>
              <w:t>32</w:t>
            </w:r>
            <w:r>
              <w:rPr>
                <w:noProof/>
                <w:webHidden/>
              </w:rPr>
              <w:fldChar w:fldCharType="end"/>
            </w:r>
          </w:hyperlink>
        </w:p>
        <w:p w14:paraId="014DAA55" w14:textId="5276DA43" w:rsidR="004C2CCC" w:rsidRDefault="004C2CCC">
          <w:pPr>
            <w:pStyle w:val="22"/>
            <w:spacing w:before="136"/>
            <w:ind w:left="180"/>
            <w:rPr>
              <w:rFonts w:asciiTheme="minorHAnsi" w:eastAsiaTheme="minorEastAsia" w:hAnsiTheme="minorHAnsi" w:cstheme="minorBidi"/>
              <w:noProof/>
              <w:color w:val="auto"/>
              <w:sz w:val="21"/>
              <w:szCs w:val="22"/>
            </w:rPr>
          </w:pPr>
          <w:hyperlink w:anchor="_Toc144452116" w:history="1">
            <w:r w:rsidRPr="004847A0">
              <w:rPr>
                <w:rStyle w:val="ae"/>
                <w:rFonts w:hAnsi="メイリオ"/>
                <w:noProof/>
                <w14:scene3d>
                  <w14:camera w14:prst="orthographicFront"/>
                  <w14:lightRig w14:rig="threePt" w14:dir="t">
                    <w14:rot w14:lat="0" w14:lon="0" w14:rev="0"/>
                  </w14:lightRig>
                </w14:scene3d>
              </w:rPr>
              <w:t>3-3</w:t>
            </w:r>
            <w:r w:rsidRPr="004847A0">
              <w:rPr>
                <w:rStyle w:val="ae"/>
                <w:noProof/>
              </w:rPr>
              <w:t xml:space="preserve"> スケジュールジョブのメンテナンス</w:t>
            </w:r>
            <w:r>
              <w:rPr>
                <w:noProof/>
                <w:webHidden/>
              </w:rPr>
              <w:tab/>
            </w:r>
            <w:r>
              <w:rPr>
                <w:noProof/>
                <w:webHidden/>
              </w:rPr>
              <w:fldChar w:fldCharType="begin"/>
            </w:r>
            <w:r>
              <w:rPr>
                <w:noProof/>
                <w:webHidden/>
              </w:rPr>
              <w:instrText xml:space="preserve"> PAGEREF _Toc144452116 \h </w:instrText>
            </w:r>
            <w:r>
              <w:rPr>
                <w:noProof/>
                <w:webHidden/>
              </w:rPr>
            </w:r>
            <w:r>
              <w:rPr>
                <w:noProof/>
                <w:webHidden/>
              </w:rPr>
              <w:fldChar w:fldCharType="separate"/>
            </w:r>
            <w:r>
              <w:rPr>
                <w:noProof/>
                <w:webHidden/>
              </w:rPr>
              <w:t>33</w:t>
            </w:r>
            <w:r>
              <w:rPr>
                <w:noProof/>
                <w:webHidden/>
              </w:rPr>
              <w:fldChar w:fldCharType="end"/>
            </w:r>
          </w:hyperlink>
        </w:p>
        <w:p w14:paraId="1B8C2C70" w14:textId="49B7191E" w:rsidR="004C2CCC" w:rsidRDefault="004C2CCC">
          <w:pPr>
            <w:pStyle w:val="30"/>
            <w:rPr>
              <w:rFonts w:asciiTheme="minorHAnsi" w:eastAsiaTheme="minorEastAsia" w:hAnsiTheme="minorHAnsi" w:cstheme="minorBidi"/>
              <w:noProof/>
              <w:color w:val="auto"/>
              <w:szCs w:val="22"/>
            </w:rPr>
          </w:pPr>
          <w:hyperlink w:anchor="_Toc144452117" w:history="1">
            <w:r w:rsidRPr="004847A0">
              <w:rPr>
                <w:rStyle w:val="ae"/>
                <w:noProof/>
              </w:rPr>
              <w:t>3-3-1 スケジュールジョブの無効化と削除</w:t>
            </w:r>
            <w:r>
              <w:rPr>
                <w:noProof/>
                <w:webHidden/>
              </w:rPr>
              <w:tab/>
            </w:r>
            <w:r>
              <w:rPr>
                <w:noProof/>
                <w:webHidden/>
              </w:rPr>
              <w:fldChar w:fldCharType="begin"/>
            </w:r>
            <w:r>
              <w:rPr>
                <w:noProof/>
                <w:webHidden/>
              </w:rPr>
              <w:instrText xml:space="preserve"> PAGEREF _Toc144452117 \h </w:instrText>
            </w:r>
            <w:r>
              <w:rPr>
                <w:noProof/>
                <w:webHidden/>
              </w:rPr>
            </w:r>
            <w:r>
              <w:rPr>
                <w:noProof/>
                <w:webHidden/>
              </w:rPr>
              <w:fldChar w:fldCharType="separate"/>
            </w:r>
            <w:r>
              <w:rPr>
                <w:noProof/>
                <w:webHidden/>
              </w:rPr>
              <w:t>33</w:t>
            </w:r>
            <w:r>
              <w:rPr>
                <w:noProof/>
                <w:webHidden/>
              </w:rPr>
              <w:fldChar w:fldCharType="end"/>
            </w:r>
          </w:hyperlink>
        </w:p>
        <w:p w14:paraId="0DC2F35C" w14:textId="15302725" w:rsidR="00F150B7" w:rsidRDefault="002C63E7" w:rsidP="00583B4F">
          <w:pPr>
            <w:rPr>
              <w:sz w:val="28"/>
            </w:rPr>
          </w:pPr>
          <w:r>
            <w:rPr>
              <w:sz w:val="28"/>
            </w:rPr>
            <w:fldChar w:fldCharType="end"/>
          </w:r>
        </w:p>
        <w:p w14:paraId="0AFED6A2" w14:textId="77777777" w:rsidR="008B649B" w:rsidRDefault="008B649B">
          <w:pPr>
            <w:widowControl/>
            <w:wordWrap/>
            <w:autoSpaceDE/>
            <w:autoSpaceDN/>
            <w:spacing w:beforeLines="0" w:before="0" w:line="240" w:lineRule="auto"/>
            <w:ind w:left="0" w:right="0"/>
            <w:rPr>
              <w:sz w:val="28"/>
            </w:rPr>
          </w:pPr>
        </w:p>
        <w:p w14:paraId="65DA9320" w14:textId="5B6A5716" w:rsidR="00385582" w:rsidRDefault="008B649B" w:rsidP="00BC27C9">
          <w:pPr>
            <w:widowControl/>
            <w:wordWrap/>
            <w:autoSpaceDE/>
            <w:autoSpaceDN/>
            <w:spacing w:beforeLines="0" w:before="0" w:line="240" w:lineRule="auto"/>
            <w:ind w:left="0" w:right="0"/>
            <w:rPr>
              <w:lang w:val="ja-JP"/>
            </w:rPr>
          </w:pPr>
          <w:r>
            <w:rPr>
              <w:rFonts w:hint="eastAsia"/>
              <w:noProof/>
            </w:rPr>
            <mc:AlternateContent>
              <mc:Choice Requires="wps">
                <w:drawing>
                  <wp:anchor distT="0" distB="0" distL="114300" distR="114300" simplePos="0" relativeHeight="252191743" behindDoc="0" locked="0" layoutInCell="1" allowOverlap="1" wp14:anchorId="647CF458" wp14:editId="28B6B1DB">
                    <wp:simplePos x="0" y="0"/>
                    <wp:positionH relativeFrom="column">
                      <wp:posOffset>49151</wp:posOffset>
                    </wp:positionH>
                    <wp:positionV relativeFrom="paragraph">
                      <wp:posOffset>7397750</wp:posOffset>
                    </wp:positionV>
                    <wp:extent cx="1282065" cy="394970"/>
                    <wp:effectExtent l="0" t="0" r="0" b="5080"/>
                    <wp:wrapNone/>
                    <wp:docPr id="16" name="正方形/長方形 16"/>
                    <wp:cNvGraphicFramePr/>
                    <a:graphic xmlns:a="http://schemas.openxmlformats.org/drawingml/2006/main">
                      <a:graphicData uri="http://schemas.microsoft.com/office/word/2010/wordprocessingShape">
                        <wps:wsp>
                          <wps:cNvSpPr/>
                          <wps:spPr>
                            <a:xfrm>
                              <a:off x="0" y="0"/>
                              <a:ext cx="1282065" cy="394970"/>
                            </a:xfrm>
                            <a:prstGeom prst="rect">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1EDB3" id="正方形/長方形 16" o:spid="_x0000_s1026" style="position:absolute;left:0;text-align:left;margin-left:3.85pt;margin-top:582.5pt;width:100.95pt;height:31.1pt;z-index:252191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" fillcolor="white [3212]" stroked="f" strokeweight="2pt"/>
                </w:pict>
              </mc:Fallback>
            </mc:AlternateContent>
          </w:r>
          <w:r>
            <w:rPr>
              <w:sz w:val="28"/>
            </w:rPr>
            <w:br w:type="page"/>
          </w:r>
        </w:p>
      </w:sdtContent>
    </w:sdt>
    <w:p w14:paraId="199BDF2E" w14:textId="77777777" w:rsidR="00BC27C9" w:rsidRPr="00282171" w:rsidRDefault="00BC27C9" w:rsidP="00BC27C9">
      <w:pPr>
        <w:widowControl/>
        <w:wordWrap/>
        <w:autoSpaceDE/>
        <w:autoSpaceDN/>
        <w:spacing w:beforeLines="0" w:before="0" w:line="240" w:lineRule="auto"/>
        <w:ind w:left="0" w:right="0"/>
      </w:pPr>
    </w:p>
    <w:p w14:paraId="0D4B11DD" w14:textId="77777777" w:rsidR="004F7440" w:rsidRDefault="00DB3F3C" w:rsidP="00DB3F3C">
      <w:pPr>
        <w:pStyle w:val="1"/>
      </w:pPr>
      <w:bookmarkStart w:id="1" w:name="_Toc144452087"/>
      <w:r w:rsidRPr="00DB3F3C">
        <w:t>レポート配信機能</w:t>
      </w:r>
      <w:r w:rsidR="008F3EC4" w:rsidRPr="002C63E7">
        <w:rPr>
          <w:rFonts w:hint="eastAsia"/>
        </w:rPr>
        <w:t>の概要</w:t>
      </w:r>
      <w:bookmarkEnd w:id="1"/>
    </w:p>
    <w:p w14:paraId="13F8F998" w14:textId="77777777" w:rsidR="004F7440" w:rsidRDefault="004F7440" w:rsidP="000F2974">
      <w:pPr>
        <w:rPr>
          <w:noProof/>
          <w:kern w:val="0"/>
          <w:sz w:val="44"/>
          <w:szCs w:val="44"/>
        </w:rPr>
      </w:pPr>
      <w:r>
        <w:br w:type="page"/>
      </w:r>
    </w:p>
    <w:p w14:paraId="518BF96F" w14:textId="739C9BDA" w:rsidR="00B35943" w:rsidRPr="00467272" w:rsidRDefault="00DB3F3C" w:rsidP="00DB3F3C">
      <w:pPr>
        <w:pStyle w:val="2"/>
      </w:pPr>
      <w:bookmarkStart w:id="2" w:name="_Toc128215208"/>
      <w:bookmarkStart w:id="3" w:name="_Toc144452088"/>
      <w:r w:rsidRPr="00DB3F3C">
        <w:lastRenderedPageBreak/>
        <w:t>レポート配信機能</w:t>
      </w:r>
      <w:r w:rsidR="00B35943" w:rsidRPr="00467272">
        <w:rPr>
          <w:rFonts w:hint="eastAsia"/>
        </w:rPr>
        <w:t>の概要</w:t>
      </w:r>
      <w:bookmarkEnd w:id="3"/>
    </w:p>
    <w:p w14:paraId="01ED0087" w14:textId="77777777" w:rsidR="00344F52" w:rsidRPr="00467272" w:rsidRDefault="00DB3F3C" w:rsidP="00DB3F3C">
      <w:pPr>
        <w:pStyle w:val="3"/>
      </w:pPr>
      <w:bookmarkStart w:id="4" w:name="_Toc144452089"/>
      <w:r w:rsidRPr="00DB3F3C">
        <w:t>レポート配信機能</w:t>
      </w:r>
      <w:r w:rsidR="00B35943" w:rsidRPr="00467272">
        <w:rPr>
          <w:rFonts w:hint="eastAsia"/>
        </w:rPr>
        <w:t>とは</w:t>
      </w:r>
      <w:bookmarkEnd w:id="2"/>
      <w:bookmarkEnd w:id="4"/>
    </w:p>
    <w:p w14:paraId="7C39EF6A" w14:textId="70FA74A9" w:rsidR="00A737AF" w:rsidRDefault="00D22F2B" w:rsidP="00A737AF">
      <w:r w:rsidRPr="00D22F2B">
        <w:rPr>
          <w:rFonts w:hint="eastAsia"/>
        </w:rPr>
        <w:t>レポ</w:t>
      </w:r>
      <w:r>
        <w:rPr>
          <w:rFonts w:hint="eastAsia"/>
        </w:rPr>
        <w:t>ート</w:t>
      </w:r>
      <w:r w:rsidR="00DF091B">
        <w:rPr>
          <w:rFonts w:hint="eastAsia"/>
        </w:rPr>
        <w:t>やグラフなどのコンテンツ</w:t>
      </w:r>
      <w:r>
        <w:rPr>
          <w:rFonts w:hint="eastAsia"/>
        </w:rPr>
        <w:t>を</w:t>
      </w:r>
      <w:r w:rsidR="00A737AF" w:rsidRPr="00A737AF">
        <w:rPr>
          <w:rFonts w:hint="eastAsia"/>
        </w:rPr>
        <w:t>特定のタイミング</w:t>
      </w:r>
      <w:r>
        <w:rPr>
          <w:rFonts w:hint="eastAsia"/>
        </w:rPr>
        <w:t>、または間隔で実行するための</w:t>
      </w:r>
      <w:r w:rsidR="00DF091B">
        <w:rPr>
          <w:rFonts w:hint="eastAsia"/>
        </w:rPr>
        <w:t>機能です。</w:t>
      </w:r>
      <w:r>
        <w:rPr>
          <w:rFonts w:hint="eastAsia"/>
        </w:rPr>
        <w:t>柔軟な</w:t>
      </w:r>
      <w:r w:rsidR="00A737AF" w:rsidRPr="00A737AF">
        <w:rPr>
          <w:rFonts w:hint="eastAsia"/>
        </w:rPr>
        <w:t>スケジュール</w:t>
      </w:r>
      <w:r>
        <w:rPr>
          <w:rFonts w:hint="eastAsia"/>
        </w:rPr>
        <w:t>設定</w:t>
      </w:r>
      <w:r w:rsidR="00A44C01">
        <w:rPr>
          <w:rFonts w:hint="eastAsia"/>
        </w:rPr>
        <w:t>機能と</w:t>
      </w:r>
      <w:r>
        <w:rPr>
          <w:rFonts w:hint="eastAsia"/>
        </w:rPr>
        <w:t>、豊富な配信</w:t>
      </w:r>
      <w:r w:rsidR="00A44C01">
        <w:rPr>
          <w:rFonts w:hint="eastAsia"/>
        </w:rPr>
        <w:t>形式</w:t>
      </w:r>
      <w:r>
        <w:rPr>
          <w:rFonts w:hint="eastAsia"/>
        </w:rPr>
        <w:t>を提供して</w:t>
      </w:r>
      <w:r w:rsidR="00A7779F">
        <w:rPr>
          <w:rFonts w:hint="eastAsia"/>
        </w:rPr>
        <w:t>おり、スケジュールジョブの実行によって</w:t>
      </w:r>
      <w:r w:rsidR="00DF091B">
        <w:rPr>
          <w:rFonts w:hint="eastAsia"/>
        </w:rPr>
        <w:t>、コンテンツの</w:t>
      </w:r>
      <w:r w:rsidR="00DF091B" w:rsidRPr="00A737AF">
        <w:rPr>
          <w:rFonts w:hint="eastAsia"/>
        </w:rPr>
        <w:t>配信・蓄積・共有</w:t>
      </w:r>
      <w:r w:rsidR="00DF091B">
        <w:rPr>
          <w:rFonts w:hint="eastAsia"/>
        </w:rPr>
        <w:t>を自動化でき</w:t>
      </w:r>
      <w:r>
        <w:rPr>
          <w:rFonts w:hint="eastAsia"/>
        </w:rPr>
        <w:t>ます。</w:t>
      </w:r>
    </w:p>
    <w:p w14:paraId="55A2B470" w14:textId="37EB4AD7" w:rsidR="009F4342" w:rsidRDefault="00A7779F" w:rsidP="00A737AF">
      <w:r w:rsidRPr="00A7779F">
        <w:rPr>
          <w:noProof/>
        </w:rPr>
        <w:drawing>
          <wp:anchor distT="0" distB="0" distL="114300" distR="114300" simplePos="0" relativeHeight="252951551" behindDoc="0" locked="0" layoutInCell="1" allowOverlap="1" wp14:anchorId="77F93A86" wp14:editId="2B0B77B9">
            <wp:simplePos x="0" y="0"/>
            <wp:positionH relativeFrom="column">
              <wp:posOffset>532418</wp:posOffset>
            </wp:positionH>
            <wp:positionV relativeFrom="paragraph">
              <wp:posOffset>246265</wp:posOffset>
            </wp:positionV>
            <wp:extent cx="4741334" cy="2011642"/>
            <wp:effectExtent l="19050" t="19050" r="21590" b="2730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1334" cy="201164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4D8C03B" w14:textId="0F82FC09" w:rsidR="00A7779F" w:rsidRDefault="00A7779F" w:rsidP="00A737AF"/>
    <w:p w14:paraId="08860B5B" w14:textId="31A8E879" w:rsidR="00A7779F" w:rsidRDefault="00A7779F" w:rsidP="00A737AF"/>
    <w:p w14:paraId="3A1C88F4" w14:textId="77777777" w:rsidR="00A7779F" w:rsidRDefault="00A7779F" w:rsidP="00A737AF"/>
    <w:p w14:paraId="17243E3F" w14:textId="3F2C3562" w:rsidR="00A7779F" w:rsidRDefault="00A7779F" w:rsidP="00A737AF"/>
    <w:p w14:paraId="1E08CA98" w14:textId="44657124" w:rsidR="00A7779F" w:rsidRDefault="00A7779F" w:rsidP="00A737AF"/>
    <w:p w14:paraId="02B23D16" w14:textId="108A36D1" w:rsidR="00A7779F" w:rsidRDefault="00A7779F" w:rsidP="00A737AF"/>
    <w:p w14:paraId="2165B3C6" w14:textId="359E8682" w:rsidR="00A7779F" w:rsidRDefault="00A7779F" w:rsidP="00A737AF"/>
    <w:p w14:paraId="1D9AEB8A" w14:textId="143DB31B" w:rsidR="00A7779F" w:rsidRDefault="00A7779F" w:rsidP="00A737AF"/>
    <w:p w14:paraId="636080DF" w14:textId="4A1AE46E" w:rsidR="00A7779F" w:rsidRDefault="00A7779F" w:rsidP="00A737AF"/>
    <w:p w14:paraId="5DF11210" w14:textId="77777777" w:rsidR="00027113" w:rsidRDefault="00A44C01" w:rsidP="00DF091B">
      <w:r>
        <w:rPr>
          <w:rFonts w:hint="eastAsia"/>
        </w:rPr>
        <w:t>スケジュールジョブの作成メニューは</w:t>
      </w:r>
      <w:proofErr w:type="spellStart"/>
      <w:r w:rsidR="00011EBB">
        <w:rPr>
          <w:rFonts w:hint="eastAsia"/>
        </w:rPr>
        <w:t>WebFOCUS</w:t>
      </w:r>
      <w:proofErr w:type="spellEnd"/>
      <w:r w:rsidR="00011EBB">
        <w:rPr>
          <w:rFonts w:hint="eastAsia"/>
        </w:rPr>
        <w:t>のセキュリティルールに基づいて</w:t>
      </w:r>
      <w:r>
        <w:rPr>
          <w:rFonts w:hint="eastAsia"/>
        </w:rPr>
        <w:t>制御さ</w:t>
      </w:r>
      <w:r w:rsidR="00011EBB">
        <w:rPr>
          <w:rFonts w:hint="eastAsia"/>
        </w:rPr>
        <w:t>れます。</w:t>
      </w:r>
      <w:r w:rsidR="00DF091B">
        <w:rPr>
          <w:rFonts w:hint="eastAsia"/>
        </w:rPr>
        <w:t>そのため、管理者がスケジュールジョブを作成し</w:t>
      </w:r>
      <w:r w:rsidR="00DF091B" w:rsidRPr="00A44C01">
        <w:rPr>
          <w:rFonts w:hint="eastAsia"/>
        </w:rPr>
        <w:t>、組織内の情報配信</w:t>
      </w:r>
      <w:r w:rsidR="00DF091B">
        <w:rPr>
          <w:rFonts w:hint="eastAsia"/>
        </w:rPr>
        <w:t>・蓄積・共有</w:t>
      </w:r>
      <w:r w:rsidR="00DF091B" w:rsidRPr="00A44C01">
        <w:rPr>
          <w:rFonts w:hint="eastAsia"/>
        </w:rPr>
        <w:t>を</w:t>
      </w:r>
      <w:r w:rsidR="00DF091B">
        <w:rPr>
          <w:rFonts w:hint="eastAsia"/>
        </w:rPr>
        <w:t>一元</w:t>
      </w:r>
      <w:r w:rsidR="00DF091B" w:rsidRPr="00A44C01">
        <w:rPr>
          <w:rFonts w:hint="eastAsia"/>
        </w:rPr>
        <w:t>管理する</w:t>
      </w:r>
      <w:r w:rsidR="00DF091B">
        <w:rPr>
          <w:rFonts w:hint="eastAsia"/>
        </w:rPr>
        <w:t>使い方のほかに、パワーユーザ向けのバックグラウンド実行機能としてスケジュールジョブの作成メニューを提供することもできます。</w:t>
      </w:r>
    </w:p>
    <w:p w14:paraId="044EE6CD" w14:textId="77777777" w:rsidR="00157C91" w:rsidRPr="002C63E7" w:rsidRDefault="00157C91" w:rsidP="000F2974">
      <w:pPr>
        <w:pStyle w:val="a7"/>
      </w:pPr>
    </w:p>
    <w:p w14:paraId="61F90B08" w14:textId="77777777" w:rsidR="00A468F5" w:rsidRPr="00A468F5" w:rsidRDefault="00157C91" w:rsidP="009F4342">
      <w:r>
        <w:br w:type="page"/>
      </w:r>
    </w:p>
    <w:p w14:paraId="2A291377" w14:textId="77777777" w:rsidR="00A468F5" w:rsidRPr="00A468F5" w:rsidRDefault="003441E8" w:rsidP="00A468F5">
      <w:pPr>
        <w:pStyle w:val="3"/>
      </w:pPr>
      <w:bookmarkStart w:id="5" w:name="_Toc144452090"/>
      <w:r>
        <w:rPr>
          <w:rFonts w:hint="eastAsia"/>
        </w:rPr>
        <w:lastRenderedPageBreak/>
        <w:t>アドバンストスケジュールツール</w:t>
      </w:r>
      <w:r w:rsidR="00A468F5">
        <w:rPr>
          <w:rFonts w:hint="eastAsia"/>
        </w:rPr>
        <w:t>の起動</w:t>
      </w:r>
      <w:bookmarkEnd w:id="5"/>
    </w:p>
    <w:p w14:paraId="04DC82BE" w14:textId="77777777" w:rsidR="000409B9" w:rsidRPr="003441E8" w:rsidRDefault="00651C25" w:rsidP="00BC4CEC">
      <w:r>
        <w:rPr>
          <w:rFonts w:hint="eastAsia"/>
        </w:rPr>
        <w:t>スケジュールジョブの</w:t>
      </w:r>
      <w:r w:rsidR="003441E8">
        <w:rPr>
          <w:rFonts w:hint="eastAsia"/>
        </w:rPr>
        <w:t>権限を保持するユーザの場合、アドバンストスケジュールツールを</w:t>
      </w:r>
      <w:r w:rsidR="00502487">
        <w:br/>
      </w:r>
      <w:r w:rsidR="003441E8">
        <w:rPr>
          <w:rFonts w:hint="eastAsia"/>
        </w:rPr>
        <w:t>起動</w:t>
      </w:r>
      <w:r w:rsidR="00502487">
        <w:rPr>
          <w:rFonts w:hint="eastAsia"/>
        </w:rPr>
        <w:t>してスケジュールジョブの作成・編集が可能で</w:t>
      </w:r>
      <w:r w:rsidR="003441E8">
        <w:rPr>
          <w:rFonts w:hint="eastAsia"/>
        </w:rPr>
        <w:t>す。</w:t>
      </w:r>
    </w:p>
    <w:p w14:paraId="1A906394" w14:textId="77777777" w:rsidR="00B160E6" w:rsidRDefault="00B160E6" w:rsidP="00A72462"/>
    <w:p w14:paraId="3048F338" w14:textId="77777777" w:rsidR="005C09F9" w:rsidRDefault="003E5394" w:rsidP="005C09F9">
      <w:r>
        <w:rPr>
          <w:noProof/>
        </w:rPr>
        <w:drawing>
          <wp:anchor distT="0" distB="0" distL="114300" distR="114300" simplePos="0" relativeHeight="251645440" behindDoc="0" locked="0" layoutInCell="1" allowOverlap="1" wp14:anchorId="013E4399" wp14:editId="4CB3EB9F">
            <wp:simplePos x="0" y="0"/>
            <wp:positionH relativeFrom="column">
              <wp:posOffset>144145</wp:posOffset>
            </wp:positionH>
            <wp:positionV relativeFrom="paragraph">
              <wp:posOffset>14605</wp:posOffset>
            </wp:positionV>
            <wp:extent cx="308610" cy="307975"/>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14:sizeRelV relativeFrom="margin">
              <wp14:pctHeight>0</wp14:pctHeight>
            </wp14:sizeRelV>
          </wp:anchor>
        </w:drawing>
      </w:r>
      <w:proofErr w:type="spellStart"/>
      <w:r w:rsidR="00841A8F">
        <w:rPr>
          <w:rFonts w:hint="eastAsia"/>
        </w:rPr>
        <w:t>W</w:t>
      </w:r>
      <w:r w:rsidR="00841A8F">
        <w:t>ebFOCUS</w:t>
      </w:r>
      <w:proofErr w:type="spellEnd"/>
      <w:r w:rsidR="00841A8F">
        <w:t xml:space="preserve"> Hub</w:t>
      </w:r>
      <w:r w:rsidR="00651C25">
        <w:rPr>
          <w:rFonts w:hint="eastAsia"/>
        </w:rPr>
        <w:t>にログイン後、任意の</w:t>
      </w:r>
      <w:r w:rsidR="00B160E6">
        <w:rPr>
          <w:rFonts w:hint="eastAsia"/>
        </w:rPr>
        <w:t>ワークスペース</w:t>
      </w:r>
      <w:r w:rsidR="00651C25">
        <w:rPr>
          <w:rFonts w:hint="eastAsia"/>
        </w:rPr>
        <w:t>フォルダ</w:t>
      </w:r>
      <w:r w:rsidR="000409B9">
        <w:rPr>
          <w:rFonts w:hint="eastAsia"/>
        </w:rPr>
        <w:t>を選択</w:t>
      </w:r>
      <w:r w:rsidR="00651C25">
        <w:rPr>
          <w:rFonts w:hint="eastAsia"/>
        </w:rPr>
        <w:t>し</w:t>
      </w:r>
      <w:r w:rsidR="00B3739C">
        <w:rPr>
          <w:rFonts w:hint="eastAsia"/>
        </w:rPr>
        <w:t xml:space="preserve"> </w:t>
      </w:r>
      <w:r w:rsidR="00A72462">
        <w:rPr>
          <w:rFonts w:hint="eastAsia"/>
        </w:rPr>
        <w:t>[</w:t>
      </w:r>
      <w:r w:rsidR="00B3739C">
        <w:rPr>
          <w:rFonts w:hint="eastAsia"/>
        </w:rPr>
        <w:t>+</w:t>
      </w:r>
      <w:r w:rsidR="005C09F9">
        <w:rPr>
          <w:rFonts w:hint="eastAsia"/>
        </w:rPr>
        <w:t>コンテンツ</w:t>
      </w:r>
      <w:r w:rsidR="003B348C">
        <w:rPr>
          <w:rFonts w:hint="eastAsia"/>
        </w:rPr>
        <w:t>]</w:t>
      </w:r>
      <w:r w:rsidR="00B3739C">
        <w:rPr>
          <w:rFonts w:hint="eastAsia"/>
        </w:rPr>
        <w:t>メニュー</w:t>
      </w:r>
      <w:r w:rsidR="00A72462">
        <w:rPr>
          <w:rFonts w:hint="eastAsia"/>
        </w:rPr>
        <w:t>から[スケジュール</w:t>
      </w:r>
      <w:r w:rsidR="003B348C">
        <w:rPr>
          <w:rFonts w:hint="eastAsia"/>
        </w:rPr>
        <w:t>]</w:t>
      </w:r>
      <w:r w:rsidR="00B3739C">
        <w:rPr>
          <w:rFonts w:hint="eastAsia"/>
        </w:rPr>
        <w:t>-</w:t>
      </w:r>
      <w:r w:rsidR="00B3739C">
        <w:t>[</w:t>
      </w:r>
      <w:r w:rsidR="00B3739C">
        <w:rPr>
          <w:rFonts w:hint="eastAsia"/>
        </w:rPr>
        <w:t>スケジュール</w:t>
      </w:r>
      <w:r w:rsidR="00B3739C">
        <w:t>]</w:t>
      </w:r>
      <w:r w:rsidR="00A72462">
        <w:rPr>
          <w:rFonts w:hint="eastAsia"/>
        </w:rPr>
        <w:t>をクリックします。</w:t>
      </w:r>
    </w:p>
    <w:p w14:paraId="79A765A3" w14:textId="77777777" w:rsidR="003E5394" w:rsidRDefault="00A72462" w:rsidP="005C09F9">
      <w:pPr>
        <w:rPr>
          <w:b/>
        </w:rPr>
      </w:pPr>
      <w:r>
        <w:rPr>
          <w:rFonts w:hint="eastAsia"/>
        </w:rPr>
        <w:t>※</w:t>
      </w:r>
      <w:r w:rsidR="000409B9">
        <w:rPr>
          <w:rFonts w:hint="eastAsia"/>
        </w:rPr>
        <w:t>本</w:t>
      </w:r>
      <w:r>
        <w:rPr>
          <w:rFonts w:hint="eastAsia"/>
        </w:rPr>
        <w:t>テキスト</w:t>
      </w:r>
      <w:r w:rsidR="000409B9">
        <w:rPr>
          <w:rFonts w:hint="eastAsia"/>
        </w:rPr>
        <w:t>では、</w:t>
      </w:r>
      <w:r w:rsidR="00973CAF">
        <w:rPr>
          <w:rFonts w:hint="eastAsia"/>
        </w:rPr>
        <w:t>[スケジュールジョブ]</w:t>
      </w:r>
      <w:r w:rsidR="005C09F9">
        <w:t>-</w:t>
      </w:r>
      <w:r w:rsidR="000449C4">
        <w:rPr>
          <w:rFonts w:hint="eastAsia"/>
        </w:rPr>
        <w:t>[ダッシュボード]</w:t>
      </w:r>
      <w:r>
        <w:rPr>
          <w:rFonts w:hint="eastAsia"/>
        </w:rPr>
        <w:t>を使用します。</w:t>
      </w:r>
      <w:r w:rsidR="0058332B">
        <w:rPr>
          <w:rFonts w:hint="eastAsia"/>
        </w:rPr>
        <w:br/>
      </w:r>
      <w:r w:rsidR="00A329E5">
        <w:rPr>
          <w:b/>
        </w:rPr>
        <w:t xml:space="preserve"> </w:t>
      </w:r>
    </w:p>
    <w:p w14:paraId="25F30432" w14:textId="77777777" w:rsidR="009F6613" w:rsidRDefault="00DB3F3C" w:rsidP="005C09F9">
      <w:pPr>
        <w:rPr>
          <w:b/>
        </w:rPr>
      </w:pPr>
      <w:r w:rsidRPr="00DB3F3C">
        <w:rPr>
          <w:b/>
          <w:noProof/>
        </w:rPr>
        <w:drawing>
          <wp:anchor distT="0" distB="0" distL="114300" distR="114300" simplePos="0" relativeHeight="251597269" behindDoc="0" locked="0" layoutInCell="1" allowOverlap="1" wp14:anchorId="243BEA73" wp14:editId="299E0EED">
            <wp:simplePos x="0" y="0"/>
            <wp:positionH relativeFrom="column">
              <wp:posOffset>553539</wp:posOffset>
            </wp:positionH>
            <wp:positionV relativeFrom="paragraph">
              <wp:posOffset>109039</wp:posOffset>
            </wp:positionV>
            <wp:extent cx="4981665" cy="2337919"/>
            <wp:effectExtent l="19050" t="19050" r="9525" b="2476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1665" cy="233791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6F4ADE1" w14:textId="77777777" w:rsidR="009F6613" w:rsidRDefault="009F6613" w:rsidP="005C09F9">
      <w:pPr>
        <w:rPr>
          <w:b/>
        </w:rPr>
      </w:pPr>
    </w:p>
    <w:p w14:paraId="23BF8807" w14:textId="77777777" w:rsidR="009F6613" w:rsidRDefault="00616001" w:rsidP="00062B6B">
      <w:pPr>
        <w:rPr>
          <w:b/>
        </w:rPr>
      </w:pPr>
      <w:r>
        <w:rPr>
          <w:b/>
          <w:noProof/>
        </w:rPr>
        <mc:AlternateContent>
          <mc:Choice Requires="wps">
            <w:drawing>
              <wp:anchor distT="0" distB="0" distL="114300" distR="114300" simplePos="0" relativeHeight="252855295" behindDoc="0" locked="0" layoutInCell="1" allowOverlap="1" wp14:anchorId="306A6BDD" wp14:editId="7DB8CF54">
                <wp:simplePos x="0" y="0"/>
                <wp:positionH relativeFrom="column">
                  <wp:posOffset>4184015</wp:posOffset>
                </wp:positionH>
                <wp:positionV relativeFrom="paragraph">
                  <wp:posOffset>82550</wp:posOffset>
                </wp:positionV>
                <wp:extent cx="359196" cy="145869"/>
                <wp:effectExtent l="0" t="0" r="22225" b="26035"/>
                <wp:wrapNone/>
                <wp:docPr id="17" name="正方形/長方形 17"/>
                <wp:cNvGraphicFramePr/>
                <a:graphic xmlns:a="http://schemas.openxmlformats.org/drawingml/2006/main">
                  <a:graphicData uri="http://schemas.microsoft.com/office/word/2010/wordprocessingShape">
                    <wps:wsp>
                      <wps:cNvSpPr/>
                      <wps:spPr>
                        <a:xfrm>
                          <a:off x="0" y="0"/>
                          <a:ext cx="359196" cy="145869"/>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8A3E0" id="正方形/長方形 17" o:spid="_x0000_s1026" style="position:absolute;left:0;text-align:left;margin-left:329.45pt;margin-top:6.5pt;width:28.3pt;height:11.5pt;z-index:25285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" filled="f" strokecolor="red" strokeweight="1.5pt"/>
            </w:pict>
          </mc:Fallback>
        </mc:AlternateContent>
      </w:r>
    </w:p>
    <w:p w14:paraId="05D22E9E" w14:textId="77777777" w:rsidR="009F6613" w:rsidRDefault="009F6613" w:rsidP="00062B6B">
      <w:pPr>
        <w:rPr>
          <w:b/>
        </w:rPr>
      </w:pPr>
    </w:p>
    <w:p w14:paraId="6B530E1B" w14:textId="77777777" w:rsidR="009F6613" w:rsidRDefault="00DB3F3C" w:rsidP="00062B6B">
      <w:pPr>
        <w:rPr>
          <w:b/>
        </w:rPr>
      </w:pPr>
      <w:r>
        <w:rPr>
          <w:b/>
          <w:noProof/>
        </w:rPr>
        <mc:AlternateContent>
          <mc:Choice Requires="wps">
            <w:drawing>
              <wp:anchor distT="0" distB="0" distL="114300" distR="114300" simplePos="0" relativeHeight="252857343" behindDoc="0" locked="0" layoutInCell="1" allowOverlap="1" wp14:anchorId="0AFE939C" wp14:editId="6371765A">
                <wp:simplePos x="0" y="0"/>
                <wp:positionH relativeFrom="column">
                  <wp:posOffset>4173129</wp:posOffset>
                </wp:positionH>
                <wp:positionV relativeFrom="paragraph">
                  <wp:posOffset>167459</wp:posOffset>
                </wp:positionV>
                <wp:extent cx="666709" cy="163013"/>
                <wp:effectExtent l="0" t="0" r="19685" b="27940"/>
                <wp:wrapNone/>
                <wp:docPr id="18" name="正方形/長方形 18"/>
                <wp:cNvGraphicFramePr/>
                <a:graphic xmlns:a="http://schemas.openxmlformats.org/drawingml/2006/main">
                  <a:graphicData uri="http://schemas.microsoft.com/office/word/2010/wordprocessingShape">
                    <wps:wsp>
                      <wps:cNvSpPr/>
                      <wps:spPr>
                        <a:xfrm>
                          <a:off x="0" y="0"/>
                          <a:ext cx="666709" cy="163013"/>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7683E" id="正方形/長方形 18" o:spid="_x0000_s1026" style="position:absolute;left:0;text-align:left;margin-left:328.6pt;margin-top:13.2pt;width:52.5pt;height:12.85pt;z-index:252857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" filled="f" strokecolor="red" strokeweight="1.5pt"/>
            </w:pict>
          </mc:Fallback>
        </mc:AlternateContent>
      </w:r>
    </w:p>
    <w:p w14:paraId="6C51102D" w14:textId="77777777" w:rsidR="009F6613" w:rsidRDefault="00616001" w:rsidP="00062B6B">
      <w:pPr>
        <w:rPr>
          <w:b/>
        </w:rPr>
      </w:pPr>
      <w:r>
        <w:rPr>
          <w:b/>
          <w:noProof/>
        </w:rPr>
        <mc:AlternateContent>
          <mc:Choice Requires="wps">
            <w:drawing>
              <wp:anchor distT="0" distB="0" distL="114300" distR="114300" simplePos="0" relativeHeight="252859391" behindDoc="0" locked="0" layoutInCell="1" allowOverlap="1" wp14:anchorId="1672DB6B" wp14:editId="4F585696">
                <wp:simplePos x="0" y="0"/>
                <wp:positionH relativeFrom="column">
                  <wp:posOffset>4853486</wp:posOffset>
                </wp:positionH>
                <wp:positionV relativeFrom="paragraph">
                  <wp:posOffset>231683</wp:posOffset>
                </wp:positionV>
                <wp:extent cx="589198" cy="157843"/>
                <wp:effectExtent l="0" t="0" r="20955" b="13970"/>
                <wp:wrapNone/>
                <wp:docPr id="19" name="正方形/長方形 19"/>
                <wp:cNvGraphicFramePr/>
                <a:graphic xmlns:a="http://schemas.openxmlformats.org/drawingml/2006/main">
                  <a:graphicData uri="http://schemas.microsoft.com/office/word/2010/wordprocessingShape">
                    <wps:wsp>
                      <wps:cNvSpPr/>
                      <wps:spPr>
                        <a:xfrm>
                          <a:off x="0" y="0"/>
                          <a:ext cx="589198" cy="157843"/>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60415" id="正方形/長方形 19" o:spid="_x0000_s1026" style="position:absolute;left:0;text-align:left;margin-left:382.15pt;margin-top:18.25pt;width:46.4pt;height:12.45pt;z-index:252859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" filled="f" strokecolor="red" strokeweight="1.5pt"/>
            </w:pict>
          </mc:Fallback>
        </mc:AlternateContent>
      </w:r>
    </w:p>
    <w:p w14:paraId="7CE67D9D" w14:textId="77777777" w:rsidR="009F6613" w:rsidRDefault="009F6613" w:rsidP="00062B6B">
      <w:pPr>
        <w:rPr>
          <w:b/>
        </w:rPr>
      </w:pPr>
    </w:p>
    <w:p w14:paraId="316DE633" w14:textId="77777777" w:rsidR="009F6613" w:rsidRDefault="009F6613" w:rsidP="00062B6B">
      <w:pPr>
        <w:rPr>
          <w:b/>
        </w:rPr>
      </w:pPr>
    </w:p>
    <w:p w14:paraId="6024F73C" w14:textId="77777777" w:rsidR="009F6613" w:rsidRDefault="009F6613" w:rsidP="00062B6B">
      <w:pPr>
        <w:rPr>
          <w:b/>
        </w:rPr>
      </w:pPr>
    </w:p>
    <w:p w14:paraId="052DA84B" w14:textId="77777777" w:rsidR="009F6613" w:rsidRDefault="009F6613" w:rsidP="00DB3F3C">
      <w:pPr>
        <w:ind w:left="0"/>
        <w:rPr>
          <w:b/>
        </w:rPr>
      </w:pPr>
    </w:p>
    <w:p w14:paraId="439E0383" w14:textId="77777777" w:rsidR="00DB3F3C" w:rsidRDefault="00DB3F3C" w:rsidP="00DB3F3C">
      <w:pPr>
        <w:ind w:left="0"/>
        <w:rPr>
          <w:b/>
        </w:rPr>
      </w:pPr>
    </w:p>
    <w:p w14:paraId="1FF99042" w14:textId="77777777" w:rsidR="00651C25" w:rsidRPr="00062B6B" w:rsidRDefault="00BC6C2E" w:rsidP="00062B6B">
      <w:pPr>
        <w:rPr>
          <w:b/>
        </w:rPr>
      </w:pPr>
      <w:r w:rsidRPr="00062B6B">
        <w:rPr>
          <w:rFonts w:hint="eastAsia"/>
          <w:b/>
        </w:rPr>
        <w:t>【アドバン</w:t>
      </w:r>
      <w:r w:rsidR="001B14D7" w:rsidRPr="00062B6B">
        <w:rPr>
          <w:rFonts w:hint="eastAsia"/>
          <w:b/>
        </w:rPr>
        <w:t>ストスケジュールツール】</w:t>
      </w:r>
    </w:p>
    <w:p w14:paraId="441FFB62" w14:textId="69ECE8E0" w:rsidR="001B14D7" w:rsidRDefault="00BC27C9" w:rsidP="00651C25">
      <w:r w:rsidRPr="00E41103">
        <w:rPr>
          <w:noProof/>
        </w:rPr>
        <w:drawing>
          <wp:anchor distT="0" distB="0" distL="114300" distR="114300" simplePos="0" relativeHeight="252860415" behindDoc="0" locked="0" layoutInCell="1" allowOverlap="1" wp14:anchorId="0DD2A0D7" wp14:editId="3CB9032A">
            <wp:simplePos x="0" y="0"/>
            <wp:positionH relativeFrom="column">
              <wp:posOffset>663575</wp:posOffset>
            </wp:positionH>
            <wp:positionV relativeFrom="paragraph">
              <wp:posOffset>110490</wp:posOffset>
            </wp:positionV>
            <wp:extent cx="4590570" cy="2418080"/>
            <wp:effectExtent l="19050" t="19050" r="19685" b="203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90570" cy="24180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9FBBC6A" w14:textId="7FA7F848" w:rsidR="001B14D7" w:rsidRDefault="001B14D7" w:rsidP="00651C25"/>
    <w:p w14:paraId="6977F1DE" w14:textId="77777777" w:rsidR="001B14D7" w:rsidRDefault="001B14D7" w:rsidP="00651C25"/>
    <w:p w14:paraId="3986B6CD" w14:textId="77777777" w:rsidR="001B14D7" w:rsidRDefault="001B14D7" w:rsidP="00651C25"/>
    <w:p w14:paraId="001FB88F" w14:textId="631F85B0" w:rsidR="001B14D7" w:rsidRDefault="00A329E5" w:rsidP="000409B9">
      <w:pPr>
        <w:ind w:left="0"/>
      </w:pPr>
      <w:r>
        <w:rPr>
          <w:rFonts w:hint="eastAsia"/>
        </w:rPr>
        <w:t xml:space="preserve"> </w:t>
      </w:r>
      <w:r>
        <w:t xml:space="preserve"> </w:t>
      </w:r>
    </w:p>
    <w:p w14:paraId="5BF7F082" w14:textId="5434AF8E" w:rsidR="000409B9" w:rsidRDefault="000409B9" w:rsidP="000409B9">
      <w:pPr>
        <w:ind w:left="0"/>
      </w:pPr>
    </w:p>
    <w:p w14:paraId="1544B1DB" w14:textId="79729E54" w:rsidR="001B14D7" w:rsidRDefault="001B14D7">
      <w:pPr>
        <w:widowControl/>
        <w:wordWrap/>
        <w:autoSpaceDE/>
        <w:autoSpaceDN/>
        <w:spacing w:beforeLines="0" w:before="0" w:line="240" w:lineRule="auto"/>
        <w:ind w:left="0" w:right="0"/>
      </w:pPr>
    </w:p>
    <w:p w14:paraId="3D30E305" w14:textId="250728AB" w:rsidR="00BC27C9" w:rsidRDefault="00BC27C9">
      <w:pPr>
        <w:widowControl/>
        <w:wordWrap/>
        <w:autoSpaceDE/>
        <w:autoSpaceDN/>
        <w:spacing w:beforeLines="0" w:before="0" w:line="240" w:lineRule="auto"/>
        <w:ind w:left="0" w:right="0"/>
      </w:pPr>
    </w:p>
    <w:p w14:paraId="1EAFF8BF" w14:textId="584CD786" w:rsidR="00BC27C9" w:rsidRDefault="00BC27C9">
      <w:pPr>
        <w:widowControl/>
        <w:wordWrap/>
        <w:autoSpaceDE/>
        <w:autoSpaceDN/>
        <w:spacing w:beforeLines="0" w:before="0" w:line="240" w:lineRule="auto"/>
        <w:ind w:left="0" w:right="0"/>
      </w:pPr>
    </w:p>
    <w:p w14:paraId="16F517FC" w14:textId="11707243" w:rsidR="00BC27C9" w:rsidRDefault="00BC27C9">
      <w:pPr>
        <w:widowControl/>
        <w:wordWrap/>
        <w:autoSpaceDE/>
        <w:autoSpaceDN/>
        <w:spacing w:beforeLines="0" w:before="0" w:line="240" w:lineRule="auto"/>
        <w:ind w:left="0" w:right="0"/>
      </w:pPr>
    </w:p>
    <w:p w14:paraId="21DC262B" w14:textId="77777777" w:rsidR="00BC27C9" w:rsidRDefault="00BC27C9">
      <w:pPr>
        <w:widowControl/>
        <w:wordWrap/>
        <w:autoSpaceDE/>
        <w:autoSpaceDN/>
        <w:spacing w:beforeLines="0" w:before="0" w:line="240" w:lineRule="auto"/>
        <w:ind w:left="0" w:right="0"/>
        <w:rPr>
          <w:rFonts w:hint="eastAsia"/>
        </w:rPr>
      </w:pPr>
    </w:p>
    <w:p w14:paraId="01507B91" w14:textId="60B43E7F" w:rsidR="0010723A" w:rsidRDefault="00A468F5" w:rsidP="0010723A">
      <w:pPr>
        <w:pStyle w:val="1"/>
      </w:pPr>
      <w:bookmarkStart w:id="6" w:name="_Toc144452091"/>
      <w:r>
        <w:rPr>
          <w:rFonts w:hint="eastAsia"/>
        </w:rPr>
        <w:t>スケジュールジョブ</w:t>
      </w:r>
      <w:r w:rsidR="006623A2" w:rsidRPr="002C63E7">
        <w:rPr>
          <w:rFonts w:hint="eastAsia"/>
        </w:rPr>
        <w:t>の</w:t>
      </w:r>
      <w:r>
        <w:rPr>
          <w:rFonts w:hint="eastAsia"/>
        </w:rPr>
        <w:t>作成</w:t>
      </w:r>
      <w:bookmarkEnd w:id="6"/>
    </w:p>
    <w:p w14:paraId="5187C598" w14:textId="1652921C" w:rsidR="007D6552" w:rsidRPr="0010723A" w:rsidRDefault="0010723A" w:rsidP="0010723A">
      <w:pPr>
        <w:widowControl/>
        <w:wordWrap/>
        <w:autoSpaceDE/>
        <w:autoSpaceDN/>
        <w:spacing w:beforeLines="0" w:before="0" w:line="240" w:lineRule="auto"/>
        <w:ind w:left="0" w:right="0"/>
        <w:rPr>
          <w:rFonts w:hint="eastAsia"/>
          <w:b/>
          <w:bCs/>
          <w:iCs/>
          <w:noProof/>
          <w:kern w:val="0"/>
          <w:sz w:val="44"/>
          <w:szCs w:val="44"/>
        </w:rPr>
      </w:pPr>
      <w:r>
        <w:br w:type="page"/>
      </w:r>
    </w:p>
    <w:p w14:paraId="07A10900" w14:textId="77777777" w:rsidR="00E346ED" w:rsidRPr="001D6CD3" w:rsidRDefault="001B14D7" w:rsidP="00BC4CEC">
      <w:pPr>
        <w:pStyle w:val="2"/>
      </w:pPr>
      <w:bookmarkStart w:id="7" w:name="_Toc144452092"/>
      <w:r>
        <w:rPr>
          <w:rFonts w:hint="eastAsia"/>
        </w:rPr>
        <w:lastRenderedPageBreak/>
        <w:t>スケジュール</w:t>
      </w:r>
      <w:r w:rsidR="00B3188A">
        <w:rPr>
          <w:rFonts w:hint="eastAsia"/>
        </w:rPr>
        <w:t>ジョブ</w:t>
      </w:r>
      <w:r>
        <w:rPr>
          <w:rFonts w:hint="eastAsia"/>
        </w:rPr>
        <w:t>作成の</w:t>
      </w:r>
      <w:r w:rsidR="00B3188A">
        <w:rPr>
          <w:rFonts w:hint="eastAsia"/>
        </w:rPr>
        <w:t>基本操作</w:t>
      </w:r>
      <w:bookmarkEnd w:id="7"/>
    </w:p>
    <w:p w14:paraId="47E2F5A1" w14:textId="77777777" w:rsidR="00A468F5" w:rsidRPr="002C63E7" w:rsidRDefault="00A468F5" w:rsidP="00A468F5">
      <w:pPr>
        <w:pStyle w:val="3"/>
      </w:pPr>
      <w:bookmarkStart w:id="8" w:name="_Toc128215210"/>
      <w:bookmarkStart w:id="9" w:name="_Toc144452093"/>
      <w:r>
        <w:rPr>
          <w:rFonts w:hint="eastAsia"/>
        </w:rPr>
        <w:t>スケジュールジョブ</w:t>
      </w:r>
      <w:bookmarkEnd w:id="8"/>
      <w:r>
        <w:rPr>
          <w:rFonts w:hint="eastAsia"/>
        </w:rPr>
        <w:t>を作成するには</w:t>
      </w:r>
      <w:bookmarkEnd w:id="9"/>
    </w:p>
    <w:p w14:paraId="68F60268" w14:textId="77777777" w:rsidR="00A468F5" w:rsidRDefault="00B3188A" w:rsidP="00A468F5">
      <w:pPr>
        <w:pStyle w:val="a7"/>
      </w:pPr>
      <w:r>
        <w:rPr>
          <w:rFonts w:hint="eastAsia"/>
        </w:rPr>
        <w:t>アドバンストスケジュールツールで</w:t>
      </w:r>
      <w:r w:rsidR="00A468F5">
        <w:rPr>
          <w:rFonts w:hint="eastAsia"/>
        </w:rPr>
        <w:t>以下</w:t>
      </w:r>
      <w:r>
        <w:rPr>
          <w:rFonts w:hint="eastAsia"/>
        </w:rPr>
        <w:t>を設定します。</w:t>
      </w:r>
    </w:p>
    <w:p w14:paraId="40C73AEE" w14:textId="77777777" w:rsidR="00B3188A" w:rsidRDefault="00B3188A" w:rsidP="00A468F5">
      <w:pPr>
        <w:pStyle w:val="a7"/>
      </w:pPr>
    </w:p>
    <w:p w14:paraId="362C8C8F" w14:textId="77777777" w:rsidR="00B3188A" w:rsidRPr="00062B6B" w:rsidRDefault="00B3188A" w:rsidP="00062B6B">
      <w:pPr>
        <w:pStyle w:val="aff4"/>
        <w:numPr>
          <w:ilvl w:val="0"/>
          <w:numId w:val="44"/>
        </w:numPr>
        <w:ind w:leftChars="0"/>
        <w:rPr>
          <w:b/>
        </w:rPr>
      </w:pPr>
      <w:r w:rsidRPr="00062B6B">
        <w:rPr>
          <w:rFonts w:hint="eastAsia"/>
          <w:b/>
        </w:rPr>
        <w:t>スケジュールジョブ名</w:t>
      </w:r>
    </w:p>
    <w:p w14:paraId="66192A74" w14:textId="77777777" w:rsidR="00A468F5" w:rsidRPr="00062B6B" w:rsidRDefault="00A468F5" w:rsidP="00062B6B">
      <w:pPr>
        <w:pStyle w:val="aff4"/>
        <w:numPr>
          <w:ilvl w:val="0"/>
          <w:numId w:val="44"/>
        </w:numPr>
        <w:ind w:leftChars="0"/>
        <w:rPr>
          <w:b/>
        </w:rPr>
      </w:pPr>
      <w:r w:rsidRPr="00062B6B">
        <w:rPr>
          <w:rFonts w:hint="eastAsia"/>
          <w:b/>
        </w:rPr>
        <w:t>配信するレポート</w:t>
      </w:r>
    </w:p>
    <w:p w14:paraId="6E7EA28B" w14:textId="77777777" w:rsidR="00A468F5" w:rsidRPr="00062B6B" w:rsidRDefault="00A468F5" w:rsidP="00062B6B">
      <w:pPr>
        <w:pStyle w:val="aff4"/>
        <w:numPr>
          <w:ilvl w:val="0"/>
          <w:numId w:val="44"/>
        </w:numPr>
        <w:ind w:leftChars="0"/>
        <w:rPr>
          <w:b/>
        </w:rPr>
      </w:pPr>
      <w:r w:rsidRPr="00062B6B">
        <w:rPr>
          <w:rFonts w:hint="eastAsia"/>
          <w:b/>
        </w:rPr>
        <w:t>配信形式</w:t>
      </w:r>
    </w:p>
    <w:p w14:paraId="0B2E98BF" w14:textId="77777777" w:rsidR="00A468F5" w:rsidRPr="00062B6B" w:rsidRDefault="00D4509F" w:rsidP="00062B6B">
      <w:pPr>
        <w:pStyle w:val="aff4"/>
        <w:numPr>
          <w:ilvl w:val="0"/>
          <w:numId w:val="44"/>
        </w:numPr>
        <w:ind w:leftChars="0"/>
        <w:rPr>
          <w:b/>
        </w:rPr>
      </w:pPr>
      <w:r w:rsidRPr="00062B6B">
        <w:rPr>
          <w:rFonts w:hint="eastAsia"/>
          <w:b/>
        </w:rPr>
        <w:t>配信タイミング</w:t>
      </w:r>
    </w:p>
    <w:p w14:paraId="15A6A0BF" w14:textId="77777777" w:rsidR="00062B6B" w:rsidRDefault="00062B6B" w:rsidP="005C09F9">
      <w:pPr>
        <w:ind w:left="0"/>
      </w:pPr>
    </w:p>
    <w:p w14:paraId="34716C32" w14:textId="77777777" w:rsidR="00062B6B" w:rsidRDefault="00062B6B" w:rsidP="00062B6B">
      <w:r>
        <w:rPr>
          <w:rFonts w:hint="eastAsia"/>
        </w:rPr>
        <w:t>本テキストでは、売り上げ明細レポートのスケジュールジョブを作成します。</w:t>
      </w:r>
    </w:p>
    <w:p w14:paraId="7E508577" w14:textId="77777777" w:rsidR="00062B6B" w:rsidRPr="005C09F9" w:rsidRDefault="00062B6B" w:rsidP="005C09F9">
      <w:pPr>
        <w:rPr>
          <w:b/>
        </w:rPr>
      </w:pPr>
      <w:r w:rsidRPr="00062B6B">
        <w:rPr>
          <w:rFonts w:hint="eastAsia"/>
          <w:b/>
        </w:rPr>
        <w:t>【売り上げ明細】</w:t>
      </w:r>
    </w:p>
    <w:p w14:paraId="721D151F" w14:textId="77777777" w:rsidR="00062B6B" w:rsidRDefault="005F74FA" w:rsidP="00062B6B">
      <w:r w:rsidRPr="005F74FA">
        <w:rPr>
          <w:noProof/>
        </w:rPr>
        <w:drawing>
          <wp:anchor distT="0" distB="0" distL="114300" distR="114300" simplePos="0" relativeHeight="252888063" behindDoc="0" locked="0" layoutInCell="1" allowOverlap="1" wp14:anchorId="7F29783E" wp14:editId="74F6D084">
            <wp:simplePos x="0" y="0"/>
            <wp:positionH relativeFrom="column">
              <wp:posOffset>869315</wp:posOffset>
            </wp:positionH>
            <wp:positionV relativeFrom="paragraph">
              <wp:posOffset>203563</wp:posOffset>
            </wp:positionV>
            <wp:extent cx="3399454" cy="3907971"/>
            <wp:effectExtent l="19050" t="19050" r="10795" b="165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2522" cy="391149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0C03FDE" w14:textId="77777777" w:rsidR="00062B6B" w:rsidRDefault="00062B6B" w:rsidP="00062B6B"/>
    <w:p w14:paraId="4A5F205C" w14:textId="77777777" w:rsidR="005F74FA" w:rsidRDefault="005F74FA" w:rsidP="00062B6B"/>
    <w:p w14:paraId="3E6934CD" w14:textId="77777777" w:rsidR="005F74FA" w:rsidRDefault="005F74FA" w:rsidP="00062B6B"/>
    <w:p w14:paraId="651B6BF8" w14:textId="77777777" w:rsidR="005F74FA" w:rsidRDefault="005F74FA" w:rsidP="00062B6B"/>
    <w:p w14:paraId="6809FE94" w14:textId="77777777" w:rsidR="005F74FA" w:rsidRDefault="005F74FA" w:rsidP="00062B6B"/>
    <w:p w14:paraId="62786CC6" w14:textId="77777777" w:rsidR="005F74FA" w:rsidRDefault="005F74FA" w:rsidP="00062B6B"/>
    <w:p w14:paraId="40F1CF2E" w14:textId="77777777" w:rsidR="005F74FA" w:rsidRDefault="005F74FA" w:rsidP="00062B6B"/>
    <w:p w14:paraId="17A5FD17" w14:textId="77777777" w:rsidR="005F74FA" w:rsidRDefault="005F74FA" w:rsidP="00062B6B"/>
    <w:p w14:paraId="55EB2BFA" w14:textId="77777777" w:rsidR="005F74FA" w:rsidRDefault="005F74FA" w:rsidP="00062B6B"/>
    <w:p w14:paraId="3A0300BE" w14:textId="77777777" w:rsidR="005F74FA" w:rsidRDefault="005F74FA" w:rsidP="00062B6B"/>
    <w:p w14:paraId="20405A95" w14:textId="77777777" w:rsidR="005F74FA" w:rsidRDefault="005F74FA" w:rsidP="00062B6B"/>
    <w:p w14:paraId="5FDFCCA3" w14:textId="77777777" w:rsidR="005F74FA" w:rsidRDefault="005F74FA" w:rsidP="00062B6B"/>
    <w:p w14:paraId="27BA6022" w14:textId="77777777" w:rsidR="005F74FA" w:rsidRDefault="005F74FA" w:rsidP="00062B6B"/>
    <w:p w14:paraId="3406C6CD" w14:textId="77777777" w:rsidR="005F74FA" w:rsidRDefault="005F74FA" w:rsidP="00062B6B"/>
    <w:p w14:paraId="03058722" w14:textId="77777777" w:rsidR="00062B6B" w:rsidRDefault="00062B6B" w:rsidP="00062B6B"/>
    <w:p w14:paraId="061DE2F8" w14:textId="77777777" w:rsidR="00062B6B" w:rsidRDefault="00062B6B" w:rsidP="00062B6B"/>
    <w:p w14:paraId="4398FFBD" w14:textId="77777777" w:rsidR="00062B6B" w:rsidRDefault="00062B6B" w:rsidP="00062B6B"/>
    <w:p w14:paraId="5F97D69B" w14:textId="77777777" w:rsidR="00062B6B" w:rsidRDefault="00062B6B" w:rsidP="00062B6B"/>
    <w:p w14:paraId="5F10EADF" w14:textId="77777777" w:rsidR="00062B6B" w:rsidRDefault="00062B6B">
      <w:pPr>
        <w:widowControl/>
        <w:wordWrap/>
        <w:autoSpaceDE/>
        <w:autoSpaceDN/>
        <w:spacing w:beforeLines="0" w:before="0" w:line="240" w:lineRule="auto"/>
        <w:ind w:left="0" w:right="0"/>
        <w:rPr>
          <w:rFonts w:hAnsi="メイリオ"/>
          <w:b/>
          <w:noProof/>
          <w:kern w:val="0"/>
          <w:sz w:val="24"/>
          <w:szCs w:val="20"/>
        </w:rPr>
      </w:pPr>
    </w:p>
    <w:p w14:paraId="270F62CD" w14:textId="77777777" w:rsidR="00B3188A" w:rsidRDefault="00B3188A" w:rsidP="00B3188A">
      <w:pPr>
        <w:pStyle w:val="3"/>
      </w:pPr>
      <w:bookmarkStart w:id="10" w:name="_Toc144452094"/>
      <w:r>
        <w:rPr>
          <w:rFonts w:hint="eastAsia"/>
        </w:rPr>
        <w:t>スケジュールジョブ名の設定</w:t>
      </w:r>
      <w:bookmarkEnd w:id="10"/>
    </w:p>
    <w:p w14:paraId="144E1AA2" w14:textId="77777777" w:rsidR="00D251CD" w:rsidRDefault="00D251CD" w:rsidP="00BC4CEC">
      <w:r>
        <w:rPr>
          <w:rFonts w:hint="eastAsia"/>
        </w:rPr>
        <w:t>これから作成するスケジュールジョブの名前を設定します。</w:t>
      </w:r>
    </w:p>
    <w:p w14:paraId="13606942" w14:textId="77777777" w:rsidR="00BC4CEC" w:rsidRDefault="00062B6B" w:rsidP="00062B6B">
      <w:r>
        <w:rPr>
          <w:noProof/>
        </w:rPr>
        <w:drawing>
          <wp:anchor distT="0" distB="0" distL="114300" distR="114300" simplePos="0" relativeHeight="252219391" behindDoc="0" locked="0" layoutInCell="1" allowOverlap="1" wp14:anchorId="56D3A6DE" wp14:editId="10B58597">
            <wp:simplePos x="0" y="0"/>
            <wp:positionH relativeFrom="column">
              <wp:posOffset>123190</wp:posOffset>
            </wp:positionH>
            <wp:positionV relativeFrom="paragraph">
              <wp:posOffset>241617</wp:posOffset>
            </wp:positionV>
            <wp:extent cx="308610" cy="30797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p>
    <w:p w14:paraId="74B2C97D" w14:textId="77777777" w:rsidR="00D251CD" w:rsidRDefault="00B3188A" w:rsidP="00D251CD">
      <w:r w:rsidRPr="00B3188A">
        <w:t>[プロパティ</w:t>
      </w:r>
      <w:r w:rsidR="00521D36">
        <w:t>]</w:t>
      </w:r>
      <w:r w:rsidR="00521D36">
        <w:rPr>
          <w:rFonts w:hint="eastAsia"/>
        </w:rPr>
        <w:t>を選択し、</w:t>
      </w:r>
      <w:r w:rsidRPr="00B3188A">
        <w:t>[タイトル]に、スケジュールの名前を入力します。</w:t>
      </w:r>
    </w:p>
    <w:p w14:paraId="09E8A950" w14:textId="77777777" w:rsidR="00B3188A" w:rsidRDefault="0003248A" w:rsidP="005C09F9">
      <w:pPr>
        <w:rPr>
          <w:noProof/>
        </w:rPr>
      </w:pPr>
      <w:r>
        <w:rPr>
          <w:rFonts w:hint="eastAsia"/>
        </w:rPr>
        <w:t>※本テキストでは、タイトルを「SCH_売り上げ明細」とします。</w:t>
      </w:r>
      <w:r>
        <w:br/>
      </w:r>
      <w:r w:rsidR="00D251CD">
        <w:rPr>
          <w:rFonts w:hint="eastAsia"/>
        </w:rPr>
        <w:t>※スケジュールジョブを実行する</w:t>
      </w:r>
      <w:r w:rsidR="00A72462">
        <w:rPr>
          <w:rFonts w:hint="eastAsia"/>
        </w:rPr>
        <w:t>ため</w:t>
      </w:r>
      <w:r w:rsidR="00D251CD">
        <w:rPr>
          <w:rFonts w:hint="eastAsia"/>
        </w:rPr>
        <w:t>には</w:t>
      </w:r>
      <w:r w:rsidR="00973CAF">
        <w:rPr>
          <w:rFonts w:hint="eastAsia"/>
        </w:rPr>
        <w:t>[</w:t>
      </w:r>
      <w:r w:rsidR="00D251CD">
        <w:rPr>
          <w:rFonts w:hint="eastAsia"/>
        </w:rPr>
        <w:t>有効</w:t>
      </w:r>
      <w:r w:rsidR="00973CAF">
        <w:rPr>
          <w:rFonts w:hint="eastAsia"/>
        </w:rPr>
        <w:t>]</w:t>
      </w:r>
      <w:r w:rsidR="00D251CD">
        <w:rPr>
          <w:rFonts w:hint="eastAsia"/>
        </w:rPr>
        <w:t>にチェックしておく必要があります。</w:t>
      </w:r>
    </w:p>
    <w:p w14:paraId="3DB420EE" w14:textId="77777777" w:rsidR="00BD6578" w:rsidRDefault="00BD6578" w:rsidP="005C09F9">
      <w:r w:rsidRPr="00BD6578">
        <w:rPr>
          <w:noProof/>
        </w:rPr>
        <w:drawing>
          <wp:anchor distT="0" distB="0" distL="114300" distR="114300" simplePos="0" relativeHeight="251595219" behindDoc="0" locked="0" layoutInCell="1" allowOverlap="1" wp14:anchorId="5CF6E18C" wp14:editId="06378EB5">
            <wp:simplePos x="0" y="0"/>
            <wp:positionH relativeFrom="column">
              <wp:posOffset>536848</wp:posOffset>
            </wp:positionH>
            <wp:positionV relativeFrom="paragraph">
              <wp:posOffset>132533</wp:posOffset>
            </wp:positionV>
            <wp:extent cx="4746171" cy="4123226"/>
            <wp:effectExtent l="19050" t="19050" r="16510" b="1079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46171" cy="412322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2600D26" w14:textId="77777777" w:rsidR="00B3188A" w:rsidRDefault="00BD6578" w:rsidP="0043194E">
      <w:r>
        <w:rPr>
          <w:b/>
          <w:noProof/>
        </w:rPr>
        <mc:AlternateContent>
          <mc:Choice Requires="wps">
            <w:drawing>
              <wp:anchor distT="0" distB="0" distL="114300" distR="114300" simplePos="0" relativeHeight="252893183" behindDoc="0" locked="0" layoutInCell="1" allowOverlap="1" wp14:anchorId="44D62FF0" wp14:editId="67F9D94F">
                <wp:simplePos x="0" y="0"/>
                <wp:positionH relativeFrom="column">
                  <wp:posOffset>531858</wp:posOffset>
                </wp:positionH>
                <wp:positionV relativeFrom="paragraph">
                  <wp:posOffset>3120571</wp:posOffset>
                </wp:positionV>
                <wp:extent cx="1578428" cy="212272"/>
                <wp:effectExtent l="0" t="0" r="22225" b="16510"/>
                <wp:wrapNone/>
                <wp:docPr id="56" name="正方形/長方形 56"/>
                <wp:cNvGraphicFramePr/>
                <a:graphic xmlns:a="http://schemas.openxmlformats.org/drawingml/2006/main">
                  <a:graphicData uri="http://schemas.microsoft.com/office/word/2010/wordprocessingShape">
                    <wps:wsp>
                      <wps:cNvSpPr/>
                      <wps:spPr>
                        <a:xfrm>
                          <a:off x="0" y="0"/>
                          <a:ext cx="1578428" cy="212272"/>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55D26" id="正方形/長方形 56" o:spid="_x0000_s1026" style="position:absolute;left:0;text-align:left;margin-left:41.9pt;margin-top:245.7pt;width:124.3pt;height:16.7pt;z-index:25289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" filled="f" strokecolor="red" strokeweight="1.5pt"/>
            </w:pict>
          </mc:Fallback>
        </mc:AlternateContent>
      </w:r>
      <w:r>
        <w:rPr>
          <w:b/>
          <w:noProof/>
        </w:rPr>
        <mc:AlternateContent>
          <mc:Choice Requires="wps">
            <w:drawing>
              <wp:anchor distT="0" distB="0" distL="114300" distR="114300" simplePos="0" relativeHeight="252891135" behindDoc="0" locked="0" layoutInCell="1" allowOverlap="1" wp14:anchorId="1C6A56E0" wp14:editId="36938DCB">
                <wp:simplePos x="0" y="0"/>
                <wp:positionH relativeFrom="column">
                  <wp:posOffset>1647644</wp:posOffset>
                </wp:positionH>
                <wp:positionV relativeFrom="paragraph">
                  <wp:posOffset>889000</wp:posOffset>
                </wp:positionV>
                <wp:extent cx="756557" cy="168729"/>
                <wp:effectExtent l="0" t="0" r="24765" b="22225"/>
                <wp:wrapNone/>
                <wp:docPr id="50" name="正方形/長方形 50"/>
                <wp:cNvGraphicFramePr/>
                <a:graphic xmlns:a="http://schemas.openxmlformats.org/drawingml/2006/main">
                  <a:graphicData uri="http://schemas.microsoft.com/office/word/2010/wordprocessingShape">
                    <wps:wsp>
                      <wps:cNvSpPr/>
                      <wps:spPr>
                        <a:xfrm>
                          <a:off x="0" y="0"/>
                          <a:ext cx="756557" cy="168729"/>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339CA" id="正方形/長方形 50" o:spid="_x0000_s1026" style="position:absolute;left:0;text-align:left;margin-left:129.75pt;margin-top:70pt;width:59.55pt;height:13.3pt;z-index:25289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" filled="f" strokecolor="red" strokeweight="1.5pt"/>
            </w:pict>
          </mc:Fallback>
        </mc:AlternateContent>
      </w:r>
      <w:r w:rsidR="00B3188A">
        <w:br w:type="page"/>
      </w:r>
    </w:p>
    <w:p w14:paraId="79E5379A" w14:textId="77777777" w:rsidR="00A468F5" w:rsidRPr="00A468F5" w:rsidRDefault="00A468F5" w:rsidP="00A468F5">
      <w:pPr>
        <w:pStyle w:val="3"/>
      </w:pPr>
      <w:bookmarkStart w:id="11" w:name="_Toc144452095"/>
      <w:r>
        <w:rPr>
          <w:rFonts w:hint="eastAsia"/>
        </w:rPr>
        <w:lastRenderedPageBreak/>
        <w:t>配信するレポート</w:t>
      </w:r>
      <w:r w:rsidR="000074AF">
        <w:rPr>
          <w:rFonts w:hint="eastAsia"/>
        </w:rPr>
        <w:t>の設定</w:t>
      </w:r>
      <w:bookmarkEnd w:id="11"/>
    </w:p>
    <w:p w14:paraId="6993161D" w14:textId="77777777" w:rsidR="00D251CD" w:rsidRDefault="00D251CD" w:rsidP="00B3188A">
      <w:r>
        <w:rPr>
          <w:rFonts w:hint="eastAsia"/>
        </w:rPr>
        <w:t>スケジュールジョブで実行する処理の内容にあわせてタスクを選択します。</w:t>
      </w:r>
    </w:p>
    <w:p w14:paraId="4AC44A73" w14:textId="77777777" w:rsidR="00BC4CEC" w:rsidRDefault="00062B6B" w:rsidP="00062B6B">
      <w:r>
        <w:rPr>
          <w:noProof/>
        </w:rPr>
        <w:drawing>
          <wp:anchor distT="0" distB="0" distL="114300" distR="114300" simplePos="0" relativeHeight="252221439" behindDoc="0" locked="0" layoutInCell="1" allowOverlap="1" wp14:anchorId="7F5BCE0F" wp14:editId="7FFD0E01">
            <wp:simplePos x="0" y="0"/>
            <wp:positionH relativeFrom="column">
              <wp:posOffset>172720</wp:posOffset>
            </wp:positionH>
            <wp:positionV relativeFrom="paragraph">
              <wp:posOffset>231775</wp:posOffset>
            </wp:positionV>
            <wp:extent cx="308610" cy="30797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p>
    <w:p w14:paraId="6768F78A" w14:textId="77777777" w:rsidR="00247371" w:rsidRDefault="00521D36" w:rsidP="00247371">
      <w:r w:rsidRPr="00521D36">
        <w:t>[タスク]を選択し</w:t>
      </w:r>
      <w:r>
        <w:rPr>
          <w:rFonts w:hint="eastAsia"/>
        </w:rPr>
        <w:t>、</w:t>
      </w:r>
      <w:r w:rsidRPr="00521D36">
        <w:t>[新規作成]</w:t>
      </w:r>
      <w:r w:rsidR="008B53C1">
        <w:rPr>
          <w:rFonts w:hint="eastAsia"/>
        </w:rPr>
        <w:t>-[</w:t>
      </w:r>
      <w:proofErr w:type="spellStart"/>
      <w:r w:rsidR="00155561">
        <w:t>ibi</w:t>
      </w:r>
      <w:proofErr w:type="spellEnd"/>
      <w:r w:rsidR="00155561">
        <w:t xml:space="preserve"> </w:t>
      </w:r>
      <w:proofErr w:type="spellStart"/>
      <w:r w:rsidR="008B53C1">
        <w:rPr>
          <w:rFonts w:hint="eastAsia"/>
        </w:rPr>
        <w:t>WebFOCUS</w:t>
      </w:r>
      <w:proofErr w:type="spellEnd"/>
      <w:r w:rsidR="008B53C1">
        <w:rPr>
          <w:rFonts w:hint="eastAsia"/>
        </w:rPr>
        <w:t xml:space="preserve"> レポート</w:t>
      </w:r>
      <w:r w:rsidR="003B348C">
        <w:rPr>
          <w:rFonts w:hint="eastAsia"/>
        </w:rPr>
        <w:t>]</w:t>
      </w:r>
      <w:r w:rsidR="008B53C1">
        <w:rPr>
          <w:rFonts w:hint="eastAsia"/>
        </w:rPr>
        <w:t>を</w:t>
      </w:r>
      <w:r w:rsidRPr="00521D36">
        <w:t>選択します。</w:t>
      </w:r>
    </w:p>
    <w:p w14:paraId="40ED5A33" w14:textId="77777777" w:rsidR="008B53C1" w:rsidRDefault="00A72462" w:rsidP="005C09F9">
      <w:r>
        <w:rPr>
          <w:rFonts w:hint="eastAsia"/>
        </w:rPr>
        <w:t>※本テキストでは、</w:t>
      </w:r>
      <w:r w:rsidR="00252EBD">
        <w:rPr>
          <w:rFonts w:hint="eastAsia"/>
        </w:rPr>
        <w:t>ハンズオン</w:t>
      </w:r>
      <w:r>
        <w:rPr>
          <w:rFonts w:hint="eastAsia"/>
        </w:rPr>
        <w:t>用のレポートを使用します。</w:t>
      </w:r>
    </w:p>
    <w:p w14:paraId="6CAA3409" w14:textId="77777777" w:rsidR="008B53C1" w:rsidRDefault="00BD6578" w:rsidP="00247371">
      <w:r w:rsidRPr="00BD6578">
        <w:rPr>
          <w:noProof/>
        </w:rPr>
        <w:drawing>
          <wp:anchor distT="0" distB="0" distL="114300" distR="114300" simplePos="0" relativeHeight="252894207" behindDoc="0" locked="0" layoutInCell="1" allowOverlap="1" wp14:anchorId="2A0F469C" wp14:editId="27148718">
            <wp:simplePos x="0" y="0"/>
            <wp:positionH relativeFrom="column">
              <wp:posOffset>548005</wp:posOffset>
            </wp:positionH>
            <wp:positionV relativeFrom="paragraph">
              <wp:posOffset>106227</wp:posOffset>
            </wp:positionV>
            <wp:extent cx="4669972" cy="1858884"/>
            <wp:effectExtent l="19050" t="19050" r="16510" b="2730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9972" cy="185888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89B317B" w14:textId="77777777" w:rsidR="00BD6578" w:rsidRDefault="00BD6578" w:rsidP="00247371">
      <w:r>
        <w:rPr>
          <w:b/>
          <w:noProof/>
        </w:rPr>
        <mc:AlternateContent>
          <mc:Choice Requires="wps">
            <w:drawing>
              <wp:anchor distT="0" distB="0" distL="114300" distR="114300" simplePos="0" relativeHeight="252900351" behindDoc="0" locked="0" layoutInCell="1" allowOverlap="1" wp14:anchorId="7AEC2F63" wp14:editId="51E2E439">
                <wp:simplePos x="0" y="0"/>
                <wp:positionH relativeFrom="column">
                  <wp:posOffset>2300787</wp:posOffset>
                </wp:positionH>
                <wp:positionV relativeFrom="paragraph">
                  <wp:posOffset>187053</wp:posOffset>
                </wp:positionV>
                <wp:extent cx="342900" cy="381000"/>
                <wp:effectExtent l="0" t="0" r="19050" b="19050"/>
                <wp:wrapNone/>
                <wp:docPr id="463" name="正方形/長方形 463"/>
                <wp:cNvGraphicFramePr/>
                <a:graphic xmlns:a="http://schemas.openxmlformats.org/drawingml/2006/main">
                  <a:graphicData uri="http://schemas.microsoft.com/office/word/2010/wordprocessingShape">
                    <wps:wsp>
                      <wps:cNvSpPr/>
                      <wps:spPr>
                        <a:xfrm>
                          <a:off x="0" y="0"/>
                          <a:ext cx="342900" cy="381000"/>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941CF" id="正方形/長方形 463" o:spid="_x0000_s1026" style="position:absolute;left:0;text-align:left;margin-left:181.15pt;margin-top:14.75pt;width:27pt;height:30pt;z-index:252900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" filled="f" strokecolor="red" strokeweight="1.5pt"/>
            </w:pict>
          </mc:Fallback>
        </mc:AlternateContent>
      </w:r>
      <w:r>
        <w:rPr>
          <w:b/>
          <w:noProof/>
        </w:rPr>
        <mc:AlternateContent>
          <mc:Choice Requires="wps">
            <w:drawing>
              <wp:anchor distT="0" distB="0" distL="114300" distR="114300" simplePos="0" relativeHeight="252896255" behindDoc="0" locked="0" layoutInCell="1" allowOverlap="1" wp14:anchorId="6A01AE7E" wp14:editId="5D901115">
                <wp:simplePos x="0" y="0"/>
                <wp:positionH relativeFrom="column">
                  <wp:posOffset>4188452</wp:posOffset>
                </wp:positionH>
                <wp:positionV relativeFrom="paragraph">
                  <wp:posOffset>186690</wp:posOffset>
                </wp:positionV>
                <wp:extent cx="97972" cy="397147"/>
                <wp:effectExtent l="0" t="0" r="16510" b="22225"/>
                <wp:wrapNone/>
                <wp:docPr id="448" name="正方形/長方形 448"/>
                <wp:cNvGraphicFramePr/>
                <a:graphic xmlns:a="http://schemas.openxmlformats.org/drawingml/2006/main">
                  <a:graphicData uri="http://schemas.microsoft.com/office/word/2010/wordprocessingShape">
                    <wps:wsp>
                      <wps:cNvSpPr/>
                      <wps:spPr>
                        <a:xfrm>
                          <a:off x="0" y="0"/>
                          <a:ext cx="97972" cy="397147"/>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05484" id="正方形/長方形 448" o:spid="_x0000_s1026" style="position:absolute;left:0;text-align:left;margin-left:329.8pt;margin-top:14.7pt;width:7.7pt;height:31.25pt;z-index:25289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" filled="f" strokecolor="red" strokeweight="1.5pt"/>
            </w:pict>
          </mc:Fallback>
        </mc:AlternateContent>
      </w:r>
    </w:p>
    <w:p w14:paraId="54C63165" w14:textId="77777777" w:rsidR="00BD6578" w:rsidRDefault="00BD6578" w:rsidP="00247371"/>
    <w:p w14:paraId="5261D73E" w14:textId="77777777" w:rsidR="00BD6578" w:rsidRDefault="00BD6578" w:rsidP="00247371">
      <w:r>
        <w:rPr>
          <w:b/>
          <w:noProof/>
        </w:rPr>
        <mc:AlternateContent>
          <mc:Choice Requires="wps">
            <w:drawing>
              <wp:anchor distT="0" distB="0" distL="114300" distR="114300" simplePos="0" relativeHeight="252898303" behindDoc="0" locked="0" layoutInCell="1" allowOverlap="1" wp14:anchorId="436B73B4" wp14:editId="0C428840">
                <wp:simplePos x="0" y="0"/>
                <wp:positionH relativeFrom="column">
                  <wp:posOffset>3808458</wp:posOffset>
                </wp:positionH>
                <wp:positionV relativeFrom="paragraph">
                  <wp:posOffset>92347</wp:posOffset>
                </wp:positionV>
                <wp:extent cx="1077686" cy="130629"/>
                <wp:effectExtent l="0" t="0" r="27305" b="22225"/>
                <wp:wrapNone/>
                <wp:docPr id="450" name="正方形/長方形 450"/>
                <wp:cNvGraphicFramePr/>
                <a:graphic xmlns:a="http://schemas.openxmlformats.org/drawingml/2006/main">
                  <a:graphicData uri="http://schemas.microsoft.com/office/word/2010/wordprocessingShape">
                    <wps:wsp>
                      <wps:cNvSpPr/>
                      <wps:spPr>
                        <a:xfrm>
                          <a:off x="0" y="0"/>
                          <a:ext cx="1077686" cy="130629"/>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5E6BF" id="正方形/長方形 450" o:spid="_x0000_s1026" style="position:absolute;left:0;text-align:left;margin-left:299.9pt;margin-top:7.25pt;width:84.85pt;height:10.3pt;z-index:25289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" filled="f" strokecolor="red" strokeweight="1.5pt"/>
            </w:pict>
          </mc:Fallback>
        </mc:AlternateContent>
      </w:r>
    </w:p>
    <w:p w14:paraId="0E8B406A" w14:textId="77777777" w:rsidR="00BD6578" w:rsidRDefault="00BD6578" w:rsidP="00247371"/>
    <w:p w14:paraId="0F32E2A6" w14:textId="77777777" w:rsidR="00BD6578" w:rsidRDefault="00BD6578" w:rsidP="00247371"/>
    <w:p w14:paraId="2E2DC05D" w14:textId="77777777" w:rsidR="00BD6578" w:rsidRDefault="00BD6578" w:rsidP="00247371"/>
    <w:p w14:paraId="2C398342" w14:textId="77777777" w:rsidR="00BD6578" w:rsidRDefault="00BD6578" w:rsidP="00247371"/>
    <w:p w14:paraId="356D3BCA" w14:textId="77777777" w:rsidR="00BD6578" w:rsidRDefault="00BD6578" w:rsidP="00BD6578">
      <w:pPr>
        <w:ind w:left="0"/>
      </w:pPr>
    </w:p>
    <w:p w14:paraId="3A9B92CB" w14:textId="77777777" w:rsidR="00247371" w:rsidRDefault="00D251CD" w:rsidP="00247371">
      <w:r>
        <w:rPr>
          <w:rFonts w:hint="eastAsia"/>
        </w:rPr>
        <w:t>必要に応じて、[タスク名</w:t>
      </w:r>
      <w:r w:rsidR="003B348C">
        <w:rPr>
          <w:rFonts w:hint="eastAsia"/>
        </w:rPr>
        <w:t>]</w:t>
      </w:r>
      <w:r>
        <w:rPr>
          <w:rFonts w:hint="eastAsia"/>
        </w:rPr>
        <w:t>を変更します。</w:t>
      </w:r>
      <w:r>
        <w:br/>
      </w:r>
      <w:r w:rsidR="003D20C3">
        <w:rPr>
          <w:rFonts w:hint="eastAsia"/>
        </w:rPr>
        <w:t>[参照</w:t>
      </w:r>
      <w:r w:rsidR="003B348C">
        <w:rPr>
          <w:rFonts w:hint="eastAsia"/>
        </w:rPr>
        <w:t>]</w:t>
      </w:r>
      <w:r w:rsidR="003D20C3">
        <w:rPr>
          <w:rFonts w:hint="eastAsia"/>
        </w:rPr>
        <w:t>ボタンを</w:t>
      </w:r>
      <w:r w:rsidR="004F4378">
        <w:rPr>
          <w:rFonts w:hint="eastAsia"/>
        </w:rPr>
        <w:t>クリック</w:t>
      </w:r>
      <w:r w:rsidR="003D20C3">
        <w:rPr>
          <w:rFonts w:hint="eastAsia"/>
        </w:rPr>
        <w:t>し、</w:t>
      </w:r>
      <w:r w:rsidR="004F4378">
        <w:rPr>
          <w:rFonts w:hint="eastAsia"/>
        </w:rPr>
        <w:t>作成済コンテンツを選択します。</w:t>
      </w:r>
    </w:p>
    <w:p w14:paraId="7D5B4A7D" w14:textId="77777777" w:rsidR="00BD6578" w:rsidRDefault="00BD6578" w:rsidP="005C09F9">
      <w:pPr>
        <w:rPr>
          <w:noProof/>
        </w:rPr>
      </w:pPr>
      <w:r w:rsidRPr="00BD6578">
        <w:rPr>
          <w:noProof/>
        </w:rPr>
        <w:drawing>
          <wp:anchor distT="0" distB="0" distL="114300" distR="114300" simplePos="0" relativeHeight="252901375" behindDoc="0" locked="0" layoutInCell="1" allowOverlap="1" wp14:anchorId="114D52F5" wp14:editId="5E744988">
            <wp:simplePos x="0" y="0"/>
            <wp:positionH relativeFrom="margin">
              <wp:posOffset>1042761</wp:posOffset>
            </wp:positionH>
            <wp:positionV relativeFrom="paragraph">
              <wp:posOffset>197395</wp:posOffset>
            </wp:positionV>
            <wp:extent cx="3657600" cy="3357880"/>
            <wp:effectExtent l="19050" t="19050" r="19050" b="1397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33578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24587F6" w14:textId="77777777" w:rsidR="00BD6578" w:rsidRDefault="00BD6578" w:rsidP="005C09F9">
      <w:pPr>
        <w:rPr>
          <w:noProof/>
        </w:rPr>
      </w:pPr>
      <w:r>
        <w:rPr>
          <w:b/>
          <w:noProof/>
        </w:rPr>
        <mc:AlternateContent>
          <mc:Choice Requires="wps">
            <w:drawing>
              <wp:anchor distT="0" distB="0" distL="114300" distR="114300" simplePos="0" relativeHeight="252903423" behindDoc="0" locked="0" layoutInCell="1" allowOverlap="1" wp14:anchorId="2E35E004" wp14:editId="63DFCBB9">
                <wp:simplePos x="0" y="0"/>
                <wp:positionH relativeFrom="column">
                  <wp:posOffset>1957886</wp:posOffset>
                </wp:positionH>
                <wp:positionV relativeFrom="paragraph">
                  <wp:posOffset>92709</wp:posOffset>
                </wp:positionV>
                <wp:extent cx="593272" cy="136071"/>
                <wp:effectExtent l="0" t="0" r="16510" b="16510"/>
                <wp:wrapNone/>
                <wp:docPr id="466" name="正方形/長方形 466"/>
                <wp:cNvGraphicFramePr/>
                <a:graphic xmlns:a="http://schemas.openxmlformats.org/drawingml/2006/main">
                  <a:graphicData uri="http://schemas.microsoft.com/office/word/2010/wordprocessingShape">
                    <wps:wsp>
                      <wps:cNvSpPr/>
                      <wps:spPr>
                        <a:xfrm>
                          <a:off x="0" y="0"/>
                          <a:ext cx="593272" cy="136071"/>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57BC9" id="正方形/長方形 466" o:spid="_x0000_s1026" style="position:absolute;left:0;text-align:left;margin-left:154.15pt;margin-top:7.3pt;width:46.7pt;height:10.7pt;z-index:25290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" filled="f" strokecolor="red" strokeweight="1.5pt"/>
            </w:pict>
          </mc:Fallback>
        </mc:AlternateContent>
      </w:r>
    </w:p>
    <w:p w14:paraId="307DA73C" w14:textId="77777777" w:rsidR="00BD6578" w:rsidRDefault="00BD6578" w:rsidP="005C09F9">
      <w:pPr>
        <w:rPr>
          <w:noProof/>
        </w:rPr>
      </w:pPr>
    </w:p>
    <w:p w14:paraId="5F856B7B" w14:textId="77777777" w:rsidR="00BD6578" w:rsidRDefault="00BD6578" w:rsidP="005C09F9">
      <w:pPr>
        <w:rPr>
          <w:noProof/>
        </w:rPr>
      </w:pPr>
    </w:p>
    <w:p w14:paraId="1C7940DA" w14:textId="77777777" w:rsidR="00BD6578" w:rsidRDefault="00BD6578" w:rsidP="005C09F9">
      <w:pPr>
        <w:rPr>
          <w:noProof/>
        </w:rPr>
      </w:pPr>
      <w:r>
        <w:rPr>
          <w:b/>
          <w:noProof/>
        </w:rPr>
        <mc:AlternateContent>
          <mc:Choice Requires="wps">
            <w:drawing>
              <wp:anchor distT="0" distB="0" distL="114300" distR="114300" simplePos="0" relativeHeight="252905471" behindDoc="0" locked="0" layoutInCell="1" allowOverlap="1" wp14:anchorId="1B9762FB" wp14:editId="19BD0ACE">
                <wp:simplePos x="0" y="0"/>
                <wp:positionH relativeFrom="column">
                  <wp:posOffset>4194901</wp:posOffset>
                </wp:positionH>
                <wp:positionV relativeFrom="paragraph">
                  <wp:posOffset>127543</wp:posOffset>
                </wp:positionV>
                <wp:extent cx="408214" cy="157843"/>
                <wp:effectExtent l="0" t="0" r="11430" b="13970"/>
                <wp:wrapNone/>
                <wp:docPr id="468" name="正方形/長方形 468"/>
                <wp:cNvGraphicFramePr/>
                <a:graphic xmlns:a="http://schemas.openxmlformats.org/drawingml/2006/main">
                  <a:graphicData uri="http://schemas.microsoft.com/office/word/2010/wordprocessingShape">
                    <wps:wsp>
                      <wps:cNvSpPr/>
                      <wps:spPr>
                        <a:xfrm>
                          <a:off x="0" y="0"/>
                          <a:ext cx="408214" cy="157843"/>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CB8B8" id="正方形/長方形 468" o:spid="_x0000_s1026" style="position:absolute;left:0;text-align:left;margin-left:330.3pt;margin-top:10.05pt;width:32.15pt;height:12.45pt;z-index:25290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" filled="f" strokecolor="red" strokeweight="1.5pt"/>
            </w:pict>
          </mc:Fallback>
        </mc:AlternateContent>
      </w:r>
    </w:p>
    <w:p w14:paraId="72B9A5A3" w14:textId="77777777" w:rsidR="00BD6578" w:rsidRDefault="00BD6578" w:rsidP="005C09F9">
      <w:pPr>
        <w:rPr>
          <w:noProof/>
        </w:rPr>
      </w:pPr>
    </w:p>
    <w:p w14:paraId="57145221" w14:textId="77777777" w:rsidR="00BD6578" w:rsidRDefault="00BD6578" w:rsidP="005C09F9">
      <w:pPr>
        <w:rPr>
          <w:noProof/>
        </w:rPr>
      </w:pPr>
    </w:p>
    <w:p w14:paraId="419F95D4" w14:textId="77777777" w:rsidR="004F4378" w:rsidRDefault="009008D5" w:rsidP="005C09F9">
      <w:pPr>
        <w:rPr>
          <w:noProof/>
        </w:rPr>
      </w:pPr>
      <w:r w:rsidRPr="009008D5">
        <w:rPr>
          <w:noProof/>
        </w:rPr>
        <w:t xml:space="preserve"> </w:t>
      </w:r>
    </w:p>
    <w:p w14:paraId="2243B7B1" w14:textId="77777777" w:rsidR="00BD6578" w:rsidRDefault="00BD6578" w:rsidP="005C09F9">
      <w:pPr>
        <w:rPr>
          <w:noProof/>
        </w:rPr>
      </w:pPr>
    </w:p>
    <w:p w14:paraId="1AEAB454" w14:textId="77777777" w:rsidR="00BD6578" w:rsidRDefault="00BD6578" w:rsidP="005C09F9"/>
    <w:p w14:paraId="3914C8BE" w14:textId="77777777" w:rsidR="00BD6578" w:rsidRDefault="00BD6578">
      <w:pPr>
        <w:widowControl/>
        <w:wordWrap/>
        <w:autoSpaceDE/>
        <w:autoSpaceDN/>
        <w:spacing w:beforeLines="0" w:before="0" w:line="240" w:lineRule="auto"/>
        <w:ind w:left="0" w:right="0"/>
      </w:pPr>
      <w:r>
        <w:br w:type="page"/>
      </w:r>
    </w:p>
    <w:p w14:paraId="6D65ECC6" w14:textId="77777777" w:rsidR="005C09F9" w:rsidRDefault="005C09F9" w:rsidP="00155561">
      <w:r>
        <w:lastRenderedPageBreak/>
        <w:t>[</w:t>
      </w:r>
      <w:r w:rsidR="00155561">
        <w:rPr>
          <w:rFonts w:hint="eastAsia"/>
        </w:rPr>
        <w:t>ワークスペース</w:t>
      </w:r>
      <w:r w:rsidR="003B348C">
        <w:rPr>
          <w:rFonts w:hint="eastAsia"/>
        </w:rPr>
        <w:t>]</w:t>
      </w:r>
      <w:r w:rsidR="00155561">
        <w:t>–</w:t>
      </w:r>
      <w:r w:rsidR="004F4378">
        <w:rPr>
          <w:rFonts w:hint="eastAsia"/>
        </w:rPr>
        <w:t>[</w:t>
      </w:r>
      <w:r w:rsidR="009B1D45">
        <w:rPr>
          <w:rFonts w:hint="eastAsia"/>
        </w:rPr>
        <w:t>スケ</w:t>
      </w:r>
      <w:r w:rsidR="004F4378">
        <w:rPr>
          <w:rFonts w:hint="eastAsia"/>
        </w:rPr>
        <w:t>ジュールジョブ]</w:t>
      </w:r>
      <w:r w:rsidR="004F4378">
        <w:t>–</w:t>
      </w:r>
      <w:r w:rsidR="004F4378">
        <w:rPr>
          <w:rFonts w:hint="eastAsia"/>
        </w:rPr>
        <w:t>[ダッシュボード]-[サンプルコンテンツ</w:t>
      </w:r>
      <w:r w:rsidR="003B348C">
        <w:rPr>
          <w:rFonts w:hint="eastAsia"/>
        </w:rPr>
        <w:t>]</w:t>
      </w:r>
      <w:r w:rsidR="004F4378">
        <w:br/>
      </w:r>
      <w:r w:rsidR="004F4378">
        <w:rPr>
          <w:rFonts w:hint="eastAsia"/>
        </w:rPr>
        <w:t>フォルダの中から「売り上げ明細」を選択します。</w:t>
      </w:r>
    </w:p>
    <w:p w14:paraId="7A395A44" w14:textId="77777777" w:rsidR="005C09F9" w:rsidRDefault="00155561" w:rsidP="008840AC">
      <w:pPr>
        <w:ind w:left="0"/>
      </w:pPr>
      <w:r w:rsidRPr="00155561">
        <w:rPr>
          <w:noProof/>
        </w:rPr>
        <w:drawing>
          <wp:anchor distT="0" distB="0" distL="114300" distR="114300" simplePos="0" relativeHeight="252906495" behindDoc="0" locked="0" layoutInCell="1" allowOverlap="1" wp14:anchorId="51791117" wp14:editId="2C91779F">
            <wp:simplePos x="0" y="0"/>
            <wp:positionH relativeFrom="column">
              <wp:posOffset>755015</wp:posOffset>
            </wp:positionH>
            <wp:positionV relativeFrom="paragraph">
              <wp:posOffset>179070</wp:posOffset>
            </wp:positionV>
            <wp:extent cx="4155440" cy="3118148"/>
            <wp:effectExtent l="19050" t="19050" r="16510" b="2540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5440" cy="311814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548EA1A" w14:textId="77777777" w:rsidR="00155561" w:rsidRDefault="00155561" w:rsidP="008840AC">
      <w:pPr>
        <w:ind w:left="0"/>
      </w:pPr>
    </w:p>
    <w:p w14:paraId="5949A39D" w14:textId="77777777" w:rsidR="00155561" w:rsidRDefault="00155561" w:rsidP="008840AC">
      <w:pPr>
        <w:ind w:left="0"/>
      </w:pPr>
    </w:p>
    <w:p w14:paraId="79169267" w14:textId="77777777" w:rsidR="00155561" w:rsidRDefault="00155561" w:rsidP="008840AC">
      <w:pPr>
        <w:ind w:left="0"/>
      </w:pPr>
      <w:r>
        <w:rPr>
          <w:b/>
          <w:noProof/>
        </w:rPr>
        <mc:AlternateContent>
          <mc:Choice Requires="wps">
            <w:drawing>
              <wp:anchor distT="0" distB="0" distL="114300" distR="114300" simplePos="0" relativeHeight="252910591" behindDoc="0" locked="0" layoutInCell="1" allowOverlap="1" wp14:anchorId="7FEA44D1" wp14:editId="595F0D52">
                <wp:simplePos x="0" y="0"/>
                <wp:positionH relativeFrom="column">
                  <wp:posOffset>1852295</wp:posOffset>
                </wp:positionH>
                <wp:positionV relativeFrom="paragraph">
                  <wp:posOffset>186690</wp:posOffset>
                </wp:positionV>
                <wp:extent cx="3060292" cy="127000"/>
                <wp:effectExtent l="0" t="0" r="26035" b="25400"/>
                <wp:wrapNone/>
                <wp:docPr id="479" name="正方形/長方形 479"/>
                <wp:cNvGraphicFramePr/>
                <a:graphic xmlns:a="http://schemas.openxmlformats.org/drawingml/2006/main">
                  <a:graphicData uri="http://schemas.microsoft.com/office/word/2010/wordprocessingShape">
                    <wps:wsp>
                      <wps:cNvSpPr/>
                      <wps:spPr>
                        <a:xfrm>
                          <a:off x="0" y="0"/>
                          <a:ext cx="3060292" cy="127000"/>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F6D92" id="正方形/長方形 479" o:spid="_x0000_s1026" style="position:absolute;left:0;text-align:left;margin-left:145.85pt;margin-top:14.7pt;width:240.95pt;height:10pt;z-index:25291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" filled="f" strokecolor="red" strokeweight="1.5pt"/>
            </w:pict>
          </mc:Fallback>
        </mc:AlternateContent>
      </w:r>
    </w:p>
    <w:p w14:paraId="71FB677C" w14:textId="77777777" w:rsidR="00155561" w:rsidRDefault="00155561" w:rsidP="008840AC">
      <w:pPr>
        <w:ind w:left="0"/>
      </w:pPr>
      <w:r>
        <w:rPr>
          <w:b/>
          <w:noProof/>
        </w:rPr>
        <mc:AlternateContent>
          <mc:Choice Requires="wps">
            <w:drawing>
              <wp:anchor distT="0" distB="0" distL="114300" distR="114300" simplePos="0" relativeHeight="252908543" behindDoc="0" locked="0" layoutInCell="1" allowOverlap="1" wp14:anchorId="7C1575E2" wp14:editId="5E5850B1">
                <wp:simplePos x="0" y="0"/>
                <wp:positionH relativeFrom="column">
                  <wp:posOffset>805815</wp:posOffset>
                </wp:positionH>
                <wp:positionV relativeFrom="paragraph">
                  <wp:posOffset>189230</wp:posOffset>
                </wp:positionV>
                <wp:extent cx="1014955" cy="116840"/>
                <wp:effectExtent l="0" t="0" r="13970" b="16510"/>
                <wp:wrapNone/>
                <wp:docPr id="472" name="正方形/長方形 472"/>
                <wp:cNvGraphicFramePr/>
                <a:graphic xmlns:a="http://schemas.openxmlformats.org/drawingml/2006/main">
                  <a:graphicData uri="http://schemas.microsoft.com/office/word/2010/wordprocessingShape">
                    <wps:wsp>
                      <wps:cNvSpPr/>
                      <wps:spPr>
                        <a:xfrm>
                          <a:off x="0" y="0"/>
                          <a:ext cx="1014955" cy="116840"/>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D788D" id="正方形/長方形 472" o:spid="_x0000_s1026" style="position:absolute;left:0;text-align:left;margin-left:63.45pt;margin-top:14.9pt;width:79.9pt;height:9.2pt;z-index:25290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" filled="f" strokecolor="red" strokeweight="1.5pt"/>
            </w:pict>
          </mc:Fallback>
        </mc:AlternateContent>
      </w:r>
    </w:p>
    <w:p w14:paraId="54BDF9CE" w14:textId="77777777" w:rsidR="00155561" w:rsidRDefault="00155561" w:rsidP="008840AC">
      <w:pPr>
        <w:ind w:left="0"/>
      </w:pPr>
    </w:p>
    <w:p w14:paraId="1725341F" w14:textId="77777777" w:rsidR="00155561" w:rsidRDefault="00155561" w:rsidP="008840AC">
      <w:pPr>
        <w:ind w:left="0"/>
      </w:pPr>
    </w:p>
    <w:p w14:paraId="094D4C67" w14:textId="77777777" w:rsidR="00155561" w:rsidRDefault="00155561" w:rsidP="008840AC">
      <w:pPr>
        <w:ind w:left="0"/>
      </w:pPr>
    </w:p>
    <w:p w14:paraId="7578B54D" w14:textId="77777777" w:rsidR="00155561" w:rsidRDefault="00155561" w:rsidP="008840AC">
      <w:pPr>
        <w:ind w:left="0"/>
      </w:pPr>
    </w:p>
    <w:p w14:paraId="32D0396B" w14:textId="77777777" w:rsidR="00155561" w:rsidRDefault="00155561" w:rsidP="008840AC">
      <w:pPr>
        <w:ind w:left="0"/>
      </w:pPr>
    </w:p>
    <w:p w14:paraId="79378DD1" w14:textId="77777777" w:rsidR="00155561" w:rsidRDefault="00155561" w:rsidP="008840AC">
      <w:pPr>
        <w:ind w:left="0"/>
      </w:pPr>
    </w:p>
    <w:p w14:paraId="634883DC" w14:textId="77777777" w:rsidR="00155561" w:rsidRDefault="00155561" w:rsidP="008840AC">
      <w:pPr>
        <w:ind w:left="0"/>
      </w:pPr>
    </w:p>
    <w:p w14:paraId="6FF76F5A" w14:textId="77777777" w:rsidR="00155561" w:rsidRDefault="00155561" w:rsidP="008840AC">
      <w:pPr>
        <w:ind w:left="0"/>
      </w:pPr>
    </w:p>
    <w:p w14:paraId="0277C723" w14:textId="77777777" w:rsidR="00155561" w:rsidRPr="009F6613" w:rsidRDefault="00155561" w:rsidP="008840AC">
      <w:pPr>
        <w:ind w:left="0"/>
      </w:pPr>
    </w:p>
    <w:p w14:paraId="481F2B82" w14:textId="77777777" w:rsidR="00A51F43" w:rsidRDefault="00A51F43" w:rsidP="004F4378">
      <w:r>
        <w:rPr>
          <w:rFonts w:hint="eastAsia"/>
        </w:rPr>
        <w:t>[保存レポート名]でレポートが作成されます。</w:t>
      </w:r>
      <w:r>
        <w:br/>
      </w:r>
      <w:r>
        <w:rPr>
          <w:rFonts w:hint="eastAsia"/>
        </w:rPr>
        <w:t>必要に応じて変更してください。その後[ＯＫ]ボタンを選択します。</w:t>
      </w:r>
    </w:p>
    <w:p w14:paraId="6ED4F0FE" w14:textId="77777777" w:rsidR="001F2B99" w:rsidRDefault="00155561" w:rsidP="004F4378">
      <w:r w:rsidRPr="00155561">
        <w:rPr>
          <w:noProof/>
        </w:rPr>
        <w:drawing>
          <wp:anchor distT="0" distB="0" distL="114300" distR="114300" simplePos="0" relativeHeight="252911615" behindDoc="0" locked="0" layoutInCell="1" allowOverlap="1" wp14:anchorId="7D1C7E39" wp14:editId="49234E70">
            <wp:simplePos x="0" y="0"/>
            <wp:positionH relativeFrom="margin">
              <wp:posOffset>1064260</wp:posOffset>
            </wp:positionH>
            <wp:positionV relativeFrom="paragraph">
              <wp:posOffset>229870</wp:posOffset>
            </wp:positionV>
            <wp:extent cx="3421945" cy="3169920"/>
            <wp:effectExtent l="19050" t="19050" r="26670" b="1143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1945" cy="31699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A2E3E26" w14:textId="77777777" w:rsidR="00155561" w:rsidRDefault="00155561">
      <w:pPr>
        <w:widowControl/>
        <w:wordWrap/>
        <w:autoSpaceDE/>
        <w:autoSpaceDN/>
        <w:spacing w:beforeLines="0" w:before="0" w:line="240" w:lineRule="auto"/>
        <w:ind w:left="0" w:right="0"/>
      </w:pPr>
      <w:r>
        <w:rPr>
          <w:b/>
          <w:noProof/>
        </w:rPr>
        <mc:AlternateContent>
          <mc:Choice Requires="wps">
            <w:drawing>
              <wp:anchor distT="0" distB="0" distL="114300" distR="114300" simplePos="0" relativeHeight="252915711" behindDoc="0" locked="0" layoutInCell="1" allowOverlap="1" wp14:anchorId="696136B7" wp14:editId="517D0A9B">
                <wp:simplePos x="0" y="0"/>
                <wp:positionH relativeFrom="column">
                  <wp:posOffset>3630295</wp:posOffset>
                </wp:positionH>
                <wp:positionV relativeFrom="paragraph">
                  <wp:posOffset>2950210</wp:posOffset>
                </wp:positionV>
                <wp:extent cx="416560" cy="167640"/>
                <wp:effectExtent l="0" t="0" r="21590" b="22860"/>
                <wp:wrapNone/>
                <wp:docPr id="493" name="正方形/長方形 493"/>
                <wp:cNvGraphicFramePr/>
                <a:graphic xmlns:a="http://schemas.openxmlformats.org/drawingml/2006/main">
                  <a:graphicData uri="http://schemas.microsoft.com/office/word/2010/wordprocessingShape">
                    <wps:wsp>
                      <wps:cNvSpPr/>
                      <wps:spPr>
                        <a:xfrm>
                          <a:off x="0" y="0"/>
                          <a:ext cx="416560" cy="167640"/>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B7571" id="正方形/長方形 493" o:spid="_x0000_s1026" style="position:absolute;left:0;text-align:left;margin-left:285.85pt;margin-top:232.3pt;width:32.8pt;height:13.2pt;z-index:25291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" filled="f" strokecolor="red" strokeweight="1.5pt"/>
            </w:pict>
          </mc:Fallback>
        </mc:AlternateContent>
      </w:r>
      <w:r>
        <w:rPr>
          <w:b/>
          <w:noProof/>
        </w:rPr>
        <mc:AlternateContent>
          <mc:Choice Requires="wps">
            <w:drawing>
              <wp:anchor distT="0" distB="0" distL="114300" distR="114300" simplePos="0" relativeHeight="252913663" behindDoc="0" locked="0" layoutInCell="1" allowOverlap="1" wp14:anchorId="778E9E59" wp14:editId="355DC527">
                <wp:simplePos x="0" y="0"/>
                <wp:positionH relativeFrom="column">
                  <wp:posOffset>1075055</wp:posOffset>
                </wp:positionH>
                <wp:positionV relativeFrom="paragraph">
                  <wp:posOffset>2058670</wp:posOffset>
                </wp:positionV>
                <wp:extent cx="1468120" cy="147320"/>
                <wp:effectExtent l="0" t="0" r="17780" b="24130"/>
                <wp:wrapNone/>
                <wp:docPr id="482" name="正方形/長方形 482"/>
                <wp:cNvGraphicFramePr/>
                <a:graphic xmlns:a="http://schemas.openxmlformats.org/drawingml/2006/main">
                  <a:graphicData uri="http://schemas.microsoft.com/office/word/2010/wordprocessingShape">
                    <wps:wsp>
                      <wps:cNvSpPr/>
                      <wps:spPr>
                        <a:xfrm>
                          <a:off x="0" y="0"/>
                          <a:ext cx="1468120" cy="147320"/>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53CDD" id="正方形/長方形 482" o:spid="_x0000_s1026" style="position:absolute;left:0;text-align:left;margin-left:84.65pt;margin-top:162.1pt;width:115.6pt;height:11.6pt;z-index:25291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" filled="f" strokecolor="red" strokeweight="1.5pt"/>
            </w:pict>
          </mc:Fallback>
        </mc:AlternateContent>
      </w:r>
      <w:r>
        <w:br w:type="page"/>
      </w:r>
    </w:p>
    <w:p w14:paraId="5B133E00" w14:textId="77777777" w:rsidR="001F2B99" w:rsidRDefault="001F2B99" w:rsidP="001F2B99">
      <w:pPr>
        <w:ind w:left="0"/>
      </w:pPr>
    </w:p>
    <w:p w14:paraId="0C3E6C21" w14:textId="77777777" w:rsidR="00A51F43" w:rsidRPr="003D20C3" w:rsidRDefault="00A51F43" w:rsidP="001F2B99">
      <w:pPr>
        <w:pStyle w:val="4"/>
        <w:ind w:left="720"/>
      </w:pPr>
      <w:r>
        <w:rPr>
          <w:rFonts w:hint="eastAsia"/>
        </w:rPr>
        <w:t>＜ タスクの種類 ＞</w:t>
      </w:r>
    </w:p>
    <w:p w14:paraId="51C6F791" w14:textId="6CB966E3" w:rsidR="00A51F43" w:rsidRDefault="003C77EC" w:rsidP="001F2B99">
      <w:pPr>
        <w:pStyle w:val="6"/>
      </w:pPr>
      <w:proofErr w:type="spellStart"/>
      <w:r w:rsidRPr="003C77EC">
        <w:t>ibi</w:t>
      </w:r>
      <w:proofErr w:type="spellEnd"/>
      <w:r w:rsidRPr="003C77EC">
        <w:t>™</w:t>
      </w:r>
      <w:r w:rsidRPr="003C77EC">
        <w:t xml:space="preserve"> </w:t>
      </w:r>
      <w:proofErr w:type="spellStart"/>
      <w:r w:rsidR="00A51F43">
        <w:t>WebFOCUS</w:t>
      </w:r>
      <w:proofErr w:type="spellEnd"/>
      <w:r w:rsidR="00A51F43">
        <w:rPr>
          <w:rFonts w:hint="eastAsia"/>
        </w:rPr>
        <w:t xml:space="preserve"> </w:t>
      </w:r>
      <w:r w:rsidR="00A51F43">
        <w:t>レポート</w:t>
      </w:r>
    </w:p>
    <w:p w14:paraId="59145DC0" w14:textId="77777777" w:rsidR="00A51F43" w:rsidRDefault="00A51F43" w:rsidP="00A51F43">
      <w:pPr>
        <w:ind w:leftChars="474" w:left="853" w:rightChars="101" w:right="182"/>
      </w:pPr>
      <w:r>
        <w:rPr>
          <w:rFonts w:hint="eastAsia"/>
        </w:rPr>
        <w:t>ワークスペース内のコンテンツ</w:t>
      </w:r>
      <w:r>
        <w:br/>
      </w:r>
    </w:p>
    <w:p w14:paraId="7D5D740D" w14:textId="1C85F689" w:rsidR="00A51F43" w:rsidRDefault="003C77EC" w:rsidP="001F2B99">
      <w:pPr>
        <w:pStyle w:val="6"/>
      </w:pPr>
      <w:proofErr w:type="spellStart"/>
      <w:r w:rsidRPr="003C77EC">
        <w:t>ibi</w:t>
      </w:r>
      <w:proofErr w:type="spellEnd"/>
      <w:r w:rsidRPr="003C77EC">
        <w:t>™</w:t>
      </w:r>
      <w:r w:rsidRPr="003C77EC">
        <w:t xml:space="preserve"> </w:t>
      </w:r>
      <w:proofErr w:type="spellStart"/>
      <w:r>
        <w:t>WebFOCUS</w:t>
      </w:r>
      <w:proofErr w:type="spellEnd"/>
      <w:r w:rsidR="00A51F43">
        <w:rPr>
          <w:rFonts w:hint="eastAsia"/>
        </w:rPr>
        <w:t xml:space="preserve"> </w:t>
      </w:r>
      <w:r w:rsidR="00A51F43">
        <w:t>サーバプロシジャ</w:t>
      </w:r>
    </w:p>
    <w:p w14:paraId="053A06BF" w14:textId="77777777" w:rsidR="00A51F43" w:rsidRDefault="00A51F43" w:rsidP="00A51F43">
      <w:pPr>
        <w:ind w:leftChars="473" w:rightChars="101" w:right="182"/>
      </w:pPr>
      <w:proofErr w:type="spellStart"/>
      <w:r>
        <w:t>WebFOCUS</w:t>
      </w:r>
      <w:proofErr w:type="spellEnd"/>
      <w:r>
        <w:rPr>
          <w:rFonts w:hint="eastAsia"/>
        </w:rPr>
        <w:t>アプリケーションディレクトリ内の物理ファイルのプロシジャ（.</w:t>
      </w:r>
      <w:proofErr w:type="spellStart"/>
      <w:r>
        <w:rPr>
          <w:rFonts w:hint="eastAsia"/>
        </w:rPr>
        <w:t>fex</w:t>
      </w:r>
      <w:proofErr w:type="spellEnd"/>
      <w:r>
        <w:rPr>
          <w:rFonts w:hint="eastAsia"/>
        </w:rPr>
        <w:t>）</w:t>
      </w:r>
      <w:r>
        <w:br/>
      </w:r>
    </w:p>
    <w:p w14:paraId="1E216FC8" w14:textId="391BC600" w:rsidR="00A51F43" w:rsidRDefault="003C77EC" w:rsidP="00A51F43">
      <w:pPr>
        <w:pStyle w:val="6"/>
      </w:pPr>
      <w:proofErr w:type="spellStart"/>
      <w:r w:rsidRPr="003C77EC">
        <w:t>ibi</w:t>
      </w:r>
      <w:proofErr w:type="spellEnd"/>
      <w:r w:rsidRPr="003C77EC">
        <w:t>™</w:t>
      </w:r>
      <w:r w:rsidRPr="003C77EC">
        <w:t xml:space="preserve"> </w:t>
      </w:r>
      <w:proofErr w:type="spellStart"/>
      <w:r>
        <w:t>WebFOCUS</w:t>
      </w:r>
      <w:proofErr w:type="spellEnd"/>
      <w:r w:rsidR="00A51F43">
        <w:t>スケジュール</w:t>
      </w:r>
    </w:p>
    <w:p w14:paraId="03CA0D73" w14:textId="77777777" w:rsidR="00A51F43" w:rsidRPr="008A0941" w:rsidRDefault="00A51F43" w:rsidP="00A51F43">
      <w:pPr>
        <w:ind w:leftChars="473" w:rightChars="101" w:right="182"/>
      </w:pPr>
      <w:proofErr w:type="spellStart"/>
      <w:r>
        <w:rPr>
          <w:rFonts w:hint="eastAsia"/>
        </w:rPr>
        <w:t>ReportCaster</w:t>
      </w:r>
      <w:proofErr w:type="spellEnd"/>
      <w:r>
        <w:rPr>
          <w:rFonts w:hint="eastAsia"/>
        </w:rPr>
        <w:t>で作成した他のスケジュール</w:t>
      </w:r>
    </w:p>
    <w:p w14:paraId="79729452" w14:textId="77777777" w:rsidR="00A51F43" w:rsidRPr="008A0941" w:rsidRDefault="00A51F43" w:rsidP="00A51F43">
      <w:pPr>
        <w:ind w:leftChars="473" w:rightChars="101" w:right="182"/>
      </w:pPr>
    </w:p>
    <w:p w14:paraId="3BB0F9B0" w14:textId="77777777" w:rsidR="00A51F43" w:rsidRDefault="00A51F43" w:rsidP="00A51F43">
      <w:pPr>
        <w:pStyle w:val="6"/>
      </w:pPr>
      <w:r>
        <w:rPr>
          <w:rFonts w:hint="eastAsia"/>
        </w:rPr>
        <w:t>ファイル</w:t>
      </w:r>
    </w:p>
    <w:p w14:paraId="0F679DFF" w14:textId="77777777" w:rsidR="00A51F43" w:rsidRDefault="00A51F43" w:rsidP="00A51F43">
      <w:pPr>
        <w:ind w:leftChars="473" w:rightChars="101" w:right="182"/>
      </w:pPr>
      <w:proofErr w:type="spellStart"/>
      <w:r>
        <w:t>WebFOCUS</w:t>
      </w:r>
      <w:proofErr w:type="spellEnd"/>
      <w:r>
        <w:rPr>
          <w:rFonts w:hint="eastAsia"/>
        </w:rPr>
        <w:t>がアクセスできるディレクトリ</w:t>
      </w:r>
      <w:r>
        <w:t>上の</w:t>
      </w:r>
      <w:r>
        <w:rPr>
          <w:rFonts w:hint="eastAsia"/>
        </w:rPr>
        <w:t>物理</w:t>
      </w:r>
      <w:r>
        <w:t>ファイル</w:t>
      </w:r>
      <w:r>
        <w:rPr>
          <w:rFonts w:hint="eastAsia"/>
        </w:rPr>
        <w:br/>
      </w:r>
    </w:p>
    <w:p w14:paraId="1524F6F0" w14:textId="77777777" w:rsidR="00A51F43" w:rsidRDefault="00A51F43" w:rsidP="00A51F43">
      <w:pPr>
        <w:pStyle w:val="6"/>
      </w:pPr>
      <w:r>
        <w:t>FTP</w:t>
      </w:r>
    </w:p>
    <w:p w14:paraId="46220A9C" w14:textId="77777777" w:rsidR="00A51F43" w:rsidRDefault="00A51F43" w:rsidP="00A51F43">
      <w:pPr>
        <w:ind w:leftChars="473" w:rightChars="101" w:right="182"/>
      </w:pPr>
      <w:r>
        <w:t>FTPサーバ上の</w:t>
      </w:r>
      <w:r>
        <w:rPr>
          <w:rFonts w:hint="eastAsia"/>
        </w:rPr>
        <w:t>物理</w:t>
      </w:r>
      <w:r>
        <w:t>ファイル</w:t>
      </w:r>
      <w:r>
        <w:rPr>
          <w:rFonts w:hint="eastAsia"/>
        </w:rPr>
        <w:br/>
      </w:r>
    </w:p>
    <w:p w14:paraId="22FDF012" w14:textId="77777777" w:rsidR="00A51F43" w:rsidRDefault="00A51F43" w:rsidP="00A51F43">
      <w:pPr>
        <w:pStyle w:val="6"/>
      </w:pPr>
      <w:r>
        <w:t>URL</w:t>
      </w:r>
    </w:p>
    <w:p w14:paraId="02EF9D83" w14:textId="77777777" w:rsidR="00A51F43" w:rsidRDefault="00A51F43" w:rsidP="00A51F43">
      <w:pPr>
        <w:ind w:leftChars="473" w:rightChars="101" w:right="182"/>
      </w:pPr>
      <w:r w:rsidRPr="00AD607E">
        <w:t>URL</w:t>
      </w:r>
      <w:r>
        <w:rPr>
          <w:rFonts w:hint="eastAsia"/>
        </w:rPr>
        <w:t>のリンク先にあるファイル</w:t>
      </w:r>
    </w:p>
    <w:p w14:paraId="3D7A5C31" w14:textId="77777777" w:rsidR="004F4378" w:rsidRDefault="004F4378" w:rsidP="004F4378"/>
    <w:p w14:paraId="3129B4F6" w14:textId="61D92478" w:rsidR="004F4378" w:rsidRDefault="00155561">
      <w:pPr>
        <w:widowControl/>
        <w:wordWrap/>
        <w:autoSpaceDE/>
        <w:autoSpaceDN/>
        <w:spacing w:beforeLines="0" w:before="0" w:line="240" w:lineRule="auto"/>
        <w:ind w:left="0" w:right="0"/>
        <w:rPr>
          <w:rFonts w:hint="eastAsia"/>
        </w:rPr>
      </w:pPr>
      <w:r>
        <w:br w:type="page"/>
      </w:r>
    </w:p>
    <w:p w14:paraId="280FFD29" w14:textId="77777777" w:rsidR="00B3188A" w:rsidRDefault="00D4509F" w:rsidP="00D4509F">
      <w:pPr>
        <w:pStyle w:val="3"/>
      </w:pPr>
      <w:bookmarkStart w:id="12" w:name="_Toc144452096"/>
      <w:r>
        <w:rPr>
          <w:rFonts w:hint="eastAsia"/>
        </w:rPr>
        <w:lastRenderedPageBreak/>
        <w:t>配信形式の設定</w:t>
      </w:r>
      <w:bookmarkEnd w:id="12"/>
    </w:p>
    <w:p w14:paraId="086FE5CA" w14:textId="77777777" w:rsidR="0043194E" w:rsidRDefault="0043194E" w:rsidP="00D4509F">
      <w:r>
        <w:rPr>
          <w:rFonts w:hint="eastAsia"/>
        </w:rPr>
        <w:t>スケジュールジョブの実行結果のファイルの配信先を設定します。</w:t>
      </w:r>
    </w:p>
    <w:p w14:paraId="47CF2C55" w14:textId="77777777" w:rsidR="00D4509F" w:rsidRDefault="00D251CD" w:rsidP="00D4509F">
      <w:r>
        <w:rPr>
          <w:noProof/>
        </w:rPr>
        <w:drawing>
          <wp:anchor distT="0" distB="0" distL="114300" distR="114300" simplePos="0" relativeHeight="252259327" behindDoc="0" locked="0" layoutInCell="1" allowOverlap="1" wp14:anchorId="36487C83" wp14:editId="15DD869C">
            <wp:simplePos x="0" y="0"/>
            <wp:positionH relativeFrom="column">
              <wp:posOffset>180340</wp:posOffset>
            </wp:positionH>
            <wp:positionV relativeFrom="paragraph">
              <wp:posOffset>231140</wp:posOffset>
            </wp:positionV>
            <wp:extent cx="308610" cy="30797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p>
    <w:p w14:paraId="71E48A53" w14:textId="77777777" w:rsidR="00A468F5" w:rsidRDefault="00765D87" w:rsidP="009B1D45">
      <w:r>
        <w:rPr>
          <w:rFonts w:hint="eastAsia"/>
        </w:rPr>
        <w:t>[配信</w:t>
      </w:r>
      <w:r w:rsidR="003B348C">
        <w:rPr>
          <w:rFonts w:hint="eastAsia"/>
        </w:rPr>
        <w:t>]</w:t>
      </w:r>
      <w:r>
        <w:rPr>
          <w:rFonts w:hint="eastAsia"/>
        </w:rPr>
        <w:t>を選択し、</w:t>
      </w:r>
      <w:r w:rsidR="009B1D45" w:rsidRPr="00521D36">
        <w:t>[新規作成]</w:t>
      </w:r>
      <w:r w:rsidR="003B348C">
        <w:rPr>
          <w:rFonts w:hint="eastAsia"/>
        </w:rPr>
        <w:t>-</w:t>
      </w:r>
      <w:r w:rsidR="009B1D45">
        <w:rPr>
          <w:rFonts w:hint="eastAsia"/>
        </w:rPr>
        <w:t>[リポジトリ</w:t>
      </w:r>
      <w:r w:rsidR="003B348C">
        <w:rPr>
          <w:rFonts w:hint="eastAsia"/>
        </w:rPr>
        <w:t>]</w:t>
      </w:r>
      <w:r w:rsidR="009B1D45">
        <w:rPr>
          <w:rFonts w:hint="eastAsia"/>
        </w:rPr>
        <w:t>を</w:t>
      </w:r>
      <w:r w:rsidR="009B1D45" w:rsidRPr="00521D36">
        <w:t>選択します。</w:t>
      </w:r>
    </w:p>
    <w:p w14:paraId="679B7CFF" w14:textId="77777777" w:rsidR="00A72462" w:rsidRPr="00A72462" w:rsidRDefault="001F2B99" w:rsidP="00A72462">
      <w:r w:rsidRPr="001F2B99">
        <w:rPr>
          <w:noProof/>
        </w:rPr>
        <w:drawing>
          <wp:anchor distT="0" distB="0" distL="114300" distR="114300" simplePos="0" relativeHeight="252798975" behindDoc="0" locked="0" layoutInCell="1" allowOverlap="1" wp14:anchorId="6E81BA0E" wp14:editId="01CB8B73">
            <wp:simplePos x="0" y="0"/>
            <wp:positionH relativeFrom="margin">
              <wp:align>center</wp:align>
            </wp:positionH>
            <wp:positionV relativeFrom="paragraph">
              <wp:posOffset>404309</wp:posOffset>
            </wp:positionV>
            <wp:extent cx="3858895" cy="1422400"/>
            <wp:effectExtent l="19050" t="19050" r="27305" b="25400"/>
            <wp:wrapTopAndBottom/>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58895" cy="1422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64A22">
        <w:rPr>
          <w:rFonts w:hint="eastAsia"/>
        </w:rPr>
        <w:t>※本テキストでは、ワークスペース</w:t>
      </w:r>
      <w:r w:rsidR="00A72462">
        <w:rPr>
          <w:rFonts w:hint="eastAsia"/>
        </w:rPr>
        <w:t>上に</w:t>
      </w:r>
      <w:r w:rsidR="009B76AE">
        <w:rPr>
          <w:rFonts w:hint="eastAsia"/>
        </w:rPr>
        <w:t>レポートを</w:t>
      </w:r>
      <w:r w:rsidR="00A72462">
        <w:rPr>
          <w:rFonts w:hint="eastAsia"/>
        </w:rPr>
        <w:t>配信します。</w:t>
      </w:r>
    </w:p>
    <w:p w14:paraId="531743BD" w14:textId="77777777" w:rsidR="00965F1F" w:rsidRDefault="00965F1F" w:rsidP="001F2B99">
      <w:pPr>
        <w:ind w:left="0"/>
      </w:pPr>
    </w:p>
    <w:p w14:paraId="3E8E823A" w14:textId="77777777" w:rsidR="00965F1F" w:rsidRDefault="00965F1F" w:rsidP="00965F1F">
      <w:r>
        <w:rPr>
          <w:rFonts w:hint="eastAsia"/>
        </w:rPr>
        <w:t>必要に応じて、[配信名]と[フォルダパス]を変更します。</w:t>
      </w:r>
      <w:r>
        <w:br/>
      </w:r>
      <w:r>
        <w:rPr>
          <w:rFonts w:hint="eastAsia"/>
        </w:rPr>
        <w:t>[フォルダパス]を選択すると、配信先フォルダを変更できます。</w:t>
      </w:r>
      <w:r>
        <w:br/>
      </w:r>
      <w:r>
        <w:rPr>
          <w:rFonts w:hint="eastAsia"/>
        </w:rPr>
        <w:t>変更後、[ＯＫ]ボタンを選択します。</w:t>
      </w:r>
    </w:p>
    <w:p w14:paraId="7C26B95E" w14:textId="77777777" w:rsidR="00D251CD" w:rsidRDefault="00965F1F" w:rsidP="00965F1F">
      <w:r>
        <w:rPr>
          <w:rFonts w:hint="eastAsia"/>
        </w:rPr>
        <w:t>※本テキストでは、「ダッシュボード」を使用します。</w:t>
      </w:r>
    </w:p>
    <w:p w14:paraId="74A2443B" w14:textId="77777777" w:rsidR="00F76338" w:rsidRDefault="00F76338">
      <w:pPr>
        <w:widowControl/>
        <w:wordWrap/>
        <w:autoSpaceDE/>
        <w:autoSpaceDN/>
        <w:spacing w:beforeLines="0" w:before="0" w:line="240" w:lineRule="auto"/>
        <w:ind w:left="0" w:right="0"/>
        <w:rPr>
          <w:noProof/>
        </w:rPr>
      </w:pPr>
      <w:r w:rsidRPr="00F76338">
        <w:rPr>
          <w:noProof/>
        </w:rPr>
        <w:drawing>
          <wp:anchor distT="0" distB="0" distL="114300" distR="114300" simplePos="0" relativeHeight="252916735" behindDoc="0" locked="0" layoutInCell="1" allowOverlap="1" wp14:anchorId="3790321A" wp14:editId="31DED6EE">
            <wp:simplePos x="0" y="0"/>
            <wp:positionH relativeFrom="margin">
              <wp:align>center</wp:align>
            </wp:positionH>
            <wp:positionV relativeFrom="paragraph">
              <wp:posOffset>231140</wp:posOffset>
            </wp:positionV>
            <wp:extent cx="3799840" cy="1716697"/>
            <wp:effectExtent l="19050" t="19050" r="10160" b="17145"/>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9840" cy="1716697"/>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02079A8" w14:textId="77777777" w:rsidR="00F76338" w:rsidRDefault="00F76338">
      <w:pPr>
        <w:widowControl/>
        <w:wordWrap/>
        <w:autoSpaceDE/>
        <w:autoSpaceDN/>
        <w:spacing w:beforeLines="0" w:before="0" w:line="240" w:lineRule="auto"/>
        <w:ind w:left="0" w:right="0"/>
        <w:rPr>
          <w:noProof/>
        </w:rPr>
      </w:pPr>
    </w:p>
    <w:p w14:paraId="48E7DD00" w14:textId="77777777" w:rsidR="00F76338" w:rsidRDefault="00F76338">
      <w:pPr>
        <w:widowControl/>
        <w:wordWrap/>
        <w:autoSpaceDE/>
        <w:autoSpaceDN/>
        <w:spacing w:beforeLines="0" w:before="0" w:line="240" w:lineRule="auto"/>
        <w:ind w:left="0" w:right="0"/>
      </w:pPr>
      <w:r>
        <w:br w:type="page"/>
      </w:r>
    </w:p>
    <w:p w14:paraId="021620F8" w14:textId="77777777" w:rsidR="00D251CD" w:rsidRDefault="00D251CD" w:rsidP="001F2B99"/>
    <w:p w14:paraId="25FB8703" w14:textId="77777777" w:rsidR="00965F1F" w:rsidRDefault="00965F1F" w:rsidP="00965F1F">
      <w:pPr>
        <w:pStyle w:val="6"/>
      </w:pPr>
      <w:r>
        <w:rPr>
          <w:rFonts w:hint="eastAsia"/>
        </w:rPr>
        <w:t>＜配信の種類＞</w:t>
      </w:r>
    </w:p>
    <w:p w14:paraId="3D774B6B" w14:textId="77777777" w:rsidR="00965F1F" w:rsidRDefault="00965F1F" w:rsidP="00965F1F">
      <w:pPr>
        <w:pStyle w:val="6"/>
      </w:pPr>
      <w:r>
        <w:rPr>
          <w:rFonts w:hint="eastAsia"/>
        </w:rPr>
        <w:t>Email</w:t>
      </w:r>
    </w:p>
    <w:p w14:paraId="249523BC" w14:textId="77777777" w:rsidR="00965F1F" w:rsidRPr="009B1D45" w:rsidRDefault="00965F1F" w:rsidP="00965F1F">
      <w:pPr>
        <w:pStyle w:val="a7"/>
      </w:pPr>
      <w:r>
        <w:rPr>
          <w:rFonts w:hint="eastAsia"/>
        </w:rPr>
        <w:t>任意の単一アドレスやグループにレポートを添付して配信します。</w:t>
      </w:r>
      <w:r>
        <w:br/>
        <w:t>ZIP形式、暗号化ZIP形式で圧縮することもできます。</w:t>
      </w:r>
      <w:r>
        <w:rPr>
          <w:rFonts w:hint="eastAsia"/>
        </w:rPr>
        <w:br/>
      </w:r>
    </w:p>
    <w:p w14:paraId="0888B14D" w14:textId="77777777" w:rsidR="00965F1F" w:rsidRDefault="00965F1F" w:rsidP="00965F1F">
      <w:pPr>
        <w:pStyle w:val="6"/>
      </w:pPr>
      <w:r>
        <w:t>FTP</w:t>
      </w:r>
    </w:p>
    <w:p w14:paraId="7F068DD1" w14:textId="77777777" w:rsidR="00965F1F" w:rsidRDefault="00965F1F" w:rsidP="00965F1F">
      <w:pPr>
        <w:pStyle w:val="a7"/>
      </w:pPr>
      <w:r>
        <w:t>FTPサーバ上のフォルダにレポートを配信します。</w:t>
      </w:r>
      <w:r>
        <w:rPr>
          <w:rFonts w:hint="eastAsia"/>
        </w:rPr>
        <w:br/>
      </w:r>
    </w:p>
    <w:p w14:paraId="397B89A1" w14:textId="77777777" w:rsidR="00965F1F" w:rsidRDefault="00965F1F" w:rsidP="00965F1F">
      <w:pPr>
        <w:pStyle w:val="6"/>
      </w:pPr>
      <w:proofErr w:type="spellStart"/>
      <w:r>
        <w:rPr>
          <w:rFonts w:hint="eastAsia"/>
        </w:rPr>
        <w:t>ReportLibrary</w:t>
      </w:r>
      <w:proofErr w:type="spellEnd"/>
    </w:p>
    <w:p w14:paraId="535BC552" w14:textId="77777777" w:rsidR="00965F1F" w:rsidRDefault="00965F1F" w:rsidP="00965F1F">
      <w:pPr>
        <w:pStyle w:val="a7"/>
      </w:pPr>
      <w:r>
        <w:rPr>
          <w:rFonts w:hint="eastAsia"/>
        </w:rPr>
        <w:t>ワークスペース上の任意のワークスペースフォルダ（リポジトリ</w:t>
      </w:r>
      <w:r>
        <w:t>DB上で管理）にレポートを配信します。</w:t>
      </w:r>
      <w:r>
        <w:rPr>
          <w:rFonts w:hint="eastAsia"/>
        </w:rPr>
        <w:t>レポートはバージョンごとに世代管理され、古い世代のレポートは自動的に削除されます。</w:t>
      </w:r>
      <w:r>
        <w:br/>
      </w:r>
    </w:p>
    <w:p w14:paraId="02ADC0D8" w14:textId="77777777" w:rsidR="00965F1F" w:rsidRDefault="00965F1F" w:rsidP="00965F1F">
      <w:pPr>
        <w:pStyle w:val="6"/>
      </w:pPr>
      <w:r>
        <w:rPr>
          <w:rFonts w:hint="eastAsia"/>
        </w:rPr>
        <w:t>リポジトリ</w:t>
      </w:r>
    </w:p>
    <w:p w14:paraId="5ECBE114" w14:textId="77777777" w:rsidR="00D251CD" w:rsidRDefault="00965F1F" w:rsidP="00965F1F">
      <w:r>
        <w:rPr>
          <w:rFonts w:hint="eastAsia"/>
        </w:rPr>
        <w:t>任意のワークスペースフォルダ（リポジトリ</w:t>
      </w:r>
      <w:r>
        <w:t>DB上で管理）にレポートを配信します。</w:t>
      </w:r>
      <w:r>
        <w:rPr>
          <w:rFonts w:hint="eastAsia"/>
        </w:rPr>
        <w:t>常に最新のレポートに上書きする方法と、レポート名にタイプスタンプを付与して履歴で</w:t>
      </w:r>
      <w:r>
        <w:t>保持する方法（レポートは自動的に削除されません）があります。</w:t>
      </w:r>
    </w:p>
    <w:p w14:paraId="4E86A877" w14:textId="77777777" w:rsidR="00D251CD" w:rsidRDefault="00D251CD" w:rsidP="009B1D45">
      <w:pPr>
        <w:pStyle w:val="a7"/>
        <w:ind w:left="0"/>
      </w:pPr>
    </w:p>
    <w:p w14:paraId="1EF9B2CD" w14:textId="77777777" w:rsidR="003C002A" w:rsidRDefault="003C002A" w:rsidP="009B1D45">
      <w:pPr>
        <w:pStyle w:val="a7"/>
        <w:ind w:left="0"/>
      </w:pPr>
      <w:r>
        <w:tab/>
      </w:r>
    </w:p>
    <w:p w14:paraId="6C4D2695" w14:textId="77777777" w:rsidR="003C002A" w:rsidRDefault="003C002A">
      <w:pPr>
        <w:widowControl/>
        <w:wordWrap/>
        <w:autoSpaceDE/>
        <w:autoSpaceDN/>
        <w:spacing w:beforeLines="0" w:before="0" w:line="240" w:lineRule="auto"/>
        <w:ind w:left="0" w:right="0"/>
      </w:pPr>
      <w:r>
        <w:br w:type="page"/>
      </w:r>
    </w:p>
    <w:p w14:paraId="66CE003D" w14:textId="77777777" w:rsidR="00B04ACD" w:rsidRDefault="00D4509F" w:rsidP="00D4509F">
      <w:pPr>
        <w:pStyle w:val="3"/>
      </w:pPr>
      <w:bookmarkStart w:id="13" w:name="_Toc144452097"/>
      <w:r>
        <w:rPr>
          <w:rFonts w:hint="eastAsia"/>
        </w:rPr>
        <w:lastRenderedPageBreak/>
        <w:t>配信タイミングの設定</w:t>
      </w:r>
      <w:bookmarkEnd w:id="13"/>
    </w:p>
    <w:p w14:paraId="07EC0366" w14:textId="77777777" w:rsidR="0043194E" w:rsidRDefault="00B976C2" w:rsidP="009D121D">
      <w:r>
        <w:rPr>
          <w:rFonts w:hint="eastAsia"/>
        </w:rPr>
        <w:t>スケジュールジョブの</w:t>
      </w:r>
      <w:r w:rsidR="009D121D">
        <w:rPr>
          <w:rFonts w:hint="eastAsia"/>
        </w:rPr>
        <w:t>配信タイミングにあわせて</w:t>
      </w:r>
      <w:r>
        <w:rPr>
          <w:rFonts w:hint="eastAsia"/>
        </w:rPr>
        <w:t>実行間隔を設定します。</w:t>
      </w:r>
      <w:r w:rsidR="009D121D">
        <w:br/>
      </w:r>
      <w:r w:rsidR="009D121D">
        <w:rPr>
          <w:rFonts w:hint="eastAsia"/>
        </w:rPr>
        <w:t>その際、スケジュールの「開始」「終了」時間や、繰り返し実行するかどうかも併せて</w:t>
      </w:r>
      <w:r w:rsidR="009D121D">
        <w:br/>
      </w:r>
      <w:r w:rsidR="009D121D">
        <w:rPr>
          <w:rFonts w:hint="eastAsia"/>
        </w:rPr>
        <w:t>設定します。</w:t>
      </w:r>
    </w:p>
    <w:p w14:paraId="044B0E5D" w14:textId="77777777" w:rsidR="009D121D" w:rsidRDefault="009D121D" w:rsidP="000F2974">
      <w:r>
        <w:rPr>
          <w:noProof/>
        </w:rPr>
        <w:drawing>
          <wp:anchor distT="0" distB="0" distL="114300" distR="114300" simplePos="0" relativeHeight="252263423" behindDoc="0" locked="0" layoutInCell="1" allowOverlap="1" wp14:anchorId="05D328BC" wp14:editId="10CE58DD">
            <wp:simplePos x="0" y="0"/>
            <wp:positionH relativeFrom="column">
              <wp:posOffset>168275</wp:posOffset>
            </wp:positionH>
            <wp:positionV relativeFrom="paragraph">
              <wp:posOffset>190500</wp:posOffset>
            </wp:positionV>
            <wp:extent cx="308610" cy="3079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p>
    <w:p w14:paraId="4E72C300" w14:textId="77777777" w:rsidR="00E3198C" w:rsidRDefault="009D121D" w:rsidP="000F2974">
      <w:r>
        <w:rPr>
          <w:rFonts w:hint="eastAsia"/>
        </w:rPr>
        <w:t>[実行間隔</w:t>
      </w:r>
      <w:r w:rsidR="003B348C">
        <w:rPr>
          <w:rFonts w:hint="eastAsia"/>
        </w:rPr>
        <w:t>]-</w:t>
      </w:r>
      <w:r>
        <w:rPr>
          <w:rFonts w:hint="eastAsia"/>
        </w:rPr>
        <w:t>[新規作成</w:t>
      </w:r>
      <w:r w:rsidR="003B348C">
        <w:rPr>
          <w:rFonts w:hint="eastAsia"/>
        </w:rPr>
        <w:t>]</w:t>
      </w:r>
      <w:r>
        <w:rPr>
          <w:rFonts w:hint="eastAsia"/>
        </w:rPr>
        <w:t>を</w:t>
      </w:r>
      <w:r w:rsidRPr="00521D36">
        <w:t>選択します。</w:t>
      </w:r>
    </w:p>
    <w:p w14:paraId="23AFC034" w14:textId="77777777" w:rsidR="009D121D" w:rsidRDefault="007E4258" w:rsidP="000F2974">
      <w:r w:rsidRPr="007E4258">
        <w:rPr>
          <w:noProof/>
        </w:rPr>
        <w:drawing>
          <wp:anchor distT="0" distB="0" distL="114300" distR="114300" simplePos="0" relativeHeight="251633144" behindDoc="0" locked="0" layoutInCell="1" allowOverlap="1" wp14:anchorId="5733E256" wp14:editId="7C7EE517">
            <wp:simplePos x="0" y="0"/>
            <wp:positionH relativeFrom="margin">
              <wp:align>center</wp:align>
            </wp:positionH>
            <wp:positionV relativeFrom="paragraph">
              <wp:posOffset>111237</wp:posOffset>
            </wp:positionV>
            <wp:extent cx="3981450" cy="1136650"/>
            <wp:effectExtent l="19050" t="19050" r="19050" b="25400"/>
            <wp:wrapSquare wrapText="bothSides"/>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81450" cy="1136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7E4258">
        <w:rPr>
          <w:noProof/>
        </w:rPr>
        <w:t xml:space="preserve"> </w:t>
      </w:r>
    </w:p>
    <w:p w14:paraId="286D3F44" w14:textId="77777777" w:rsidR="00E3198C" w:rsidRDefault="009F6613" w:rsidP="000F2974">
      <w:r w:rsidRPr="00E3198C">
        <w:rPr>
          <w:rFonts w:hint="eastAsia"/>
          <w:noProof/>
        </w:rPr>
        <mc:AlternateContent>
          <mc:Choice Requires="wps">
            <w:drawing>
              <wp:anchor distT="0" distB="0" distL="114300" distR="114300" simplePos="0" relativeHeight="252265471" behindDoc="0" locked="0" layoutInCell="1" allowOverlap="1" wp14:anchorId="2B279A1E" wp14:editId="295046FE">
                <wp:simplePos x="0" y="0"/>
                <wp:positionH relativeFrom="column">
                  <wp:posOffset>2063667</wp:posOffset>
                </wp:positionH>
                <wp:positionV relativeFrom="paragraph">
                  <wp:posOffset>144780</wp:posOffset>
                </wp:positionV>
                <wp:extent cx="330200" cy="368300"/>
                <wp:effectExtent l="0" t="0" r="12700" b="12700"/>
                <wp:wrapNone/>
                <wp:docPr id="58" name="正方形/長方形 58"/>
                <wp:cNvGraphicFramePr/>
                <a:graphic xmlns:a="http://schemas.openxmlformats.org/drawingml/2006/main">
                  <a:graphicData uri="http://schemas.microsoft.com/office/word/2010/wordprocessingShape">
                    <wps:wsp>
                      <wps:cNvSpPr/>
                      <wps:spPr>
                        <a:xfrm>
                          <a:off x="0" y="0"/>
                          <a:ext cx="330200" cy="368300"/>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52BA3" id="正方形/長方形 58" o:spid="_x0000_s1026" style="position:absolute;left:0;text-align:left;margin-left:162.5pt;margin-top:11.4pt;width:26pt;height:29pt;z-index:25226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" filled="f" strokecolor="red" strokeweight="2pt"/>
            </w:pict>
          </mc:Fallback>
        </mc:AlternateContent>
      </w:r>
      <w:r w:rsidRPr="00E3198C">
        <w:rPr>
          <w:rFonts w:hint="eastAsia"/>
          <w:noProof/>
        </w:rPr>
        <mc:AlternateContent>
          <mc:Choice Requires="wps">
            <w:drawing>
              <wp:anchor distT="0" distB="0" distL="114300" distR="114300" simplePos="0" relativeHeight="252266495" behindDoc="0" locked="0" layoutInCell="1" allowOverlap="1" wp14:anchorId="07C04CCD" wp14:editId="774F15BB">
                <wp:simplePos x="0" y="0"/>
                <wp:positionH relativeFrom="column">
                  <wp:posOffset>3778168</wp:posOffset>
                </wp:positionH>
                <wp:positionV relativeFrom="paragraph">
                  <wp:posOffset>153339</wp:posOffset>
                </wp:positionV>
                <wp:extent cx="414655" cy="340995"/>
                <wp:effectExtent l="0" t="0" r="23495" b="20955"/>
                <wp:wrapNone/>
                <wp:docPr id="59" name="正方形/長方形 59"/>
                <wp:cNvGraphicFramePr/>
                <a:graphic xmlns:a="http://schemas.openxmlformats.org/drawingml/2006/main">
                  <a:graphicData uri="http://schemas.microsoft.com/office/word/2010/wordprocessingShape">
                    <wps:wsp>
                      <wps:cNvSpPr/>
                      <wps:spPr>
                        <a:xfrm>
                          <a:off x="0" y="0"/>
                          <a:ext cx="414655" cy="340995"/>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61D0C" id="正方形/長方形 59" o:spid="_x0000_s1026" style="position:absolute;left:0;text-align:left;margin-left:297.5pt;margin-top:12.05pt;width:32.65pt;height:26.85pt;z-index:252266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" filled="f" strokecolor="red" strokeweight="2pt"/>
            </w:pict>
          </mc:Fallback>
        </mc:AlternateContent>
      </w:r>
    </w:p>
    <w:p w14:paraId="0220EC46" w14:textId="77777777" w:rsidR="009D121D" w:rsidRDefault="009D121D" w:rsidP="000F2974"/>
    <w:p w14:paraId="4414E15E" w14:textId="77777777" w:rsidR="009D121D" w:rsidRPr="00E3198C" w:rsidRDefault="009D121D" w:rsidP="000F2974"/>
    <w:p w14:paraId="7016A5DE" w14:textId="77777777" w:rsidR="00E3198C" w:rsidRDefault="00E3198C" w:rsidP="000F2974"/>
    <w:p w14:paraId="2FE63ADF" w14:textId="77777777" w:rsidR="009D121D" w:rsidRDefault="009D121D" w:rsidP="00E3198C"/>
    <w:p w14:paraId="2E6D555B" w14:textId="77777777" w:rsidR="003C002A" w:rsidRDefault="003C002A" w:rsidP="003C002A">
      <w:r>
        <w:rPr>
          <w:rFonts w:hint="eastAsia"/>
        </w:rPr>
        <w:t>[週単位]を選択し、</w:t>
      </w:r>
      <w:r w:rsidRPr="00521D36">
        <w:t>[</w:t>
      </w:r>
      <w:r>
        <w:rPr>
          <w:rFonts w:hint="eastAsia"/>
        </w:rPr>
        <w:t>開始</w:t>
      </w:r>
      <w:r w:rsidRPr="00521D36">
        <w:t>]</w:t>
      </w:r>
      <w:r>
        <w:rPr>
          <w:rFonts w:hint="eastAsia"/>
        </w:rPr>
        <w:t>の日時を設定後、[ＯＫ]ボタンをクリックし</w:t>
      </w:r>
      <w:r w:rsidRPr="00521D36">
        <w:t>ます。</w:t>
      </w:r>
    </w:p>
    <w:p w14:paraId="33703D74" w14:textId="77777777" w:rsidR="003C002A" w:rsidRDefault="003C002A" w:rsidP="003C002A">
      <w:r>
        <w:rPr>
          <w:rFonts w:hint="eastAsia"/>
        </w:rPr>
        <w:t>※本テキスト</w:t>
      </w:r>
      <w:r w:rsidRPr="00B7520D">
        <w:rPr>
          <w:rFonts w:hint="eastAsia"/>
        </w:rPr>
        <w:t>では、</w:t>
      </w:r>
      <w:r>
        <w:rPr>
          <w:rFonts w:hint="eastAsia"/>
        </w:rPr>
        <w:t>以下のようにスケジュールジョブを設定します。</w:t>
      </w:r>
    </w:p>
    <w:p w14:paraId="73F26A39" w14:textId="77777777" w:rsidR="003C002A" w:rsidRPr="003C002A" w:rsidRDefault="003C002A" w:rsidP="00E3198C">
      <w:r>
        <w:rPr>
          <w:rFonts w:hint="eastAsia"/>
          <w:noProof/>
        </w:rPr>
        <mc:AlternateContent>
          <mc:Choice Requires="wps">
            <w:drawing>
              <wp:anchor distT="0" distB="0" distL="114300" distR="114300" simplePos="0" relativeHeight="252777471" behindDoc="0" locked="0" layoutInCell="1" allowOverlap="1" wp14:anchorId="3001AF28" wp14:editId="4BA94DB3">
                <wp:simplePos x="0" y="0"/>
                <wp:positionH relativeFrom="column">
                  <wp:posOffset>503555</wp:posOffset>
                </wp:positionH>
                <wp:positionV relativeFrom="paragraph">
                  <wp:posOffset>93345</wp:posOffset>
                </wp:positionV>
                <wp:extent cx="3957320" cy="423545"/>
                <wp:effectExtent l="0" t="0" r="24130" b="14605"/>
                <wp:wrapNone/>
                <wp:docPr id="507" name="正方形/長方形 507"/>
                <wp:cNvGraphicFramePr/>
                <a:graphic xmlns:a="http://schemas.openxmlformats.org/drawingml/2006/main">
                  <a:graphicData uri="http://schemas.microsoft.com/office/word/2010/wordprocessingShape">
                    <wps:wsp>
                      <wps:cNvSpPr/>
                      <wps:spPr>
                        <a:xfrm>
                          <a:off x="0" y="0"/>
                          <a:ext cx="3957320" cy="423545"/>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BBCF76B" w14:textId="77777777" w:rsidR="004C2CCC" w:rsidRDefault="004C2CCC" w:rsidP="003C002A">
                            <w:pPr>
                              <w:spacing w:beforeLines="0" w:before="0"/>
                              <w:ind w:left="0"/>
                            </w:pPr>
                            <w:r w:rsidRPr="00B7520D">
                              <w:rPr>
                                <w:rFonts w:hint="eastAsia"/>
                              </w:rPr>
                              <w:t>20</w:t>
                            </w:r>
                            <w:r>
                              <w:t>23</w:t>
                            </w:r>
                            <w:r w:rsidRPr="00B7520D">
                              <w:rPr>
                                <w:rFonts w:hint="eastAsia"/>
                              </w:rPr>
                              <w:t>年</w:t>
                            </w:r>
                            <w:r>
                              <w:t>2</w:t>
                            </w:r>
                            <w:r w:rsidRPr="00B7520D">
                              <w:rPr>
                                <w:rFonts w:hint="eastAsia"/>
                              </w:rPr>
                              <w:t>月</w:t>
                            </w:r>
                            <w:r>
                              <w:rPr>
                                <w:rFonts w:hint="eastAsia"/>
                              </w:rPr>
                              <w:t>27</w:t>
                            </w:r>
                            <w:r w:rsidRPr="00B7520D">
                              <w:rPr>
                                <w:rFonts w:hint="eastAsia"/>
                              </w:rPr>
                              <w:t>日(</w:t>
                            </w:r>
                            <w:r>
                              <w:rPr>
                                <w:rFonts w:hint="eastAsia"/>
                              </w:rPr>
                              <w:t>月</w:t>
                            </w:r>
                            <w:r w:rsidRPr="00B7520D">
                              <w:rPr>
                                <w:rFonts w:hint="eastAsia"/>
                              </w:rPr>
                              <w:t>)～20</w:t>
                            </w:r>
                            <w:r>
                              <w:rPr>
                                <w:rFonts w:hint="eastAsia"/>
                              </w:rPr>
                              <w:t>99</w:t>
                            </w:r>
                            <w:r w:rsidRPr="00B7520D">
                              <w:rPr>
                                <w:rFonts w:hint="eastAsia"/>
                              </w:rPr>
                              <w:t>年</w:t>
                            </w:r>
                            <w:r>
                              <w:rPr>
                                <w:rFonts w:hint="eastAsia"/>
                              </w:rPr>
                              <w:t>12</w:t>
                            </w:r>
                            <w:r w:rsidRPr="00B7520D">
                              <w:rPr>
                                <w:rFonts w:hint="eastAsia"/>
                              </w:rPr>
                              <w:t>月31日(</w:t>
                            </w:r>
                            <w:r>
                              <w:rPr>
                                <w:rFonts w:hint="eastAsia"/>
                              </w:rPr>
                              <w:t>木</w:t>
                            </w:r>
                            <w:r w:rsidRPr="00B7520D">
                              <w:rPr>
                                <w:rFonts w:hint="eastAsia"/>
                              </w:rPr>
                              <w:t>)の期間で</w:t>
                            </w:r>
                            <w:r>
                              <w:br/>
                            </w:r>
                            <w:r w:rsidRPr="00B7520D">
                              <w:rPr>
                                <w:rFonts w:hint="eastAsia"/>
                              </w:rPr>
                              <w:t>毎</w:t>
                            </w:r>
                            <w:r>
                              <w:rPr>
                                <w:rFonts w:hint="eastAsia"/>
                              </w:rPr>
                              <w:t>週月曜の</w:t>
                            </w:r>
                            <w:r w:rsidRPr="00B7520D">
                              <w:rPr>
                                <w:rFonts w:hint="eastAsia"/>
                              </w:rPr>
                              <w:t>午前</w:t>
                            </w:r>
                            <w:r>
                              <w:rPr>
                                <w:rFonts w:hint="eastAsia"/>
                              </w:rPr>
                              <w:t>1</w:t>
                            </w:r>
                            <w:r>
                              <w:t>0</w:t>
                            </w:r>
                            <w:r w:rsidRPr="00B7520D">
                              <w:rPr>
                                <w:rFonts w:hint="eastAsia"/>
                              </w:rPr>
                              <w:t>時</w:t>
                            </w:r>
                            <w:r>
                              <w:rPr>
                                <w:rFonts w:hint="eastAsia"/>
                              </w:rPr>
                              <w:t>00分</w:t>
                            </w:r>
                            <w:r w:rsidRPr="00B7520D">
                              <w:rPr>
                                <w:rFonts w:hint="eastAsia"/>
                              </w:rPr>
                              <w:t>に</w:t>
                            </w:r>
                            <w:r>
                              <w:rPr>
                                <w:rFonts w:hint="eastAsia"/>
                              </w:rPr>
                              <w:t>実行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AF28" id="正方形/長方形 507" o:spid="_x0000_s1029" style="position:absolute;left:0;text-align:left;margin-left:39.65pt;margin-top:7.35pt;width:311.6pt;height:33.35pt;z-index:25277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" filled="f" strokecolor="gray [1629]" strokeweight="2pt">
                <v:textbox inset=",0,,0">
                  <w:txbxContent>
                    <w:p w14:paraId="1BBCF76B" w14:textId="77777777" w:rsidR="004C2CCC" w:rsidRDefault="004C2CCC" w:rsidP="003C002A">
                      <w:pPr>
                        <w:spacing w:beforeLines="0" w:before="0"/>
                        <w:ind w:left="0"/>
                      </w:pPr>
                      <w:r w:rsidRPr="00B7520D">
                        <w:rPr>
                          <w:rFonts w:hint="eastAsia"/>
                        </w:rPr>
                        <w:t>20</w:t>
                      </w:r>
                      <w:r>
                        <w:t>23</w:t>
                      </w:r>
                      <w:r w:rsidRPr="00B7520D">
                        <w:rPr>
                          <w:rFonts w:hint="eastAsia"/>
                        </w:rPr>
                        <w:t>年</w:t>
                      </w:r>
                      <w:r>
                        <w:t>2</w:t>
                      </w:r>
                      <w:r w:rsidRPr="00B7520D">
                        <w:rPr>
                          <w:rFonts w:hint="eastAsia"/>
                        </w:rPr>
                        <w:t>月</w:t>
                      </w:r>
                      <w:r>
                        <w:rPr>
                          <w:rFonts w:hint="eastAsia"/>
                        </w:rPr>
                        <w:t>27</w:t>
                      </w:r>
                      <w:r w:rsidRPr="00B7520D">
                        <w:rPr>
                          <w:rFonts w:hint="eastAsia"/>
                        </w:rPr>
                        <w:t>日(</w:t>
                      </w:r>
                      <w:r>
                        <w:rPr>
                          <w:rFonts w:hint="eastAsia"/>
                        </w:rPr>
                        <w:t>月</w:t>
                      </w:r>
                      <w:r w:rsidRPr="00B7520D">
                        <w:rPr>
                          <w:rFonts w:hint="eastAsia"/>
                        </w:rPr>
                        <w:t>)～20</w:t>
                      </w:r>
                      <w:r>
                        <w:rPr>
                          <w:rFonts w:hint="eastAsia"/>
                        </w:rPr>
                        <w:t>99</w:t>
                      </w:r>
                      <w:r w:rsidRPr="00B7520D">
                        <w:rPr>
                          <w:rFonts w:hint="eastAsia"/>
                        </w:rPr>
                        <w:t>年</w:t>
                      </w:r>
                      <w:r>
                        <w:rPr>
                          <w:rFonts w:hint="eastAsia"/>
                        </w:rPr>
                        <w:t>12</w:t>
                      </w:r>
                      <w:r w:rsidRPr="00B7520D">
                        <w:rPr>
                          <w:rFonts w:hint="eastAsia"/>
                        </w:rPr>
                        <w:t>月31日(</w:t>
                      </w:r>
                      <w:r>
                        <w:rPr>
                          <w:rFonts w:hint="eastAsia"/>
                        </w:rPr>
                        <w:t>木</w:t>
                      </w:r>
                      <w:r w:rsidRPr="00B7520D">
                        <w:rPr>
                          <w:rFonts w:hint="eastAsia"/>
                        </w:rPr>
                        <w:t>)の期間で</w:t>
                      </w:r>
                      <w:r>
                        <w:br/>
                      </w:r>
                      <w:r w:rsidRPr="00B7520D">
                        <w:rPr>
                          <w:rFonts w:hint="eastAsia"/>
                        </w:rPr>
                        <w:t>毎</w:t>
                      </w:r>
                      <w:r>
                        <w:rPr>
                          <w:rFonts w:hint="eastAsia"/>
                        </w:rPr>
                        <w:t>週月曜の</w:t>
                      </w:r>
                      <w:r w:rsidRPr="00B7520D">
                        <w:rPr>
                          <w:rFonts w:hint="eastAsia"/>
                        </w:rPr>
                        <w:t>午前</w:t>
                      </w:r>
                      <w:r>
                        <w:rPr>
                          <w:rFonts w:hint="eastAsia"/>
                        </w:rPr>
                        <w:t>1</w:t>
                      </w:r>
                      <w:r>
                        <w:t>0</w:t>
                      </w:r>
                      <w:r w:rsidRPr="00B7520D">
                        <w:rPr>
                          <w:rFonts w:hint="eastAsia"/>
                        </w:rPr>
                        <w:t>時</w:t>
                      </w:r>
                      <w:r>
                        <w:rPr>
                          <w:rFonts w:hint="eastAsia"/>
                        </w:rPr>
                        <w:t>00分</w:t>
                      </w:r>
                      <w:r w:rsidRPr="00B7520D">
                        <w:rPr>
                          <w:rFonts w:hint="eastAsia"/>
                        </w:rPr>
                        <w:t>に</w:t>
                      </w:r>
                      <w:r>
                        <w:rPr>
                          <w:rFonts w:hint="eastAsia"/>
                        </w:rPr>
                        <w:t>実行</w:t>
                      </w:r>
                    </w:p>
                  </w:txbxContent>
                </v:textbox>
              </v:rect>
            </w:pict>
          </mc:Fallback>
        </mc:AlternateContent>
      </w:r>
    </w:p>
    <w:p w14:paraId="35E1F9CE" w14:textId="77777777" w:rsidR="00FC474E" w:rsidRDefault="00FC474E" w:rsidP="00FC474E">
      <w:r w:rsidRPr="00FC474E">
        <w:rPr>
          <w:noProof/>
        </w:rPr>
        <w:drawing>
          <wp:anchor distT="0" distB="0" distL="114300" distR="114300" simplePos="0" relativeHeight="252801023" behindDoc="0" locked="0" layoutInCell="1" allowOverlap="1" wp14:anchorId="3916A066" wp14:editId="341430C3">
            <wp:simplePos x="0" y="0"/>
            <wp:positionH relativeFrom="margin">
              <wp:align>center</wp:align>
            </wp:positionH>
            <wp:positionV relativeFrom="paragraph">
              <wp:posOffset>594286</wp:posOffset>
            </wp:positionV>
            <wp:extent cx="3726915" cy="3030146"/>
            <wp:effectExtent l="19050" t="19050" r="26035" b="18415"/>
            <wp:wrapTopAndBottom/>
            <wp:docPr id="1036"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26915" cy="303014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939194C" w14:textId="77777777" w:rsidR="00FC474E" w:rsidRDefault="00FC474E" w:rsidP="00FC474E"/>
    <w:p w14:paraId="5E8C3AB2" w14:textId="77777777" w:rsidR="00FC474E" w:rsidRDefault="00FC474E" w:rsidP="00FC474E"/>
    <w:p w14:paraId="44B4A072" w14:textId="77777777" w:rsidR="003C002A" w:rsidRDefault="003C002A" w:rsidP="003C002A">
      <w:pPr>
        <w:pStyle w:val="6"/>
      </w:pPr>
      <w:r>
        <w:rPr>
          <w:rFonts w:hint="eastAsia"/>
        </w:rPr>
        <w:lastRenderedPageBreak/>
        <w:t>＜実行間隔の種類＞</w:t>
      </w:r>
    </w:p>
    <w:p w14:paraId="607C10D3" w14:textId="77777777" w:rsidR="003C002A" w:rsidRDefault="003C002A" w:rsidP="003C002A">
      <w:r>
        <w:rPr>
          <w:rFonts w:hint="eastAsia"/>
        </w:rPr>
        <w:t>１回だけ実行</w:t>
      </w:r>
    </w:p>
    <w:p w14:paraId="129E5F93" w14:textId="77777777" w:rsidR="003C002A" w:rsidRDefault="003C002A" w:rsidP="003C002A">
      <w:r>
        <w:rPr>
          <w:rFonts w:hint="eastAsia"/>
        </w:rPr>
        <w:t>分単位</w:t>
      </w:r>
    </w:p>
    <w:p w14:paraId="60C5339C" w14:textId="77777777" w:rsidR="003C002A" w:rsidRDefault="003C002A" w:rsidP="003C002A">
      <w:r>
        <w:rPr>
          <w:rFonts w:hint="eastAsia"/>
        </w:rPr>
        <w:t>時間単位</w:t>
      </w:r>
    </w:p>
    <w:p w14:paraId="0859E422" w14:textId="77777777" w:rsidR="003C002A" w:rsidRDefault="003C002A" w:rsidP="003C002A">
      <w:r>
        <w:rPr>
          <w:rFonts w:hint="eastAsia"/>
        </w:rPr>
        <w:t>日単位</w:t>
      </w:r>
    </w:p>
    <w:p w14:paraId="7B919483" w14:textId="77777777" w:rsidR="003C002A" w:rsidRDefault="003C002A" w:rsidP="003C002A">
      <w:r>
        <w:rPr>
          <w:rFonts w:hint="eastAsia"/>
        </w:rPr>
        <w:t>週単位</w:t>
      </w:r>
    </w:p>
    <w:p w14:paraId="1AFB4D38" w14:textId="77777777" w:rsidR="003C002A" w:rsidRDefault="003C002A" w:rsidP="003C002A">
      <w:r>
        <w:rPr>
          <w:rFonts w:hint="eastAsia"/>
        </w:rPr>
        <w:t>月単位</w:t>
      </w:r>
    </w:p>
    <w:p w14:paraId="35CE18EA" w14:textId="77777777" w:rsidR="003C002A" w:rsidRDefault="003C002A" w:rsidP="003C002A">
      <w:r>
        <w:rPr>
          <w:rFonts w:hint="eastAsia"/>
        </w:rPr>
        <w:t>年単位</w:t>
      </w:r>
    </w:p>
    <w:p w14:paraId="3E9E8BFE" w14:textId="77777777" w:rsidR="003C002A" w:rsidRDefault="003C002A" w:rsidP="003C002A">
      <w:r>
        <w:rPr>
          <w:rFonts w:hint="eastAsia"/>
        </w:rPr>
        <w:t>カスタム</w:t>
      </w:r>
    </w:p>
    <w:p w14:paraId="636D77F2" w14:textId="77777777" w:rsidR="003C002A" w:rsidRDefault="003C002A" w:rsidP="003C002A"/>
    <w:p w14:paraId="799F7599" w14:textId="77777777" w:rsidR="003C002A" w:rsidRDefault="003C002A" w:rsidP="003C002A">
      <w:pPr>
        <w:pStyle w:val="6"/>
      </w:pPr>
      <w:r>
        <w:rPr>
          <w:rFonts w:hint="eastAsia"/>
        </w:rPr>
        <w:t>＜詳細設定＞</w:t>
      </w:r>
    </w:p>
    <w:p w14:paraId="756F63FE" w14:textId="77777777" w:rsidR="003C002A" w:rsidRPr="009D121D" w:rsidRDefault="003C002A" w:rsidP="003C002A">
      <w:r w:rsidRPr="009D121D">
        <w:rPr>
          <w:rFonts w:hint="eastAsia"/>
        </w:rPr>
        <w:t>スケジュール間隔に[日]、[週]、[月]、[年]、[カスタム]を選択した場合、</w:t>
      </w:r>
      <w:r>
        <w:br/>
      </w:r>
      <w:r w:rsidRPr="009D121D">
        <w:rPr>
          <w:rFonts w:hint="eastAsia"/>
        </w:rPr>
        <w:t>開始時間を起点にして、一定時間繰り返し実行するように設定することも可能です。</w:t>
      </w:r>
    </w:p>
    <w:p w14:paraId="4D5BF964" w14:textId="77777777" w:rsidR="00A90F26" w:rsidRPr="003C002A" w:rsidRDefault="00A90F26" w:rsidP="00A90F26"/>
    <w:p w14:paraId="5C7B3D61" w14:textId="77777777" w:rsidR="003C002A" w:rsidRDefault="003C002A">
      <w:pPr>
        <w:widowControl/>
        <w:wordWrap/>
        <w:autoSpaceDE/>
        <w:autoSpaceDN/>
        <w:spacing w:beforeLines="0" w:before="0" w:line="240" w:lineRule="auto"/>
        <w:ind w:left="0" w:right="0"/>
      </w:pPr>
      <w:r>
        <w:br w:type="page"/>
      </w:r>
    </w:p>
    <w:p w14:paraId="7EEE9A16" w14:textId="77777777" w:rsidR="00D4509F" w:rsidRDefault="00C31F5A" w:rsidP="00C31F5A">
      <w:pPr>
        <w:pStyle w:val="3"/>
      </w:pPr>
      <w:bookmarkStart w:id="14" w:name="_Toc144452098"/>
      <w:r>
        <w:rPr>
          <w:rFonts w:hint="eastAsia"/>
        </w:rPr>
        <w:lastRenderedPageBreak/>
        <w:t>スケジュールジョブの保存</w:t>
      </w:r>
      <w:bookmarkEnd w:id="14"/>
    </w:p>
    <w:p w14:paraId="229A34C1" w14:textId="77777777" w:rsidR="000250E5" w:rsidRDefault="009D121D" w:rsidP="000F2974">
      <w:r>
        <w:rPr>
          <w:rFonts w:hint="eastAsia"/>
        </w:rPr>
        <w:t>スケジュールジョブの設定ができたら</w:t>
      </w:r>
      <w:r w:rsidR="000250E5">
        <w:rPr>
          <w:rFonts w:hint="eastAsia"/>
        </w:rPr>
        <w:t>保存します。</w:t>
      </w:r>
    </w:p>
    <w:p w14:paraId="10E6A636" w14:textId="77777777" w:rsidR="000250E5" w:rsidRDefault="000250E5" w:rsidP="000F2974">
      <w:r>
        <w:rPr>
          <w:noProof/>
        </w:rPr>
        <w:drawing>
          <wp:anchor distT="0" distB="0" distL="114300" distR="114300" simplePos="0" relativeHeight="252277759" behindDoc="0" locked="0" layoutInCell="1" allowOverlap="1" wp14:anchorId="059F7C2A" wp14:editId="526B0A22">
            <wp:simplePos x="0" y="0"/>
            <wp:positionH relativeFrom="column">
              <wp:posOffset>183515</wp:posOffset>
            </wp:positionH>
            <wp:positionV relativeFrom="paragraph">
              <wp:posOffset>219710</wp:posOffset>
            </wp:positionV>
            <wp:extent cx="308610" cy="307975"/>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p>
    <w:p w14:paraId="7B830DC7" w14:textId="77777777" w:rsidR="0003248A" w:rsidRPr="00E221AA" w:rsidRDefault="00E221AA" w:rsidP="00F76338">
      <w:r w:rsidRPr="00E221AA">
        <w:rPr>
          <w:noProof/>
        </w:rPr>
        <w:drawing>
          <wp:anchor distT="0" distB="0" distL="114300" distR="114300" simplePos="0" relativeHeight="252812287" behindDoc="0" locked="0" layoutInCell="1" allowOverlap="1" wp14:anchorId="2D7578F2" wp14:editId="0EAD97A3">
            <wp:simplePos x="0" y="0"/>
            <wp:positionH relativeFrom="column">
              <wp:posOffset>607695</wp:posOffset>
            </wp:positionH>
            <wp:positionV relativeFrom="paragraph">
              <wp:posOffset>377190</wp:posOffset>
            </wp:positionV>
            <wp:extent cx="3378200" cy="786130"/>
            <wp:effectExtent l="19050" t="19050" r="12700" b="13970"/>
            <wp:wrapTopAndBottom/>
            <wp:docPr id="1078" name="図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8200" cy="7861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7520D">
        <w:rPr>
          <w:rFonts w:hint="eastAsia"/>
        </w:rPr>
        <w:t>[保存して閉じる]を選択します。</w:t>
      </w:r>
    </w:p>
    <w:p w14:paraId="6DB472EB" w14:textId="77777777" w:rsidR="00F76338" w:rsidRDefault="00F76338" w:rsidP="008C0B26"/>
    <w:p w14:paraId="3EA9834E" w14:textId="77777777" w:rsidR="007547C7" w:rsidRDefault="007547C7" w:rsidP="008C0B26">
      <w:r>
        <w:rPr>
          <w:rFonts w:hint="eastAsia"/>
        </w:rPr>
        <w:t>スケジュールジョブの保存先を指定し、[保存</w:t>
      </w:r>
      <w:r>
        <w:t>]</w:t>
      </w:r>
      <w:r>
        <w:rPr>
          <w:rFonts w:hint="eastAsia"/>
        </w:rPr>
        <w:t>ボタンをクリックします。</w:t>
      </w:r>
      <w:r w:rsidR="00E221AA">
        <w:br/>
      </w:r>
    </w:p>
    <w:p w14:paraId="081F0A67" w14:textId="77777777" w:rsidR="00F76338" w:rsidRDefault="00F76338" w:rsidP="00FC474E">
      <w:pPr>
        <w:ind w:left="0"/>
      </w:pPr>
      <w:r w:rsidRPr="00F76338">
        <w:rPr>
          <w:noProof/>
        </w:rPr>
        <w:drawing>
          <wp:anchor distT="0" distB="0" distL="114300" distR="114300" simplePos="0" relativeHeight="252917759" behindDoc="0" locked="0" layoutInCell="1" allowOverlap="1" wp14:anchorId="46861D26" wp14:editId="22190237">
            <wp:simplePos x="0" y="0"/>
            <wp:positionH relativeFrom="column">
              <wp:posOffset>770255</wp:posOffset>
            </wp:positionH>
            <wp:positionV relativeFrom="paragraph">
              <wp:posOffset>2540</wp:posOffset>
            </wp:positionV>
            <wp:extent cx="3398520" cy="2549383"/>
            <wp:effectExtent l="19050" t="19050" r="11430" b="2286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8520" cy="2549383"/>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9DEB456" w14:textId="77777777" w:rsidR="00F76338" w:rsidRDefault="00F76338" w:rsidP="00FC474E">
      <w:pPr>
        <w:ind w:left="0"/>
      </w:pPr>
    </w:p>
    <w:p w14:paraId="5FB91371" w14:textId="77777777" w:rsidR="00F76338" w:rsidRDefault="00F76338" w:rsidP="00FC474E">
      <w:pPr>
        <w:ind w:left="0"/>
      </w:pPr>
    </w:p>
    <w:p w14:paraId="5A2BCBD6" w14:textId="77777777" w:rsidR="00F76338" w:rsidRDefault="00F76338" w:rsidP="00FC474E">
      <w:pPr>
        <w:ind w:left="0"/>
      </w:pPr>
    </w:p>
    <w:p w14:paraId="5D37BF43" w14:textId="77777777" w:rsidR="00F76338" w:rsidRDefault="00F76338" w:rsidP="00FC474E">
      <w:pPr>
        <w:ind w:left="0"/>
      </w:pPr>
    </w:p>
    <w:p w14:paraId="3EB1441B" w14:textId="77777777" w:rsidR="00F76338" w:rsidRDefault="00F76338" w:rsidP="00FC474E">
      <w:pPr>
        <w:ind w:left="0"/>
      </w:pPr>
    </w:p>
    <w:p w14:paraId="318EA6B0" w14:textId="77777777" w:rsidR="00F76338" w:rsidRDefault="00F76338" w:rsidP="00FC474E">
      <w:pPr>
        <w:ind w:left="0"/>
      </w:pPr>
    </w:p>
    <w:p w14:paraId="489D7079" w14:textId="77777777" w:rsidR="00F76338" w:rsidRDefault="00F76338" w:rsidP="00FC474E">
      <w:pPr>
        <w:ind w:left="0"/>
      </w:pPr>
    </w:p>
    <w:p w14:paraId="5AF0B72F" w14:textId="77777777" w:rsidR="00F76338" w:rsidRDefault="00F76338" w:rsidP="00FC474E">
      <w:pPr>
        <w:ind w:left="0"/>
      </w:pPr>
    </w:p>
    <w:p w14:paraId="5FB06F1F" w14:textId="77777777" w:rsidR="00F76338" w:rsidRDefault="00F76338" w:rsidP="00FC474E">
      <w:pPr>
        <w:ind w:left="0"/>
      </w:pPr>
      <w:r w:rsidRPr="00E3198C">
        <w:rPr>
          <w:rFonts w:hint="eastAsia"/>
          <w:noProof/>
        </w:rPr>
        <mc:AlternateContent>
          <mc:Choice Requires="wps">
            <w:drawing>
              <wp:anchor distT="0" distB="0" distL="114300" distR="114300" simplePos="0" relativeHeight="252919807" behindDoc="0" locked="0" layoutInCell="1" allowOverlap="1" wp14:anchorId="01CD9EDD" wp14:editId="485425EE">
                <wp:simplePos x="0" y="0"/>
                <wp:positionH relativeFrom="column">
                  <wp:posOffset>3296829</wp:posOffset>
                </wp:positionH>
                <wp:positionV relativeFrom="paragraph">
                  <wp:posOffset>93254</wp:posOffset>
                </wp:positionV>
                <wp:extent cx="370840" cy="130629"/>
                <wp:effectExtent l="0" t="0" r="10160" b="22225"/>
                <wp:wrapNone/>
                <wp:docPr id="510" name="正方形/長方形 510"/>
                <wp:cNvGraphicFramePr/>
                <a:graphic xmlns:a="http://schemas.openxmlformats.org/drawingml/2006/main">
                  <a:graphicData uri="http://schemas.microsoft.com/office/word/2010/wordprocessingShape">
                    <wps:wsp>
                      <wps:cNvSpPr/>
                      <wps:spPr>
                        <a:xfrm>
                          <a:off x="0" y="0"/>
                          <a:ext cx="370840" cy="130629"/>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6F775" id="正方形/長方形 510" o:spid="_x0000_s1026" style="position:absolute;left:0;text-align:left;margin-left:259.6pt;margin-top:7.35pt;width:29.2pt;height:10.3pt;z-index:252919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" filled="f" strokecolor="red" strokeweight="1.5pt"/>
            </w:pict>
          </mc:Fallback>
        </mc:AlternateContent>
      </w:r>
    </w:p>
    <w:p w14:paraId="0EA3EB6E" w14:textId="77777777" w:rsidR="00F76338" w:rsidRPr="00E221AA" w:rsidRDefault="00F76338" w:rsidP="00FC474E">
      <w:pPr>
        <w:ind w:left="0"/>
      </w:pPr>
    </w:p>
    <w:p w14:paraId="418B9568" w14:textId="77777777" w:rsidR="007547C7" w:rsidRDefault="0003248A" w:rsidP="00DD3B96">
      <w:r>
        <w:rPr>
          <w:rFonts w:hint="eastAsia"/>
        </w:rPr>
        <w:t>スケジュールジョブが</w:t>
      </w:r>
      <w:r w:rsidR="003269E5">
        <w:rPr>
          <w:rFonts w:hint="eastAsia"/>
        </w:rPr>
        <w:t>保存されました。</w:t>
      </w:r>
    </w:p>
    <w:p w14:paraId="22EF8456" w14:textId="77777777" w:rsidR="00E221AA" w:rsidRDefault="00F76338" w:rsidP="00DD3B96">
      <w:r w:rsidRPr="00E41103">
        <w:rPr>
          <w:noProof/>
        </w:rPr>
        <w:drawing>
          <wp:anchor distT="0" distB="0" distL="114300" distR="114300" simplePos="0" relativeHeight="252861439" behindDoc="0" locked="0" layoutInCell="1" allowOverlap="1" wp14:anchorId="349EF2C6" wp14:editId="50D4765D">
            <wp:simplePos x="0" y="0"/>
            <wp:positionH relativeFrom="margin">
              <wp:posOffset>724535</wp:posOffset>
            </wp:positionH>
            <wp:positionV relativeFrom="paragraph">
              <wp:posOffset>167640</wp:posOffset>
            </wp:positionV>
            <wp:extent cx="3642360" cy="1931292"/>
            <wp:effectExtent l="19050" t="19050" r="15240" b="1206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2360" cy="193129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9B48AA4" w14:textId="77777777" w:rsidR="00E41103" w:rsidRDefault="00E41103" w:rsidP="00DD3B96"/>
    <w:p w14:paraId="7E37A6A4" w14:textId="77777777" w:rsidR="00E41103" w:rsidRDefault="00E41103" w:rsidP="00DD3B96"/>
    <w:p w14:paraId="3800E574" w14:textId="77777777" w:rsidR="00E41103" w:rsidRDefault="00E41103" w:rsidP="00DD3B96"/>
    <w:p w14:paraId="156F60FE" w14:textId="77777777" w:rsidR="00E41103" w:rsidRDefault="00E41103" w:rsidP="00DD3B96"/>
    <w:p w14:paraId="6CE8BF8C" w14:textId="77777777" w:rsidR="00E41103" w:rsidRPr="00E41103" w:rsidRDefault="00E41103" w:rsidP="00DD3B96"/>
    <w:p w14:paraId="75818972" w14:textId="33E40B0D" w:rsidR="00FC474E" w:rsidRPr="00FC474E" w:rsidRDefault="00FC474E" w:rsidP="00FC474E">
      <w:pPr>
        <w:ind w:left="0"/>
        <w:rPr>
          <w:rFonts w:hint="eastAsia"/>
        </w:rPr>
      </w:pPr>
    </w:p>
    <w:p w14:paraId="0582C63D" w14:textId="77777777" w:rsidR="00F60CC8" w:rsidRDefault="00C31F5A" w:rsidP="000250E5">
      <w:pPr>
        <w:pStyle w:val="2"/>
      </w:pPr>
      <w:bookmarkStart w:id="15" w:name="_Toc144452099"/>
      <w:r>
        <w:rPr>
          <w:rFonts w:hint="eastAsia"/>
        </w:rPr>
        <w:lastRenderedPageBreak/>
        <w:t>スケジュールジョブの</w:t>
      </w:r>
      <w:r w:rsidR="007A7FF6">
        <w:rPr>
          <w:rFonts w:hint="eastAsia"/>
        </w:rPr>
        <w:t>確認</w:t>
      </w:r>
      <w:bookmarkEnd w:id="15"/>
    </w:p>
    <w:p w14:paraId="04FBD453" w14:textId="77777777" w:rsidR="003A4120" w:rsidRDefault="003A4120" w:rsidP="003A4120">
      <w:pPr>
        <w:pStyle w:val="3"/>
      </w:pPr>
      <w:bookmarkStart w:id="16" w:name="_Toc144452100"/>
      <w:r>
        <w:rPr>
          <w:rFonts w:hint="eastAsia"/>
        </w:rPr>
        <w:t>スケジュールジョブの即時実行</w:t>
      </w:r>
      <w:bookmarkEnd w:id="16"/>
    </w:p>
    <w:p w14:paraId="4C0D368A" w14:textId="77777777" w:rsidR="003A4120" w:rsidRDefault="003A4120" w:rsidP="00E221AA">
      <w:r>
        <w:rPr>
          <w:rFonts w:hint="eastAsia"/>
        </w:rPr>
        <w:t>本テキストで設定した実行間隔で、すぐにスケジュールジョブが実行されない場合、即時実行で結果を確認します。</w:t>
      </w:r>
    </w:p>
    <w:p w14:paraId="31F2236D" w14:textId="77777777" w:rsidR="00E221AA" w:rsidRDefault="00E221AA" w:rsidP="00E221AA"/>
    <w:p w14:paraId="3145D787" w14:textId="77777777" w:rsidR="007547C7" w:rsidRDefault="003A4120" w:rsidP="00E221AA">
      <w:r>
        <w:rPr>
          <w:noProof/>
        </w:rPr>
        <w:drawing>
          <wp:anchor distT="0" distB="0" distL="114300" distR="114300" simplePos="0" relativeHeight="252610559" behindDoc="0" locked="0" layoutInCell="1" allowOverlap="1" wp14:anchorId="2DD9B669" wp14:editId="1437A35A">
            <wp:simplePos x="0" y="0"/>
            <wp:positionH relativeFrom="column">
              <wp:posOffset>153035</wp:posOffset>
            </wp:positionH>
            <wp:positionV relativeFrom="paragraph">
              <wp:posOffset>20320</wp:posOffset>
            </wp:positionV>
            <wp:extent cx="308610" cy="307975"/>
            <wp:effectExtent l="0" t="0" r="0" b="0"/>
            <wp:wrapNone/>
            <wp:docPr id="1062" name="図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r>
        <w:rPr>
          <w:rFonts w:hint="eastAsia"/>
        </w:rPr>
        <w:t>「SCH_売り上げ明細」の右クリックメニューから[実行]を選択します。</w:t>
      </w:r>
    </w:p>
    <w:p w14:paraId="5F6A2218" w14:textId="77777777" w:rsidR="00E221AA" w:rsidRDefault="00E41103" w:rsidP="00E221AA">
      <w:r w:rsidRPr="00E41103">
        <w:rPr>
          <w:noProof/>
        </w:rPr>
        <w:drawing>
          <wp:anchor distT="0" distB="0" distL="114300" distR="114300" simplePos="0" relativeHeight="252862463" behindDoc="0" locked="0" layoutInCell="1" allowOverlap="1" wp14:anchorId="3196E7CF" wp14:editId="0547C83E">
            <wp:simplePos x="0" y="0"/>
            <wp:positionH relativeFrom="column">
              <wp:posOffset>836295</wp:posOffset>
            </wp:positionH>
            <wp:positionV relativeFrom="paragraph">
              <wp:posOffset>142875</wp:posOffset>
            </wp:positionV>
            <wp:extent cx="3530600" cy="1965451"/>
            <wp:effectExtent l="19050" t="19050" r="12700" b="1587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0600" cy="196545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5AADA93" w14:textId="77777777" w:rsidR="00E41103" w:rsidRDefault="00E41103" w:rsidP="00E221AA"/>
    <w:p w14:paraId="068FE371" w14:textId="77777777" w:rsidR="00E41103" w:rsidRDefault="00E41103" w:rsidP="00E221AA"/>
    <w:p w14:paraId="591515B4" w14:textId="77777777" w:rsidR="00E41103" w:rsidRDefault="00E41103" w:rsidP="00E221AA"/>
    <w:p w14:paraId="18EE8850" w14:textId="77777777" w:rsidR="00E41103" w:rsidRDefault="00E41103" w:rsidP="00E221AA"/>
    <w:p w14:paraId="11F02A73" w14:textId="77777777" w:rsidR="00E41103" w:rsidRDefault="00E41103" w:rsidP="00E221AA"/>
    <w:p w14:paraId="459938E5" w14:textId="77777777" w:rsidR="00E41103" w:rsidRDefault="00E41103" w:rsidP="00E221AA"/>
    <w:p w14:paraId="22288F19" w14:textId="77777777" w:rsidR="00E41103" w:rsidRDefault="00E41103" w:rsidP="00E221AA"/>
    <w:p w14:paraId="090666C3" w14:textId="77777777" w:rsidR="00E41103" w:rsidRPr="00E41103" w:rsidRDefault="00E41103" w:rsidP="00E221AA"/>
    <w:p w14:paraId="55A0EE8D" w14:textId="77777777" w:rsidR="00FC474E" w:rsidRDefault="007547C7" w:rsidP="00E221AA">
      <w:r>
        <w:rPr>
          <w:rFonts w:hint="eastAsia"/>
        </w:rPr>
        <w:t>スケジュールジョブの実行確認が表示されます。</w:t>
      </w:r>
      <w:r>
        <w:t>[OK]</w:t>
      </w:r>
      <w:r>
        <w:rPr>
          <w:rFonts w:hint="eastAsia"/>
        </w:rPr>
        <w:t>をクリックします。</w:t>
      </w:r>
    </w:p>
    <w:p w14:paraId="19EC7B68" w14:textId="14DD33FD" w:rsidR="00E221AA" w:rsidRDefault="00BC27C9" w:rsidP="00E221AA">
      <w:r w:rsidRPr="00E41103">
        <w:rPr>
          <w:noProof/>
        </w:rPr>
        <w:drawing>
          <wp:anchor distT="0" distB="0" distL="114300" distR="114300" simplePos="0" relativeHeight="252863487" behindDoc="0" locked="0" layoutInCell="1" allowOverlap="1" wp14:anchorId="5C6D44FF" wp14:editId="3F8A2D1F">
            <wp:simplePos x="0" y="0"/>
            <wp:positionH relativeFrom="column">
              <wp:posOffset>1654916</wp:posOffset>
            </wp:positionH>
            <wp:positionV relativeFrom="paragraph">
              <wp:posOffset>129540</wp:posOffset>
            </wp:positionV>
            <wp:extent cx="1838960" cy="1076759"/>
            <wp:effectExtent l="19050" t="19050" r="8890" b="285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852" t="2909" r="2317"/>
                    <a:stretch/>
                  </pic:blipFill>
                  <pic:spPr bwMode="auto">
                    <a:xfrm>
                      <a:off x="0" y="0"/>
                      <a:ext cx="1838960" cy="1076759"/>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46F2A4" w14:textId="5CA3D989" w:rsidR="00E41103" w:rsidRDefault="00E41103" w:rsidP="00E221AA"/>
    <w:p w14:paraId="5CD73759" w14:textId="77777777" w:rsidR="00E41103" w:rsidRDefault="00E41103" w:rsidP="00E221AA"/>
    <w:p w14:paraId="40D308D4" w14:textId="4B0CB655" w:rsidR="00BC27C9" w:rsidRDefault="00BC27C9" w:rsidP="00E221AA"/>
    <w:p w14:paraId="41BBC4AE" w14:textId="77777777" w:rsidR="00BC27C9" w:rsidRDefault="00BC27C9" w:rsidP="00E221AA">
      <w:pPr>
        <w:rPr>
          <w:rFonts w:hint="eastAsia"/>
        </w:rPr>
      </w:pPr>
    </w:p>
    <w:p w14:paraId="288E25AF" w14:textId="77777777" w:rsidR="00E41103" w:rsidRDefault="00E41103" w:rsidP="00E221AA"/>
    <w:p w14:paraId="2646A820" w14:textId="77777777" w:rsidR="00FC474E" w:rsidRDefault="00B933E9" w:rsidP="00FC474E">
      <w:r>
        <w:rPr>
          <w:rFonts w:hint="eastAsia"/>
        </w:rPr>
        <w:t>実行が送信されるとジョブIDが発行されます。ジョブIDは、ログ確認時に使用します。</w:t>
      </w:r>
    </w:p>
    <w:p w14:paraId="7FAC9B2E" w14:textId="404DA429" w:rsidR="00CB5590" w:rsidRDefault="00BC27C9">
      <w:pPr>
        <w:widowControl/>
        <w:wordWrap/>
        <w:autoSpaceDE/>
        <w:autoSpaceDN/>
        <w:spacing w:beforeLines="0" w:before="0" w:line="240" w:lineRule="auto"/>
        <w:ind w:left="0" w:right="0"/>
      </w:pPr>
      <w:r w:rsidRPr="00E41103">
        <w:rPr>
          <w:noProof/>
        </w:rPr>
        <w:drawing>
          <wp:anchor distT="0" distB="0" distL="114300" distR="114300" simplePos="0" relativeHeight="252864511" behindDoc="0" locked="0" layoutInCell="1" allowOverlap="1" wp14:anchorId="4ED7042A" wp14:editId="6F3B6119">
            <wp:simplePos x="0" y="0"/>
            <wp:positionH relativeFrom="margin">
              <wp:posOffset>949960</wp:posOffset>
            </wp:positionH>
            <wp:positionV relativeFrom="paragraph">
              <wp:posOffset>238760</wp:posOffset>
            </wp:positionV>
            <wp:extent cx="3658482" cy="1021080"/>
            <wp:effectExtent l="19050" t="19050" r="18415" b="266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58482" cy="10210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BCA1F76" w14:textId="532E7283" w:rsidR="00E41103" w:rsidRDefault="00BC27C9">
      <w:pPr>
        <w:widowControl/>
        <w:wordWrap/>
        <w:autoSpaceDE/>
        <w:autoSpaceDN/>
        <w:spacing w:beforeLines="0" w:before="0" w:line="240" w:lineRule="auto"/>
        <w:ind w:left="0" w:right="0"/>
      </w:pPr>
      <w:r>
        <w:rPr>
          <w:noProof/>
        </w:rPr>
        <mc:AlternateContent>
          <mc:Choice Requires="wps">
            <w:drawing>
              <wp:anchor distT="0" distB="0" distL="114300" distR="114300" simplePos="0" relativeHeight="252865535" behindDoc="0" locked="0" layoutInCell="1" allowOverlap="1" wp14:anchorId="233446F6" wp14:editId="7B5DA036">
                <wp:simplePos x="0" y="0"/>
                <wp:positionH relativeFrom="column">
                  <wp:posOffset>2814320</wp:posOffset>
                </wp:positionH>
                <wp:positionV relativeFrom="paragraph">
                  <wp:posOffset>326390</wp:posOffset>
                </wp:positionV>
                <wp:extent cx="1478280" cy="198120"/>
                <wp:effectExtent l="0" t="0" r="26670" b="11430"/>
                <wp:wrapNone/>
                <wp:docPr id="25" name="正方形/長方形 25"/>
                <wp:cNvGraphicFramePr/>
                <a:graphic xmlns:a="http://schemas.openxmlformats.org/drawingml/2006/main">
                  <a:graphicData uri="http://schemas.microsoft.com/office/word/2010/wordprocessingShape">
                    <wps:wsp>
                      <wps:cNvSpPr/>
                      <wps:spPr>
                        <a:xfrm>
                          <a:off x="0" y="0"/>
                          <a:ext cx="1478280" cy="198120"/>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400E8" id="正方形/長方形 25" o:spid="_x0000_s1026" style="position:absolute;left:0;text-align:left;margin-left:221.6pt;margin-top:25.7pt;width:116.4pt;height:15.6pt;z-index:252865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" filled="f" strokecolor="red" strokeweight="2pt"/>
            </w:pict>
          </mc:Fallback>
        </mc:AlternateContent>
      </w:r>
    </w:p>
    <w:p w14:paraId="59801187" w14:textId="6881B5F5" w:rsidR="00E41103" w:rsidRDefault="00BC27C9">
      <w:pPr>
        <w:widowControl/>
        <w:wordWrap/>
        <w:autoSpaceDE/>
        <w:autoSpaceDN/>
        <w:spacing w:beforeLines="0" w:before="0" w:line="240" w:lineRule="auto"/>
        <w:ind w:left="0" w:right="0"/>
        <w:rPr>
          <w:rFonts w:hint="eastAsia"/>
        </w:rPr>
      </w:pPr>
      <w:r>
        <w:br w:type="page"/>
      </w:r>
    </w:p>
    <w:p w14:paraId="73B85B98" w14:textId="77777777" w:rsidR="00973CAF" w:rsidRDefault="00D50D12" w:rsidP="00973CAF">
      <w:r>
        <w:rPr>
          <w:rFonts w:hint="eastAsia"/>
        </w:rPr>
        <w:lastRenderedPageBreak/>
        <w:t>スケジュールジョブの実行が完了すると、</w:t>
      </w:r>
      <w:r w:rsidR="0064123B">
        <w:rPr>
          <w:rFonts w:hint="eastAsia"/>
        </w:rPr>
        <w:t>ファイル名にタイムスタンプのついた</w:t>
      </w:r>
      <w:r w:rsidR="0064123B">
        <w:br/>
      </w:r>
      <w:r w:rsidR="00EF3D9C">
        <w:rPr>
          <w:rFonts w:hint="eastAsia"/>
        </w:rPr>
        <w:t>売り上げ明細</w:t>
      </w:r>
      <w:r>
        <w:rPr>
          <w:rFonts w:hint="eastAsia"/>
        </w:rPr>
        <w:t>レポートが</w:t>
      </w:r>
      <w:r w:rsidR="00AB6689">
        <w:rPr>
          <w:rFonts w:hint="eastAsia"/>
        </w:rPr>
        <w:t>ワークスペース</w:t>
      </w:r>
      <w:r w:rsidR="0064123B">
        <w:rPr>
          <w:rFonts w:hint="eastAsia"/>
        </w:rPr>
        <w:t>上に</w:t>
      </w:r>
      <w:r>
        <w:rPr>
          <w:rFonts w:hint="eastAsia"/>
        </w:rPr>
        <w:t>表示されます。</w:t>
      </w:r>
    </w:p>
    <w:p w14:paraId="029ECB69" w14:textId="6AFC28F4" w:rsidR="00FC474E" w:rsidRDefault="00FA2FE7" w:rsidP="00FC474E">
      <w:r w:rsidRPr="00124AF9">
        <w:rPr>
          <w:noProof/>
        </w:rPr>
        <w:drawing>
          <wp:anchor distT="0" distB="0" distL="114300" distR="114300" simplePos="0" relativeHeight="252766207" behindDoc="0" locked="0" layoutInCell="1" allowOverlap="1" wp14:anchorId="1F3417AC" wp14:editId="4D56244D">
            <wp:simplePos x="0" y="0"/>
            <wp:positionH relativeFrom="column">
              <wp:posOffset>2879090</wp:posOffset>
            </wp:positionH>
            <wp:positionV relativeFrom="paragraph">
              <wp:posOffset>272415</wp:posOffset>
            </wp:positionV>
            <wp:extent cx="181610" cy="181610"/>
            <wp:effectExtent l="19050" t="19050" r="27940" b="27940"/>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1610" cy="1816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D61A5">
        <w:rPr>
          <w:rFonts w:hint="eastAsia"/>
        </w:rPr>
        <w:t>※ファイルが表示されない場合は</w:t>
      </w:r>
      <w:r w:rsidR="00124AF9">
        <w:rPr>
          <w:rFonts w:hint="eastAsia"/>
        </w:rPr>
        <w:t>画面右上の[コンテンツのリフレッシュ]を選択してください。</w:t>
      </w:r>
      <w:r>
        <w:rPr>
          <w:rFonts w:hint="eastAsia"/>
        </w:rPr>
        <w:t xml:space="preserve">（コンテンツのリフレッシュアイコン → </w:t>
      </w:r>
      <w:r w:rsidR="007A3515">
        <w:rPr>
          <w:rFonts w:hint="eastAsia"/>
        </w:rPr>
        <w:t xml:space="preserve">　　）</w:t>
      </w:r>
    </w:p>
    <w:p w14:paraId="20EE31EB" w14:textId="1177EFAE" w:rsidR="00FC474E" w:rsidRDefault="006D588F" w:rsidP="00E221AA">
      <w:pPr>
        <w:ind w:left="0"/>
        <w:rPr>
          <w:rFonts w:hint="eastAsia"/>
        </w:rPr>
      </w:pPr>
      <w:r w:rsidRPr="006D588F">
        <w:rPr>
          <w:noProof/>
        </w:rPr>
        <w:drawing>
          <wp:anchor distT="0" distB="0" distL="114300" distR="114300" simplePos="0" relativeHeight="252866559" behindDoc="0" locked="0" layoutInCell="1" allowOverlap="1" wp14:anchorId="05EBE29E" wp14:editId="45617627">
            <wp:simplePos x="0" y="0"/>
            <wp:positionH relativeFrom="margin">
              <wp:posOffset>714375</wp:posOffset>
            </wp:positionH>
            <wp:positionV relativeFrom="paragraph">
              <wp:posOffset>229870</wp:posOffset>
            </wp:positionV>
            <wp:extent cx="4165600" cy="2274475"/>
            <wp:effectExtent l="19050" t="19050" r="25400" b="1206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5600" cy="22744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CFDD5BE" w14:textId="77777777" w:rsidR="006D588F" w:rsidRDefault="006D588F" w:rsidP="00E221AA">
      <w:pPr>
        <w:ind w:left="0"/>
      </w:pPr>
    </w:p>
    <w:p w14:paraId="60FDD4E7" w14:textId="77777777" w:rsidR="006D588F" w:rsidRDefault="006D588F" w:rsidP="00E221AA">
      <w:pPr>
        <w:ind w:left="0"/>
      </w:pPr>
    </w:p>
    <w:p w14:paraId="04DD9DEE" w14:textId="77777777" w:rsidR="006D588F" w:rsidRDefault="006D588F" w:rsidP="00E221AA">
      <w:pPr>
        <w:ind w:left="0"/>
      </w:pPr>
    </w:p>
    <w:p w14:paraId="4500582D" w14:textId="77777777" w:rsidR="006D588F" w:rsidRDefault="006D588F" w:rsidP="00E221AA">
      <w:pPr>
        <w:ind w:left="0"/>
      </w:pPr>
    </w:p>
    <w:p w14:paraId="39439056" w14:textId="77777777" w:rsidR="006D588F" w:rsidRDefault="006D588F" w:rsidP="00E221AA">
      <w:pPr>
        <w:ind w:left="0"/>
      </w:pPr>
    </w:p>
    <w:p w14:paraId="700512D9" w14:textId="77777777" w:rsidR="006D588F" w:rsidRDefault="006D588F" w:rsidP="00E221AA">
      <w:pPr>
        <w:ind w:left="0"/>
      </w:pPr>
    </w:p>
    <w:p w14:paraId="0DB10659" w14:textId="77777777" w:rsidR="006D588F" w:rsidRDefault="006D588F" w:rsidP="00E221AA">
      <w:pPr>
        <w:ind w:left="0"/>
      </w:pPr>
    </w:p>
    <w:p w14:paraId="5B4D2D04" w14:textId="77777777" w:rsidR="006D588F" w:rsidRDefault="006D588F" w:rsidP="00E221AA">
      <w:pPr>
        <w:ind w:left="0"/>
      </w:pPr>
    </w:p>
    <w:p w14:paraId="2E7EA126" w14:textId="158BB59B" w:rsidR="006D588F" w:rsidRDefault="006D588F" w:rsidP="00E221AA">
      <w:pPr>
        <w:ind w:left="0"/>
        <w:rPr>
          <w:rFonts w:hint="eastAsia"/>
        </w:rPr>
      </w:pPr>
    </w:p>
    <w:p w14:paraId="4AF8ED72" w14:textId="086AD273" w:rsidR="00356FF7" w:rsidRDefault="00B933E9" w:rsidP="00356FF7">
      <w:r>
        <w:rPr>
          <w:rFonts w:hint="eastAsia"/>
        </w:rPr>
        <w:t>実行結果は右クリック</w:t>
      </w:r>
      <w:r w:rsidR="00AB6689">
        <w:rPr>
          <w:rFonts w:hint="eastAsia"/>
        </w:rPr>
        <w:t>メニューから</w:t>
      </w:r>
      <w:r>
        <w:rPr>
          <w:rFonts w:hint="eastAsia"/>
        </w:rPr>
        <w:t>[新規ウィンドウで表示</w:t>
      </w:r>
      <w:r>
        <w:t>]</w:t>
      </w:r>
      <w:r>
        <w:rPr>
          <w:rFonts w:hint="eastAsia"/>
        </w:rPr>
        <w:t>より</w:t>
      </w:r>
      <w:r w:rsidR="0064123B">
        <w:rPr>
          <w:rFonts w:hint="eastAsia"/>
        </w:rPr>
        <w:t>結果を確認できます。</w:t>
      </w:r>
    </w:p>
    <w:p w14:paraId="4ABA028F" w14:textId="233196D3" w:rsidR="0064123B" w:rsidRDefault="0064123B" w:rsidP="00356FF7">
      <w:r>
        <w:rPr>
          <w:rFonts w:hint="eastAsia"/>
        </w:rPr>
        <w:t>※「実行日時」でスケジュールジョブが実行された日時を確認できます。</w:t>
      </w:r>
      <w:r w:rsidR="00B933E9">
        <w:br/>
      </w:r>
      <w:r w:rsidR="00B933E9">
        <w:rPr>
          <w:rFonts w:hint="eastAsia"/>
        </w:rPr>
        <w:t>※ HTMLをダブルクリックで開いた場合HTMLソースが表示されます。</w:t>
      </w:r>
    </w:p>
    <w:p w14:paraId="5D01011D" w14:textId="5356336C" w:rsidR="00316D6B" w:rsidRDefault="00BC27C9" w:rsidP="00356FF7">
      <w:r w:rsidRPr="00316D6B">
        <w:rPr>
          <w:noProof/>
        </w:rPr>
        <w:drawing>
          <wp:anchor distT="0" distB="0" distL="114300" distR="114300" simplePos="0" relativeHeight="252948479" behindDoc="0" locked="0" layoutInCell="1" allowOverlap="1" wp14:anchorId="34A46D8F" wp14:editId="797CEE77">
            <wp:simplePos x="0" y="0"/>
            <wp:positionH relativeFrom="margin">
              <wp:posOffset>1329690</wp:posOffset>
            </wp:positionH>
            <wp:positionV relativeFrom="paragraph">
              <wp:posOffset>196850</wp:posOffset>
            </wp:positionV>
            <wp:extent cx="2849880" cy="3325136"/>
            <wp:effectExtent l="19050" t="19050" r="26670" b="2794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9880" cy="332513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A949539" w14:textId="2A7E88E3" w:rsidR="00316D6B" w:rsidRDefault="00316D6B" w:rsidP="00356FF7"/>
    <w:p w14:paraId="012D5D77" w14:textId="77777777" w:rsidR="00316D6B" w:rsidRDefault="00316D6B" w:rsidP="00356FF7"/>
    <w:p w14:paraId="446742B8" w14:textId="77777777" w:rsidR="00316D6B" w:rsidRDefault="00316D6B" w:rsidP="00356FF7"/>
    <w:p w14:paraId="4877784B" w14:textId="77777777" w:rsidR="00E221AA" w:rsidRDefault="00E221AA" w:rsidP="00E221AA">
      <w:pPr>
        <w:ind w:left="0"/>
      </w:pPr>
    </w:p>
    <w:p w14:paraId="2A4EA652" w14:textId="6590C121" w:rsidR="00B14B0F" w:rsidRDefault="00B14B0F" w:rsidP="00B14B0F">
      <w:pPr>
        <w:widowControl/>
        <w:wordWrap/>
        <w:autoSpaceDE/>
        <w:autoSpaceDN/>
        <w:spacing w:beforeLines="0" w:before="0" w:line="240" w:lineRule="auto"/>
        <w:ind w:left="0" w:right="0"/>
        <w:rPr>
          <w:rFonts w:hAnsi="メイリオ"/>
          <w:b/>
          <w:noProof/>
          <w:kern w:val="0"/>
          <w:sz w:val="24"/>
          <w:szCs w:val="20"/>
        </w:rPr>
      </w:pPr>
    </w:p>
    <w:p w14:paraId="4E1ADDF0" w14:textId="77777777" w:rsidR="007E5720" w:rsidRDefault="007E5720" w:rsidP="000F2974"/>
    <w:p w14:paraId="77C12F4E" w14:textId="3FE704F1" w:rsidR="00C31F5A" w:rsidRDefault="00C31F5A">
      <w:pPr>
        <w:widowControl/>
        <w:wordWrap/>
        <w:autoSpaceDE/>
        <w:autoSpaceDN/>
        <w:spacing w:beforeLines="0" w:before="0" w:line="240" w:lineRule="auto"/>
        <w:ind w:left="0" w:right="0"/>
      </w:pPr>
    </w:p>
    <w:p w14:paraId="0035A300" w14:textId="19D3C000" w:rsidR="00BC27C9" w:rsidRDefault="00BC27C9">
      <w:pPr>
        <w:widowControl/>
        <w:wordWrap/>
        <w:autoSpaceDE/>
        <w:autoSpaceDN/>
        <w:spacing w:beforeLines="0" w:before="0" w:line="240" w:lineRule="auto"/>
        <w:ind w:left="0" w:right="0"/>
      </w:pPr>
      <w:r>
        <w:br w:type="page"/>
      </w:r>
    </w:p>
    <w:p w14:paraId="6B798C6D" w14:textId="77777777" w:rsidR="00BC27C9" w:rsidRPr="00C31F5A" w:rsidRDefault="00BC27C9" w:rsidP="000F2974">
      <w:pPr>
        <w:rPr>
          <w:rFonts w:hint="eastAsia"/>
        </w:rPr>
      </w:pPr>
    </w:p>
    <w:p w14:paraId="79BBEF10" w14:textId="77777777" w:rsidR="00C31F5A" w:rsidRDefault="00C31F5A">
      <w:pPr>
        <w:pStyle w:val="1"/>
      </w:pPr>
      <w:bookmarkStart w:id="17" w:name="_Toc144452101"/>
      <w:r>
        <w:rPr>
          <w:rFonts w:hint="eastAsia"/>
        </w:rPr>
        <w:t>スケジュールジョブの活用例</w:t>
      </w:r>
      <w:bookmarkEnd w:id="17"/>
    </w:p>
    <w:p w14:paraId="39CF1FFD" w14:textId="77777777" w:rsidR="00C31F5A" w:rsidRDefault="00C31F5A">
      <w:pPr>
        <w:widowControl/>
        <w:wordWrap/>
        <w:autoSpaceDE/>
        <w:autoSpaceDN/>
        <w:spacing w:beforeLines="0" w:before="0" w:line="240" w:lineRule="auto"/>
        <w:ind w:left="0" w:right="0"/>
        <w:rPr>
          <w:b/>
          <w:bCs/>
          <w:noProof/>
          <w:color w:val="FFFFFF" w:themeColor="background1"/>
          <w:kern w:val="0"/>
          <w:sz w:val="32"/>
          <w:szCs w:val="32"/>
        </w:rPr>
      </w:pPr>
      <w:r>
        <w:br w:type="page"/>
      </w:r>
    </w:p>
    <w:p w14:paraId="5A0B0B65" w14:textId="77777777" w:rsidR="00C31F5A" w:rsidRDefault="00147ECF" w:rsidP="00C31F5A">
      <w:pPr>
        <w:pStyle w:val="2"/>
      </w:pPr>
      <w:bookmarkStart w:id="18" w:name="_Toc144452102"/>
      <w:r>
        <w:rPr>
          <w:rFonts w:hint="eastAsia"/>
        </w:rPr>
        <w:lastRenderedPageBreak/>
        <w:t>リポジトリ</w:t>
      </w:r>
      <w:r w:rsidR="00C31F5A">
        <w:rPr>
          <w:rFonts w:hint="eastAsia"/>
        </w:rPr>
        <w:t>配信</w:t>
      </w:r>
      <w:r>
        <w:rPr>
          <w:rFonts w:hint="eastAsia"/>
        </w:rPr>
        <w:t>の活用</w:t>
      </w:r>
      <w:bookmarkEnd w:id="18"/>
    </w:p>
    <w:p w14:paraId="74C0FD67" w14:textId="77777777" w:rsidR="00F60CC8" w:rsidRDefault="0064123B" w:rsidP="00F60CC8">
      <w:pPr>
        <w:pStyle w:val="3"/>
      </w:pPr>
      <w:bookmarkStart w:id="19" w:name="_Toc144452103"/>
      <w:r>
        <w:rPr>
          <w:rFonts w:hint="eastAsia"/>
        </w:rPr>
        <w:t>スケジュールジョブによるページ内のレポートの</w:t>
      </w:r>
      <w:r w:rsidR="00D50D12">
        <w:rPr>
          <w:rFonts w:hint="eastAsia"/>
        </w:rPr>
        <w:t>定期更新</w:t>
      </w:r>
      <w:bookmarkEnd w:id="19"/>
    </w:p>
    <w:p w14:paraId="2AC63ED9" w14:textId="77777777" w:rsidR="00C31F5A" w:rsidRDefault="00147ECF" w:rsidP="0064123B">
      <w:pPr>
        <w:pStyle w:val="a7"/>
      </w:pPr>
      <w:r>
        <w:rPr>
          <w:rFonts w:hint="eastAsia"/>
        </w:rPr>
        <w:t>スケジュールジョブでリポジトリ配信したレポートやグラフを</w:t>
      </w:r>
      <w:r w:rsidR="00D50D12">
        <w:rPr>
          <w:rFonts w:hint="eastAsia"/>
        </w:rPr>
        <w:t>ページに配置する</w:t>
      </w:r>
      <w:r w:rsidR="00F60CC8">
        <w:rPr>
          <w:rFonts w:hint="eastAsia"/>
        </w:rPr>
        <w:t>コンテンツとして</w:t>
      </w:r>
      <w:r>
        <w:rPr>
          <w:rFonts w:hint="eastAsia"/>
        </w:rPr>
        <w:t>利用することができます。</w:t>
      </w:r>
      <w:r w:rsidR="0003429B">
        <w:rPr>
          <w:rFonts w:hint="eastAsia"/>
        </w:rPr>
        <w:t>「日単位」や「時間単位」など、</w:t>
      </w:r>
      <w:r w:rsidR="0077283D">
        <w:rPr>
          <w:rFonts w:hint="eastAsia"/>
        </w:rPr>
        <w:t>スケジュールジョブの実行間隔</w:t>
      </w:r>
      <w:r w:rsidR="0003429B">
        <w:rPr>
          <w:rFonts w:hint="eastAsia"/>
        </w:rPr>
        <w:t>を</w:t>
      </w:r>
      <w:r w:rsidR="0077283D">
        <w:rPr>
          <w:rFonts w:hint="eastAsia"/>
        </w:rPr>
        <w:t>設定</w:t>
      </w:r>
      <w:r w:rsidR="0003429B">
        <w:rPr>
          <w:rFonts w:hint="eastAsia"/>
        </w:rPr>
        <w:t>することで</w:t>
      </w:r>
      <w:r w:rsidR="0077283D">
        <w:rPr>
          <w:rFonts w:hint="eastAsia"/>
        </w:rPr>
        <w:t>、</w:t>
      </w:r>
      <w:r w:rsidR="0003429B">
        <w:rPr>
          <w:rFonts w:hint="eastAsia"/>
        </w:rPr>
        <w:t>任意の頻度で</w:t>
      </w:r>
      <w:r w:rsidR="00A90F26">
        <w:rPr>
          <w:rFonts w:hint="eastAsia"/>
        </w:rPr>
        <w:t>定期的に</w:t>
      </w:r>
      <w:r w:rsidR="0077283D">
        <w:rPr>
          <w:rFonts w:hint="eastAsia"/>
        </w:rPr>
        <w:t>コンテンツを更新することができます。</w:t>
      </w:r>
      <w:r>
        <w:br/>
      </w:r>
      <w:r w:rsidR="0077283D">
        <w:br/>
      </w:r>
    </w:p>
    <w:p w14:paraId="1265CA00" w14:textId="77777777" w:rsidR="00147ECF" w:rsidRPr="00147ECF" w:rsidRDefault="00D50D12" w:rsidP="00C31F5A">
      <w:pPr>
        <w:pStyle w:val="a7"/>
      </w:pPr>
      <w:r>
        <w:rPr>
          <w:noProof/>
        </w:rPr>
        <mc:AlternateContent>
          <mc:Choice Requires="wps">
            <w:drawing>
              <wp:anchor distT="0" distB="0" distL="114300" distR="114300" simplePos="0" relativeHeight="252368895" behindDoc="0" locked="0" layoutInCell="1" allowOverlap="1" wp14:anchorId="575CEA55" wp14:editId="22969739">
                <wp:simplePos x="0" y="0"/>
                <wp:positionH relativeFrom="column">
                  <wp:posOffset>593090</wp:posOffset>
                </wp:positionH>
                <wp:positionV relativeFrom="paragraph">
                  <wp:posOffset>218440</wp:posOffset>
                </wp:positionV>
                <wp:extent cx="3171190" cy="133350"/>
                <wp:effectExtent l="0" t="0" r="10160" b="19050"/>
                <wp:wrapNone/>
                <wp:docPr id="75" name="正方形/長方形 75"/>
                <wp:cNvGraphicFramePr/>
                <a:graphic xmlns:a="http://schemas.openxmlformats.org/drawingml/2006/main">
                  <a:graphicData uri="http://schemas.microsoft.com/office/word/2010/wordprocessingShape">
                    <wps:wsp>
                      <wps:cNvSpPr/>
                      <wps:spPr>
                        <a:xfrm>
                          <a:off x="0" y="0"/>
                          <a:ext cx="3171190" cy="133350"/>
                        </a:xfrm>
                        <a:prstGeom prst="rect">
                          <a:avLst/>
                        </a:prstGeom>
                        <a:solidFill>
                          <a:schemeClr val="tx1">
                            <a:lumMod val="50000"/>
                            <a:lumOff val="50000"/>
                            <a:alpha val="20000"/>
                          </a:schemeClr>
                        </a:solid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7FC88" id="正方形/長方形 75" o:spid="_x0000_s1026" style="position:absolute;left:0;text-align:left;margin-left:46.7pt;margin-top:17.2pt;width:249.7pt;height:10.5pt;z-index:25236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" fillcolor="gray [1629]" strokecolor="gray [1629]" strokeweight="2pt">
                <v:fill opacity="13107f"/>
              </v:rect>
            </w:pict>
          </mc:Fallback>
        </mc:AlternateContent>
      </w:r>
      <w:r>
        <w:rPr>
          <w:noProof/>
        </w:rPr>
        <mc:AlternateContent>
          <mc:Choice Requires="wps">
            <w:drawing>
              <wp:anchor distT="0" distB="0" distL="114300" distR="114300" simplePos="0" relativeHeight="252366847" behindDoc="0" locked="0" layoutInCell="1" allowOverlap="1" wp14:anchorId="06341F1B" wp14:editId="189A0788">
                <wp:simplePos x="0" y="0"/>
                <wp:positionH relativeFrom="column">
                  <wp:posOffset>593090</wp:posOffset>
                </wp:positionH>
                <wp:positionV relativeFrom="paragraph">
                  <wp:posOffset>218440</wp:posOffset>
                </wp:positionV>
                <wp:extent cx="3171190" cy="1600835"/>
                <wp:effectExtent l="0" t="0" r="10160" b="18415"/>
                <wp:wrapNone/>
                <wp:docPr id="74" name="正方形/長方形 74"/>
                <wp:cNvGraphicFramePr/>
                <a:graphic xmlns:a="http://schemas.openxmlformats.org/drawingml/2006/main">
                  <a:graphicData uri="http://schemas.microsoft.com/office/word/2010/wordprocessingShape">
                    <wps:wsp>
                      <wps:cNvSpPr/>
                      <wps:spPr>
                        <a:xfrm>
                          <a:off x="0" y="0"/>
                          <a:ext cx="3171190" cy="1600835"/>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D50445" id="正方形/長方形 74" o:spid="_x0000_s1026" style="position:absolute;left:0;text-align:left;margin-left:46.7pt;margin-top:17.2pt;width:249.7pt;height:126.05pt;z-index:252366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" filled="f" strokecolor="gray [1629]" strokeweight="2pt"/>
            </w:pict>
          </mc:Fallback>
        </mc:AlternateContent>
      </w:r>
      <w:r w:rsidR="00A45E80" w:rsidRPr="0077283D">
        <w:rPr>
          <w:noProof/>
        </w:rPr>
        <mc:AlternateContent>
          <mc:Choice Requires="wpg">
            <w:drawing>
              <wp:anchor distT="0" distB="0" distL="114300" distR="114300" simplePos="0" relativeHeight="252391423" behindDoc="0" locked="0" layoutInCell="1" allowOverlap="1" wp14:anchorId="681FB323" wp14:editId="2328318A">
                <wp:simplePos x="0" y="0"/>
                <wp:positionH relativeFrom="column">
                  <wp:posOffset>4245610</wp:posOffset>
                </wp:positionH>
                <wp:positionV relativeFrom="paragraph">
                  <wp:posOffset>187008</wp:posOffset>
                </wp:positionV>
                <wp:extent cx="737235" cy="706755"/>
                <wp:effectExtent l="0" t="0" r="24765" b="17145"/>
                <wp:wrapNone/>
                <wp:docPr id="484" name="グループ化 39"/>
                <wp:cNvGraphicFramePr/>
                <a:graphic xmlns:a="http://schemas.openxmlformats.org/drawingml/2006/main">
                  <a:graphicData uri="http://schemas.microsoft.com/office/word/2010/wordprocessingGroup">
                    <wpg:wgp>
                      <wpg:cNvGrpSpPr/>
                      <wpg:grpSpPr>
                        <a:xfrm>
                          <a:off x="0" y="0"/>
                          <a:ext cx="737235" cy="706755"/>
                          <a:chOff x="0" y="0"/>
                          <a:chExt cx="1296829" cy="1243083"/>
                        </a:xfrm>
                      </wpg:grpSpPr>
                      <wps:wsp>
                        <wps:cNvPr id="485" name="フローチャート : 結合子 485"/>
                        <wps:cNvSpPr/>
                        <wps:spPr>
                          <a:xfrm>
                            <a:off x="0" y="0"/>
                            <a:ext cx="1296829" cy="1243083"/>
                          </a:xfrm>
                          <a:prstGeom prst="flowChartConnector">
                            <a:avLst/>
                          </a:prstGeom>
                          <a:solidFill>
                            <a:schemeClr val="bg1"/>
                          </a:solidFill>
                          <a:ln>
                            <a:solidFill>
                              <a:srgbClr val="6699C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9062" y="194783"/>
                            <a:ext cx="718704" cy="7013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87" name="Picture 4" descr="WebFoc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57815" y="910437"/>
                            <a:ext cx="781198" cy="1068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121AA73" id="グループ化 39" o:spid="_x0000_s1026" style="position:absolute;left:0;text-align:left;margin-left:334.3pt;margin-top:14.75pt;width:58.05pt;height:55.65pt;z-index:252391423;mso-width-relative:margin;mso-height-relative:margin" coordsize="12968,1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485" o:spid="_x0000_s1027" type="#_x0000_t120" style="position:absolute;width:12968;height:1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" fillcolor="white [3212]" strokecolor="#69c"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890;top:1947;width:7187;height: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" fillcolor="#4f81bd [3204]" strokecolor="black [3213]">
                  <v:imagedata r:id="rId44" o:title=""/>
                </v:shape>
                <v:shape id="Picture 4" o:spid="_x0000_s1029" type="#_x0000_t75" alt="WebFocus" style="position:absolute;left:2578;top:9104;width:7812;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">
                  <v:imagedata r:id="rId45" o:title="WebFocus"/>
                </v:shape>
              </v:group>
            </w:pict>
          </mc:Fallback>
        </mc:AlternateContent>
      </w:r>
    </w:p>
    <w:p w14:paraId="66031A32" w14:textId="77777777" w:rsidR="00147ECF" w:rsidRDefault="00D50D12" w:rsidP="00C31F5A">
      <w:pPr>
        <w:pStyle w:val="a7"/>
      </w:pPr>
      <w:r>
        <w:rPr>
          <w:rFonts w:hint="eastAsia"/>
          <w:noProof/>
        </w:rPr>
        <mc:AlternateContent>
          <mc:Choice Requires="wps">
            <w:drawing>
              <wp:anchor distT="0" distB="0" distL="114300" distR="114300" simplePos="0" relativeHeight="252389375" behindDoc="0" locked="0" layoutInCell="1" allowOverlap="1" wp14:anchorId="58013D38" wp14:editId="42966F20">
                <wp:simplePos x="0" y="0"/>
                <wp:positionH relativeFrom="column">
                  <wp:posOffset>1950085</wp:posOffset>
                </wp:positionH>
                <wp:positionV relativeFrom="paragraph">
                  <wp:posOffset>144463</wp:posOffset>
                </wp:positionV>
                <wp:extent cx="1776095" cy="1386840"/>
                <wp:effectExtent l="0" t="0" r="14605" b="22860"/>
                <wp:wrapNone/>
                <wp:docPr id="483" name="正方形/長方形 483"/>
                <wp:cNvGraphicFramePr/>
                <a:graphic xmlns:a="http://schemas.openxmlformats.org/drawingml/2006/main">
                  <a:graphicData uri="http://schemas.microsoft.com/office/word/2010/wordprocessingShape">
                    <wps:wsp>
                      <wps:cNvSpPr/>
                      <wps:spPr>
                        <a:xfrm>
                          <a:off x="0" y="0"/>
                          <a:ext cx="1776095" cy="1386840"/>
                        </a:xfrm>
                        <a:prstGeom prst="rect">
                          <a:avLst/>
                        </a:prstGeom>
                        <a:solidFill>
                          <a:srgbClr val="00B050">
                            <a:alpha val="20000"/>
                          </a:srgbClr>
                        </a:solidFill>
                        <a:ln w="25400">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BA0C3D" id="正方形/長方形 483" o:spid="_x0000_s1026" style="position:absolute;left:0;text-align:left;margin-left:153.55pt;margin-top:11.4pt;width:139.85pt;height:109.2pt;z-index:252389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" fillcolor="#00b050" strokecolor="#00b050" strokeweight="2pt">
                <v:fill opacity="13107f"/>
              </v:rect>
            </w:pict>
          </mc:Fallback>
        </mc:AlternateContent>
      </w:r>
      <w:r>
        <w:rPr>
          <w:rFonts w:hint="eastAsia"/>
          <w:noProof/>
        </w:rPr>
        <mc:AlternateContent>
          <mc:Choice Requires="wps">
            <w:drawing>
              <wp:anchor distT="0" distB="0" distL="114300" distR="114300" simplePos="0" relativeHeight="252371967" behindDoc="0" locked="0" layoutInCell="1" allowOverlap="1" wp14:anchorId="2031FA0A" wp14:editId="38521C30">
                <wp:simplePos x="0" y="0"/>
                <wp:positionH relativeFrom="column">
                  <wp:posOffset>636588</wp:posOffset>
                </wp:positionH>
                <wp:positionV relativeFrom="paragraph">
                  <wp:posOffset>142875</wp:posOffset>
                </wp:positionV>
                <wp:extent cx="1285875" cy="1386840"/>
                <wp:effectExtent l="0" t="0" r="28575" b="22860"/>
                <wp:wrapNone/>
                <wp:docPr id="499" name="正方形/長方形 499"/>
                <wp:cNvGraphicFramePr/>
                <a:graphic xmlns:a="http://schemas.openxmlformats.org/drawingml/2006/main">
                  <a:graphicData uri="http://schemas.microsoft.com/office/word/2010/wordprocessingShape">
                    <wps:wsp>
                      <wps:cNvSpPr/>
                      <wps:spPr>
                        <a:xfrm>
                          <a:off x="0" y="0"/>
                          <a:ext cx="1285875" cy="1386840"/>
                        </a:xfrm>
                        <a:prstGeom prst="rect">
                          <a:avLst/>
                        </a:prstGeom>
                        <a:solidFill>
                          <a:srgbClr val="FFC000">
                            <a:alpha val="20000"/>
                          </a:srgbClr>
                        </a:solidFill>
                        <a:ln w="2540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D324E0" id="正方形/長方形 499" o:spid="_x0000_s1026" style="position:absolute;left:0;text-align:left;margin-left:50.15pt;margin-top:11.25pt;width:101.25pt;height:109.2pt;z-index:2523719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" fillcolor="#ffc000" strokecolor="#ffc000" strokeweight="2pt">
                <v:fill opacity="13107f"/>
              </v:rect>
            </w:pict>
          </mc:Fallback>
        </mc:AlternateContent>
      </w:r>
      <w:r>
        <w:rPr>
          <w:noProof/>
        </w:rPr>
        <w:drawing>
          <wp:anchor distT="0" distB="0" distL="114300" distR="114300" simplePos="0" relativeHeight="252369919" behindDoc="0" locked="0" layoutInCell="1" allowOverlap="1" wp14:anchorId="41102D03" wp14:editId="249BA22F">
            <wp:simplePos x="0" y="0"/>
            <wp:positionH relativeFrom="column">
              <wp:posOffset>841364</wp:posOffset>
            </wp:positionH>
            <wp:positionV relativeFrom="paragraph">
              <wp:posOffset>127624</wp:posOffset>
            </wp:positionV>
            <wp:extent cx="787190" cy="787190"/>
            <wp:effectExtent l="0" t="0" r="0" b="0"/>
            <wp:wrapNone/>
            <wp:docPr id="76" name="図 76" descr="Gcir_円_8分の3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ir_円_8分の3_thumb.png"/>
                    <pic:cNvPicPr>
                      <a:picLocks noChangeAspect="1" noChangeArrowheads="1"/>
                    </pic:cNvPicPr>
                  </pic:nvPicPr>
                  <pic:blipFill>
                    <a:blip r:embed="rId4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7190" cy="78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0D2D9" w14:textId="77777777" w:rsidR="00147ECF" w:rsidRDefault="00D50D12" w:rsidP="00C31F5A">
      <w:pPr>
        <w:pStyle w:val="a7"/>
      </w:pPr>
      <w:r>
        <w:rPr>
          <w:rFonts w:hint="eastAsia"/>
          <w:noProof/>
        </w:rPr>
        <mc:AlternateContent>
          <mc:Choice Requires="wps">
            <w:drawing>
              <wp:anchor distT="0" distB="0" distL="114300" distR="114300" simplePos="0" relativeHeight="252374015" behindDoc="0" locked="0" layoutInCell="1" allowOverlap="1" wp14:anchorId="01A9B39A" wp14:editId="665BDC35">
                <wp:simplePos x="0" y="0"/>
                <wp:positionH relativeFrom="column">
                  <wp:posOffset>2105660</wp:posOffset>
                </wp:positionH>
                <wp:positionV relativeFrom="paragraph">
                  <wp:posOffset>82550</wp:posOffset>
                </wp:positionV>
                <wp:extent cx="1442720" cy="4445"/>
                <wp:effectExtent l="19050" t="38100" r="5080" b="52705"/>
                <wp:wrapNone/>
                <wp:docPr id="78" name="直線コネクタ 78"/>
                <wp:cNvGraphicFramePr/>
                <a:graphic xmlns:a="http://schemas.openxmlformats.org/drawingml/2006/main">
                  <a:graphicData uri="http://schemas.microsoft.com/office/word/2010/wordprocessingShape">
                    <wps:wsp>
                      <wps:cNvCnPr/>
                      <wps:spPr>
                        <a:xfrm>
                          <a:off x="0" y="0"/>
                          <a:ext cx="1442720" cy="4445"/>
                        </a:xfrm>
                        <a:prstGeom prst="line">
                          <a:avLst/>
                        </a:prstGeom>
                        <a:ln w="7620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80B1D0" id="直線コネクタ 78" o:spid="_x0000_s1026" style="position:absolute;left:0;text-align:left;z-index:252374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8pt,6.5pt" to="279.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" strokecolor="#a5a5a5 [2092]" strokeweight="6pt">
                <v:stroke dashstyle="3 1"/>
              </v:line>
            </w:pict>
          </mc:Fallback>
        </mc:AlternateContent>
      </w:r>
      <w:r>
        <w:rPr>
          <w:rFonts w:hint="eastAsia"/>
          <w:noProof/>
        </w:rPr>
        <mc:AlternateContent>
          <mc:Choice Requires="wps">
            <w:drawing>
              <wp:anchor distT="0" distB="0" distL="114300" distR="114300" simplePos="0" relativeHeight="252376063" behindDoc="0" locked="0" layoutInCell="1" allowOverlap="1" wp14:anchorId="6D1BBF1C" wp14:editId="5C7F8304">
                <wp:simplePos x="0" y="0"/>
                <wp:positionH relativeFrom="column">
                  <wp:posOffset>2105660</wp:posOffset>
                </wp:positionH>
                <wp:positionV relativeFrom="paragraph">
                  <wp:posOffset>234950</wp:posOffset>
                </wp:positionV>
                <wp:extent cx="1442720" cy="4445"/>
                <wp:effectExtent l="19050" t="38100" r="5080" b="52705"/>
                <wp:wrapNone/>
                <wp:docPr id="79" name="直線コネクタ 79"/>
                <wp:cNvGraphicFramePr/>
                <a:graphic xmlns:a="http://schemas.openxmlformats.org/drawingml/2006/main">
                  <a:graphicData uri="http://schemas.microsoft.com/office/word/2010/wordprocessingShape">
                    <wps:wsp>
                      <wps:cNvCnPr/>
                      <wps:spPr>
                        <a:xfrm>
                          <a:off x="0" y="0"/>
                          <a:ext cx="1442720" cy="4445"/>
                        </a:xfrm>
                        <a:prstGeom prst="line">
                          <a:avLst/>
                        </a:prstGeom>
                        <a:ln w="7620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BFFB91" id="直線コネクタ 79" o:spid="_x0000_s1026" style="position:absolute;left:0;text-align:left;z-index:2523760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8pt,18.5pt" to="279.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" strokecolor="#a5a5a5 [2092]" strokeweight="6pt">
                <v:stroke dashstyle="3 1"/>
              </v:line>
            </w:pict>
          </mc:Fallback>
        </mc:AlternateContent>
      </w:r>
      <w:r>
        <w:rPr>
          <w:rFonts w:hint="eastAsia"/>
          <w:noProof/>
        </w:rPr>
        <mc:AlternateContent>
          <mc:Choice Requires="wps">
            <w:drawing>
              <wp:anchor distT="0" distB="0" distL="114300" distR="114300" simplePos="0" relativeHeight="252378111" behindDoc="0" locked="0" layoutInCell="1" allowOverlap="1" wp14:anchorId="22D21562" wp14:editId="708B1DC6">
                <wp:simplePos x="0" y="0"/>
                <wp:positionH relativeFrom="column">
                  <wp:posOffset>2105660</wp:posOffset>
                </wp:positionH>
                <wp:positionV relativeFrom="paragraph">
                  <wp:posOffset>387350</wp:posOffset>
                </wp:positionV>
                <wp:extent cx="1442720" cy="4445"/>
                <wp:effectExtent l="19050" t="38100" r="5080" b="52705"/>
                <wp:wrapNone/>
                <wp:docPr id="80" name="直線コネクタ 80"/>
                <wp:cNvGraphicFramePr/>
                <a:graphic xmlns:a="http://schemas.openxmlformats.org/drawingml/2006/main">
                  <a:graphicData uri="http://schemas.microsoft.com/office/word/2010/wordprocessingShape">
                    <wps:wsp>
                      <wps:cNvCnPr/>
                      <wps:spPr>
                        <a:xfrm>
                          <a:off x="0" y="0"/>
                          <a:ext cx="1442720" cy="4445"/>
                        </a:xfrm>
                        <a:prstGeom prst="line">
                          <a:avLst/>
                        </a:prstGeom>
                        <a:ln w="7620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4C7A96" id="直線コネクタ 80" o:spid="_x0000_s1026" style="position:absolute;left:0;text-align:left;z-index:2523781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8pt,30.5pt" to="279.4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" strokecolor="#a5a5a5 [2092]" strokeweight="6pt">
                <v:stroke dashstyle="3 1"/>
              </v:line>
            </w:pict>
          </mc:Fallback>
        </mc:AlternateContent>
      </w:r>
      <w:r>
        <w:rPr>
          <w:rFonts w:hint="eastAsia"/>
          <w:noProof/>
        </w:rPr>
        <mc:AlternateContent>
          <mc:Choice Requires="wps">
            <w:drawing>
              <wp:anchor distT="0" distB="0" distL="114300" distR="114300" simplePos="0" relativeHeight="252380159" behindDoc="0" locked="0" layoutInCell="1" allowOverlap="1" wp14:anchorId="24023895" wp14:editId="04416527">
                <wp:simplePos x="0" y="0"/>
                <wp:positionH relativeFrom="column">
                  <wp:posOffset>2105660</wp:posOffset>
                </wp:positionH>
                <wp:positionV relativeFrom="paragraph">
                  <wp:posOffset>539750</wp:posOffset>
                </wp:positionV>
                <wp:extent cx="1442720" cy="4445"/>
                <wp:effectExtent l="19050" t="38100" r="5080" b="52705"/>
                <wp:wrapNone/>
                <wp:docPr id="81" name="直線コネクタ 81"/>
                <wp:cNvGraphicFramePr/>
                <a:graphic xmlns:a="http://schemas.openxmlformats.org/drawingml/2006/main">
                  <a:graphicData uri="http://schemas.microsoft.com/office/word/2010/wordprocessingShape">
                    <wps:wsp>
                      <wps:cNvCnPr/>
                      <wps:spPr>
                        <a:xfrm>
                          <a:off x="0" y="0"/>
                          <a:ext cx="1442720" cy="4445"/>
                        </a:xfrm>
                        <a:prstGeom prst="line">
                          <a:avLst/>
                        </a:prstGeom>
                        <a:ln w="7620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C2CBD" id="直線コネクタ 81" o:spid="_x0000_s1026" style="position:absolute;left:0;text-align:left;z-index:252380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8pt,42.5pt" to="279.4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" strokecolor="#a5a5a5 [2092]" strokeweight="6pt">
                <v:stroke dashstyle="3 1"/>
              </v:line>
            </w:pict>
          </mc:Fallback>
        </mc:AlternateContent>
      </w:r>
      <w:r>
        <w:rPr>
          <w:rFonts w:hint="eastAsia"/>
          <w:noProof/>
        </w:rPr>
        <mc:AlternateContent>
          <mc:Choice Requires="wps">
            <w:drawing>
              <wp:anchor distT="0" distB="0" distL="114300" distR="114300" simplePos="0" relativeHeight="252382207" behindDoc="0" locked="0" layoutInCell="1" allowOverlap="1" wp14:anchorId="5BD24569" wp14:editId="2CBDA87C">
                <wp:simplePos x="0" y="0"/>
                <wp:positionH relativeFrom="column">
                  <wp:posOffset>2105660</wp:posOffset>
                </wp:positionH>
                <wp:positionV relativeFrom="paragraph">
                  <wp:posOffset>692150</wp:posOffset>
                </wp:positionV>
                <wp:extent cx="1442720" cy="4445"/>
                <wp:effectExtent l="19050" t="38100" r="5080" b="52705"/>
                <wp:wrapNone/>
                <wp:docPr id="82" name="直線コネクタ 82"/>
                <wp:cNvGraphicFramePr/>
                <a:graphic xmlns:a="http://schemas.openxmlformats.org/drawingml/2006/main">
                  <a:graphicData uri="http://schemas.microsoft.com/office/word/2010/wordprocessingShape">
                    <wps:wsp>
                      <wps:cNvCnPr/>
                      <wps:spPr>
                        <a:xfrm>
                          <a:off x="0" y="0"/>
                          <a:ext cx="1442720" cy="4445"/>
                        </a:xfrm>
                        <a:prstGeom prst="line">
                          <a:avLst/>
                        </a:prstGeom>
                        <a:ln w="7620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86721E" id="直線コネクタ 82" o:spid="_x0000_s1026" style="position:absolute;left:0;text-align:left;z-index:252382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8pt,54.5pt" to="279.4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" strokecolor="#a5a5a5 [2092]" strokeweight="6pt">
                <v:stroke dashstyle="3 1"/>
              </v:line>
            </w:pict>
          </mc:Fallback>
        </mc:AlternateContent>
      </w:r>
      <w:r>
        <w:rPr>
          <w:rFonts w:hint="eastAsia"/>
          <w:noProof/>
        </w:rPr>
        <mc:AlternateContent>
          <mc:Choice Requires="wps">
            <w:drawing>
              <wp:anchor distT="0" distB="0" distL="114300" distR="114300" simplePos="0" relativeHeight="252384255" behindDoc="0" locked="0" layoutInCell="1" allowOverlap="1" wp14:anchorId="02F560A3" wp14:editId="1A88FA8D">
                <wp:simplePos x="0" y="0"/>
                <wp:positionH relativeFrom="column">
                  <wp:posOffset>2105660</wp:posOffset>
                </wp:positionH>
                <wp:positionV relativeFrom="paragraph">
                  <wp:posOffset>844550</wp:posOffset>
                </wp:positionV>
                <wp:extent cx="1442720" cy="4445"/>
                <wp:effectExtent l="19050" t="38100" r="5080" b="52705"/>
                <wp:wrapNone/>
                <wp:docPr id="83" name="直線コネクタ 83"/>
                <wp:cNvGraphicFramePr/>
                <a:graphic xmlns:a="http://schemas.openxmlformats.org/drawingml/2006/main">
                  <a:graphicData uri="http://schemas.microsoft.com/office/word/2010/wordprocessingShape">
                    <wps:wsp>
                      <wps:cNvCnPr/>
                      <wps:spPr>
                        <a:xfrm>
                          <a:off x="0" y="0"/>
                          <a:ext cx="1442720" cy="4445"/>
                        </a:xfrm>
                        <a:prstGeom prst="line">
                          <a:avLst/>
                        </a:prstGeom>
                        <a:ln w="7620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CCE16C" id="直線コネクタ 83" o:spid="_x0000_s1026" style="position:absolute;left:0;text-align:left;z-index:252384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8pt,66.5pt" to="279.4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" strokecolor="#a5a5a5 [2092]" strokeweight="6pt">
                <v:stroke dashstyle="3 1"/>
              </v:line>
            </w:pict>
          </mc:Fallback>
        </mc:AlternateContent>
      </w:r>
      <w:r>
        <w:rPr>
          <w:rFonts w:hint="eastAsia"/>
          <w:noProof/>
        </w:rPr>
        <mc:AlternateContent>
          <mc:Choice Requires="wps">
            <w:drawing>
              <wp:anchor distT="0" distB="0" distL="114300" distR="114300" simplePos="0" relativeHeight="252386303" behindDoc="0" locked="0" layoutInCell="1" allowOverlap="1" wp14:anchorId="1400A295" wp14:editId="7769F0D0">
                <wp:simplePos x="0" y="0"/>
                <wp:positionH relativeFrom="column">
                  <wp:posOffset>2105660</wp:posOffset>
                </wp:positionH>
                <wp:positionV relativeFrom="paragraph">
                  <wp:posOffset>996950</wp:posOffset>
                </wp:positionV>
                <wp:extent cx="1442720" cy="4445"/>
                <wp:effectExtent l="19050" t="38100" r="5080" b="52705"/>
                <wp:wrapNone/>
                <wp:docPr id="84" name="直線コネクタ 84"/>
                <wp:cNvGraphicFramePr/>
                <a:graphic xmlns:a="http://schemas.openxmlformats.org/drawingml/2006/main">
                  <a:graphicData uri="http://schemas.microsoft.com/office/word/2010/wordprocessingShape">
                    <wps:wsp>
                      <wps:cNvCnPr/>
                      <wps:spPr>
                        <a:xfrm>
                          <a:off x="0" y="0"/>
                          <a:ext cx="1442720" cy="4445"/>
                        </a:xfrm>
                        <a:prstGeom prst="line">
                          <a:avLst/>
                        </a:prstGeom>
                        <a:ln w="7620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6A0509" id="直線コネクタ 84" o:spid="_x0000_s1026" style="position:absolute;left:0;text-align:left;z-index:252386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8pt,78.5pt" to="279.4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" strokecolor="#a5a5a5 [2092]" strokeweight="6pt">
                <v:stroke dashstyle="3 1"/>
              </v:line>
            </w:pict>
          </mc:Fallback>
        </mc:AlternateContent>
      </w:r>
    </w:p>
    <w:p w14:paraId="40758AC6" w14:textId="77777777" w:rsidR="00147ECF" w:rsidRDefault="00A45E80" w:rsidP="00C31F5A">
      <w:pPr>
        <w:pStyle w:val="a7"/>
      </w:pPr>
      <w:r>
        <w:rPr>
          <w:noProof/>
        </w:rPr>
        <mc:AlternateContent>
          <mc:Choice Requires="wps">
            <w:drawing>
              <wp:anchor distT="0" distB="0" distL="114300" distR="114300" simplePos="0" relativeHeight="252322815" behindDoc="0" locked="0" layoutInCell="1" allowOverlap="1" wp14:anchorId="36484EBA" wp14:editId="0F011675">
                <wp:simplePos x="0" y="0"/>
                <wp:positionH relativeFrom="column">
                  <wp:posOffset>3850640</wp:posOffset>
                </wp:positionH>
                <wp:positionV relativeFrom="paragraph">
                  <wp:posOffset>513080</wp:posOffset>
                </wp:positionV>
                <wp:extent cx="901700" cy="252095"/>
                <wp:effectExtent l="0" t="0" r="12700" b="14605"/>
                <wp:wrapNone/>
                <wp:docPr id="494" name="テキスト ボックス 494"/>
                <wp:cNvGraphicFramePr/>
                <a:graphic xmlns:a="http://schemas.openxmlformats.org/drawingml/2006/main">
                  <a:graphicData uri="http://schemas.microsoft.com/office/word/2010/wordprocessingShape">
                    <wps:wsp>
                      <wps:cNvSpPr txBox="1"/>
                      <wps:spPr>
                        <a:xfrm>
                          <a:off x="0" y="0"/>
                          <a:ext cx="90170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DAFCA" w14:textId="77777777" w:rsidR="004C2CCC" w:rsidRPr="00A45E80" w:rsidRDefault="004C2CCC" w:rsidP="00A45E80">
                            <w:pPr>
                              <w:spacing w:beforeLines="0" w:before="0"/>
                              <w:ind w:left="0"/>
                              <w:jc w:val="center"/>
                              <w:rPr>
                                <w:color w:val="auto"/>
                                <w:sz w:val="12"/>
                              </w:rPr>
                            </w:pPr>
                            <w:r w:rsidRPr="00A45E80">
                              <w:rPr>
                                <w:rFonts w:hint="eastAsia"/>
                                <w:color w:val="auto"/>
                                <w:sz w:val="12"/>
                              </w:rPr>
                              <w:t>スケジュールジョブ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84EBA" id="テキスト ボックス 494" o:spid="_x0000_s1030" type="#_x0000_t202" style="position:absolute;left:0;text-align:left;margin-left:303.2pt;margin-top:40.4pt;width:71pt;height:19.85pt;z-index:25232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" filled="f" stroked="f" strokeweight=".5pt">
                <v:textbox inset="0,0,0,0">
                  <w:txbxContent>
                    <w:p w14:paraId="4F9DAFCA" w14:textId="77777777" w:rsidR="004C2CCC" w:rsidRPr="00A45E80" w:rsidRDefault="004C2CCC" w:rsidP="00A45E80">
                      <w:pPr>
                        <w:spacing w:beforeLines="0" w:before="0"/>
                        <w:ind w:left="0"/>
                        <w:jc w:val="center"/>
                        <w:rPr>
                          <w:color w:val="auto"/>
                          <w:sz w:val="12"/>
                        </w:rPr>
                      </w:pPr>
                      <w:r w:rsidRPr="00A45E80">
                        <w:rPr>
                          <w:rFonts w:hint="eastAsia"/>
                          <w:color w:val="auto"/>
                          <w:sz w:val="12"/>
                        </w:rPr>
                        <w:t>スケジュールジョブ</w:t>
                      </w:r>
                    </w:p>
                  </w:txbxContent>
                </v:textbox>
              </v:shape>
            </w:pict>
          </mc:Fallback>
        </mc:AlternateContent>
      </w:r>
      <w:r>
        <w:rPr>
          <w:rFonts w:hint="eastAsia"/>
          <w:noProof/>
        </w:rPr>
        <mc:AlternateContent>
          <mc:Choice Requires="wps">
            <w:drawing>
              <wp:anchor distT="0" distB="0" distL="114300" distR="114300" simplePos="0" relativeHeight="252318719" behindDoc="0" locked="0" layoutInCell="1" allowOverlap="1" wp14:anchorId="37C734A9" wp14:editId="703C0D09">
                <wp:simplePos x="0" y="0"/>
                <wp:positionH relativeFrom="column">
                  <wp:posOffset>3795395</wp:posOffset>
                </wp:positionH>
                <wp:positionV relativeFrom="paragraph">
                  <wp:posOffset>128270</wp:posOffset>
                </wp:positionV>
                <wp:extent cx="750570" cy="246380"/>
                <wp:effectExtent l="38100" t="0" r="30480" b="115570"/>
                <wp:wrapNone/>
                <wp:docPr id="492" name="カギ線コネクタ 492"/>
                <wp:cNvGraphicFramePr/>
                <a:graphic xmlns:a="http://schemas.openxmlformats.org/drawingml/2006/main">
                  <a:graphicData uri="http://schemas.microsoft.com/office/word/2010/wordprocessingShape">
                    <wps:wsp>
                      <wps:cNvCnPr/>
                      <wps:spPr>
                        <a:xfrm rot="10800000" flipV="1">
                          <a:off x="0" y="0"/>
                          <a:ext cx="750570" cy="246380"/>
                        </a:xfrm>
                        <a:prstGeom prst="bentConnector3">
                          <a:avLst>
                            <a:gd name="adj1" fmla="val -279"/>
                          </a:avLst>
                        </a:prstGeom>
                        <a:ln w="2222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3F23AF4"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92" o:spid="_x0000_s1026" type="#_x0000_t34" style="position:absolute;left:0;text-align:left;margin-left:298.85pt;margin-top:10.1pt;width:59.1pt;height:19.4pt;rotation:180;flip:y;z-index:2523187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" adj="-60" strokecolor="#4f81bd [3204]" strokeweight="1.75pt">
                <v:stroke endarrow="open"/>
              </v:shape>
            </w:pict>
          </mc:Fallback>
        </mc:AlternateContent>
      </w:r>
      <w:r w:rsidRPr="0077283D">
        <w:rPr>
          <w:noProof/>
        </w:rPr>
        <mc:AlternateContent>
          <mc:Choice Requires="wpg">
            <w:drawing>
              <wp:anchor distT="0" distB="0" distL="114300" distR="114300" simplePos="0" relativeHeight="252319743" behindDoc="0" locked="0" layoutInCell="1" allowOverlap="1" wp14:anchorId="4ACD03B6" wp14:editId="36143742">
                <wp:simplePos x="0" y="0"/>
                <wp:positionH relativeFrom="column">
                  <wp:posOffset>3965575</wp:posOffset>
                </wp:positionH>
                <wp:positionV relativeFrom="paragraph">
                  <wp:posOffset>126048</wp:posOffset>
                </wp:positionV>
                <wp:extent cx="654050" cy="497840"/>
                <wp:effectExtent l="0" t="0" r="0" b="0"/>
                <wp:wrapNone/>
                <wp:docPr id="488" name="グループ化 4"/>
                <wp:cNvGraphicFramePr/>
                <a:graphic xmlns:a="http://schemas.openxmlformats.org/drawingml/2006/main">
                  <a:graphicData uri="http://schemas.microsoft.com/office/word/2010/wordprocessingGroup">
                    <wpg:wgp>
                      <wpg:cNvGrpSpPr/>
                      <wpg:grpSpPr>
                        <a:xfrm>
                          <a:off x="0" y="0"/>
                          <a:ext cx="654050" cy="497840"/>
                          <a:chOff x="0" y="0"/>
                          <a:chExt cx="910097" cy="692763"/>
                        </a:xfrm>
                      </wpg:grpSpPr>
                      <pic:pic xmlns:pic="http://schemas.openxmlformats.org/drawingml/2006/picture">
                        <pic:nvPicPr>
                          <pic:cNvPr id="489" name="Picture 2"/>
                          <pic:cNvPicPr>
                            <a:picLocks noChangeAspect="1" noChangeArrowheads="1"/>
                          </pic:cNvPicPr>
                        </pic:nvPicPr>
                        <pic:blipFill>
                          <a:blip r:embed="rId47" cstate="print">
                            <a:clrChange>
                              <a:clrFrom>
                                <a:srgbClr val="FFAEC9"/>
                              </a:clrFrom>
                              <a:clrTo>
                                <a:srgbClr val="FFAEC9">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694073" cy="6207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90" name="円/楕円 490"/>
                        <wps:cNvSpPr/>
                        <wps:spPr>
                          <a:xfrm>
                            <a:off x="533082" y="297267"/>
                            <a:ext cx="305007" cy="299428"/>
                          </a:xfrm>
                          <a:prstGeom prst="ellipse">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bodyPr tIns="72000" rtlCol="0" anchor="ctr"/>
                      </wps:wsp>
                      <pic:pic xmlns:pic="http://schemas.openxmlformats.org/drawingml/2006/picture">
                        <pic:nvPicPr>
                          <pic:cNvPr id="491" name="図 491"/>
                          <pic:cNvPicPr>
                            <a:picLocks noChangeAspect="1"/>
                          </pic:cNvPicPr>
                        </pic:nvPicPr>
                        <pic:blipFill>
                          <a:blip r:embed="rId48" cstate="print">
                            <a:biLevel thresh="75000"/>
                            <a:extLst>
                              <a:ext uri="{28A0092B-C50C-407E-A947-70E740481C1C}">
                                <a14:useLocalDpi xmlns:a14="http://schemas.microsoft.com/office/drawing/2010/main" val="0"/>
                              </a:ext>
                            </a:extLst>
                          </a:blip>
                          <a:stretch>
                            <a:fillRect/>
                          </a:stretch>
                        </pic:blipFill>
                        <pic:spPr>
                          <a:xfrm>
                            <a:off x="383437" y="166103"/>
                            <a:ext cx="526660" cy="526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4F451F" id="グループ化 4" o:spid="_x0000_s1026" style="position:absolute;left:0;text-align:left;margin-left:312.25pt;margin-top:9.95pt;width:51.5pt;height:39.2pt;z-index:252319743;mso-width-relative:margin;mso-height-relative:margin" coordsize="910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">
                <v:shape id="Picture 2" o:spid="_x0000_s1027" type="#_x0000_t75" style="position:absolute;width:6940;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" fillcolor="#4f81bd [3204]" strokecolor="black [3213]">
                  <v:imagedata r:id="rId49" o:title="" chromakey="#ffaec9" grayscale="t" bilevel="t"/>
                </v:shape>
                <v:oval id="円/楕円 490" o:spid="_x0000_s1028" style="position:absolute;left:5330;top:2972;width:3050;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" fillcolor="white [3212]" stroked="f" strokeweight="1.5pt">
                  <v:textbox inset=",2mm"/>
                </v:oval>
                <v:shape id="図 491" o:spid="_x0000_s1029" type="#_x0000_t75" style="position:absolute;left:3834;top:1661;width:5266;height: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">
                  <v:imagedata r:id="rId50" o:title="" grayscale="t" bilevel="t"/>
                  <v:path arrowok="t"/>
                </v:shape>
              </v:group>
            </w:pict>
          </mc:Fallback>
        </mc:AlternateContent>
      </w:r>
      <w:r>
        <w:rPr>
          <w:rFonts w:hint="eastAsia"/>
          <w:noProof/>
        </w:rPr>
        <mc:AlternateContent>
          <mc:Choice Requires="wps">
            <w:drawing>
              <wp:anchor distT="0" distB="0" distL="114300" distR="114300" simplePos="0" relativeHeight="252390399" behindDoc="0" locked="0" layoutInCell="1" allowOverlap="1" wp14:anchorId="4098A629" wp14:editId="3B2B3BCD">
                <wp:simplePos x="0" y="0"/>
                <wp:positionH relativeFrom="column">
                  <wp:posOffset>1903413</wp:posOffset>
                </wp:positionH>
                <wp:positionV relativeFrom="paragraph">
                  <wp:posOffset>11431</wp:posOffset>
                </wp:positionV>
                <wp:extent cx="2850290" cy="849168"/>
                <wp:effectExtent l="38100" t="0" r="45720" b="103505"/>
                <wp:wrapNone/>
                <wp:docPr id="502" name="カギ線コネクタ 502"/>
                <wp:cNvGraphicFramePr/>
                <a:graphic xmlns:a="http://schemas.openxmlformats.org/drawingml/2006/main">
                  <a:graphicData uri="http://schemas.microsoft.com/office/word/2010/wordprocessingShape">
                    <wps:wsp>
                      <wps:cNvCnPr/>
                      <wps:spPr>
                        <a:xfrm rot="10800000" flipV="1">
                          <a:off x="0" y="0"/>
                          <a:ext cx="2850290" cy="849168"/>
                        </a:xfrm>
                        <a:prstGeom prst="bentConnector3">
                          <a:avLst>
                            <a:gd name="adj1" fmla="val -279"/>
                          </a:avLst>
                        </a:prstGeom>
                        <a:ln w="2222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3D765" id="カギ線コネクタ 502" o:spid="_x0000_s1026" type="#_x0000_t34" style="position:absolute;left:0;text-align:left;margin-left:149.9pt;margin-top:.9pt;width:224.45pt;height:66.85pt;rotation:180;flip:y;z-index:25239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" adj="-60" strokecolor="#4f81bd [3204]" strokeweight="1.75pt">
                <v:stroke endarrow="open"/>
              </v:shape>
            </w:pict>
          </mc:Fallback>
        </mc:AlternateContent>
      </w:r>
    </w:p>
    <w:p w14:paraId="7859B3C1" w14:textId="77777777" w:rsidR="00147ECF" w:rsidRDefault="00D50D12" w:rsidP="00C31F5A">
      <w:pPr>
        <w:pStyle w:val="a7"/>
      </w:pPr>
      <w:r>
        <w:rPr>
          <w:noProof/>
        </w:rPr>
        <w:drawing>
          <wp:anchor distT="0" distB="0" distL="114300" distR="114300" simplePos="0" relativeHeight="252370943" behindDoc="0" locked="0" layoutInCell="1" allowOverlap="1" wp14:anchorId="04A1F733" wp14:editId="54951D31">
            <wp:simplePos x="0" y="0"/>
            <wp:positionH relativeFrom="column">
              <wp:posOffset>821055</wp:posOffset>
            </wp:positionH>
            <wp:positionV relativeFrom="paragraph">
              <wp:posOffset>153987</wp:posOffset>
            </wp:positionV>
            <wp:extent cx="952500" cy="619125"/>
            <wp:effectExtent l="0" t="0" r="0" b="9525"/>
            <wp:wrapNone/>
            <wp:docPr id="77" name="図 77" descr="G_set2-DWH-03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et2-DWH-03_thumb.png"/>
                    <pic:cNvPicPr>
                      <a:picLocks noChangeAspect="1" noChangeArrowheads="1"/>
                    </pic:cNvPicPr>
                  </pic:nvPicPr>
                  <pic:blipFill>
                    <a:blip r:embed="rId51">
                      <a:clrChange>
                        <a:clrFrom>
                          <a:srgbClr val="000000"/>
                        </a:clrFrom>
                        <a:clrTo>
                          <a:srgbClr val="000000">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1ED8C" w14:textId="77777777" w:rsidR="0077283D" w:rsidRDefault="0077283D" w:rsidP="00C31F5A">
      <w:pPr>
        <w:pStyle w:val="a7"/>
      </w:pPr>
    </w:p>
    <w:p w14:paraId="7612E634" w14:textId="77777777" w:rsidR="0077283D" w:rsidRDefault="00A45E80" w:rsidP="00C31F5A">
      <w:pPr>
        <w:pStyle w:val="a7"/>
      </w:pPr>
      <w:r>
        <w:rPr>
          <w:noProof/>
        </w:rPr>
        <mc:AlternateContent>
          <mc:Choice Requires="wps">
            <w:drawing>
              <wp:anchor distT="0" distB="0" distL="114300" distR="114300" simplePos="0" relativeHeight="252337151" behindDoc="0" locked="0" layoutInCell="1" allowOverlap="1" wp14:anchorId="778DCD72" wp14:editId="160F76CB">
                <wp:simplePos x="0" y="0"/>
                <wp:positionH relativeFrom="column">
                  <wp:posOffset>3850640</wp:posOffset>
                </wp:positionH>
                <wp:positionV relativeFrom="paragraph">
                  <wp:posOffset>98108</wp:posOffset>
                </wp:positionV>
                <wp:extent cx="901700" cy="252095"/>
                <wp:effectExtent l="0" t="0" r="12700" b="14605"/>
                <wp:wrapNone/>
                <wp:docPr id="503" name="テキスト ボックス 503"/>
                <wp:cNvGraphicFramePr/>
                <a:graphic xmlns:a="http://schemas.openxmlformats.org/drawingml/2006/main">
                  <a:graphicData uri="http://schemas.microsoft.com/office/word/2010/wordprocessingShape">
                    <wps:wsp>
                      <wps:cNvSpPr txBox="1"/>
                      <wps:spPr>
                        <a:xfrm>
                          <a:off x="0" y="0"/>
                          <a:ext cx="90170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028A2" w14:textId="77777777" w:rsidR="004C2CCC" w:rsidRPr="00A45E80" w:rsidRDefault="004C2CCC" w:rsidP="00A45E80">
                            <w:pPr>
                              <w:spacing w:beforeLines="0" w:before="0"/>
                              <w:ind w:left="0"/>
                              <w:jc w:val="center"/>
                              <w:rPr>
                                <w:color w:val="auto"/>
                                <w:sz w:val="12"/>
                              </w:rPr>
                            </w:pPr>
                            <w:r>
                              <w:rPr>
                                <w:rFonts w:hint="eastAsia"/>
                                <w:color w:val="auto"/>
                                <w:sz w:val="12"/>
                              </w:rPr>
                              <w:t>リアルタイム検索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DCD72" id="テキスト ボックス 503" o:spid="_x0000_s1031" type="#_x0000_t202" style="position:absolute;left:0;text-align:left;margin-left:303.2pt;margin-top:7.75pt;width:71pt;height:19.85pt;z-index:25233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" filled="f" stroked="f" strokeweight=".5pt">
                <v:textbox inset="0,0,0,0">
                  <w:txbxContent>
                    <w:p w14:paraId="60F028A2" w14:textId="77777777" w:rsidR="004C2CCC" w:rsidRPr="00A45E80" w:rsidRDefault="004C2CCC" w:rsidP="00A45E80">
                      <w:pPr>
                        <w:spacing w:beforeLines="0" w:before="0"/>
                        <w:ind w:left="0"/>
                        <w:jc w:val="center"/>
                        <w:rPr>
                          <w:color w:val="auto"/>
                          <w:sz w:val="12"/>
                        </w:rPr>
                      </w:pPr>
                      <w:r>
                        <w:rPr>
                          <w:rFonts w:hint="eastAsia"/>
                          <w:color w:val="auto"/>
                          <w:sz w:val="12"/>
                        </w:rPr>
                        <w:t>リアルタイム検索</w:t>
                      </w:r>
                    </w:p>
                  </w:txbxContent>
                </v:textbox>
              </v:shape>
            </w:pict>
          </mc:Fallback>
        </mc:AlternateContent>
      </w:r>
    </w:p>
    <w:p w14:paraId="4E164AA2" w14:textId="77777777" w:rsidR="0077283D" w:rsidRDefault="0077283D" w:rsidP="00C31F5A">
      <w:pPr>
        <w:pStyle w:val="a7"/>
      </w:pPr>
    </w:p>
    <w:p w14:paraId="4839F880" w14:textId="77777777" w:rsidR="00F60CC8" w:rsidRDefault="00F60CC8" w:rsidP="00C31F5A">
      <w:pPr>
        <w:pStyle w:val="a7"/>
      </w:pPr>
    </w:p>
    <w:p w14:paraId="72FF238F" w14:textId="77777777" w:rsidR="0064123B" w:rsidRDefault="000B2B37" w:rsidP="0064123B">
      <w:r>
        <w:rPr>
          <w:rFonts w:hint="eastAsia"/>
        </w:rPr>
        <w:t>本テキストでは、スケジュールジョブで配信した</w:t>
      </w:r>
      <w:r w:rsidR="0064123B">
        <w:rPr>
          <w:rFonts w:hint="eastAsia"/>
        </w:rPr>
        <w:t>「</w:t>
      </w:r>
      <w:r>
        <w:rPr>
          <w:rFonts w:hint="eastAsia"/>
        </w:rPr>
        <w:t>売り上げ明細</w:t>
      </w:r>
      <w:r w:rsidR="0064123B">
        <w:rPr>
          <w:rFonts w:hint="eastAsia"/>
        </w:rPr>
        <w:t>」</w:t>
      </w:r>
      <w:r>
        <w:rPr>
          <w:rFonts w:hint="eastAsia"/>
        </w:rPr>
        <w:t>をページ</w:t>
      </w:r>
      <w:r w:rsidR="0064123B">
        <w:rPr>
          <w:rFonts w:hint="eastAsia"/>
        </w:rPr>
        <w:t>内に配置</w:t>
      </w:r>
      <w:r>
        <w:rPr>
          <w:rFonts w:hint="eastAsia"/>
        </w:rPr>
        <w:t>します。</w:t>
      </w:r>
    </w:p>
    <w:p w14:paraId="410415B7" w14:textId="77777777" w:rsidR="00D50D12" w:rsidRDefault="000B2B37" w:rsidP="0064123B">
      <w:r>
        <w:rPr>
          <w:rFonts w:hint="eastAsia"/>
        </w:rPr>
        <w:t>【売り上げ実績ページ】</w:t>
      </w:r>
    </w:p>
    <w:p w14:paraId="54C1F58E" w14:textId="77777777" w:rsidR="00316D6B" w:rsidRDefault="00316D6B" w:rsidP="0064123B"/>
    <w:p w14:paraId="2FF62DE4" w14:textId="32E7F1A6" w:rsidR="00316D6B" w:rsidRDefault="00BC27C9" w:rsidP="0064123B">
      <w:r w:rsidRPr="00316D6B">
        <w:rPr>
          <w:noProof/>
        </w:rPr>
        <w:drawing>
          <wp:anchor distT="0" distB="0" distL="114300" distR="114300" simplePos="0" relativeHeight="252949503" behindDoc="0" locked="0" layoutInCell="1" allowOverlap="1" wp14:anchorId="2033B115" wp14:editId="0686F858">
            <wp:simplePos x="0" y="0"/>
            <wp:positionH relativeFrom="margin">
              <wp:align>center</wp:align>
            </wp:positionH>
            <wp:positionV relativeFrom="paragraph">
              <wp:posOffset>153307</wp:posOffset>
            </wp:positionV>
            <wp:extent cx="4942114" cy="2568844"/>
            <wp:effectExtent l="19050" t="19050" r="11430" b="222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42114" cy="256884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24B4D7C" w14:textId="715A5E7E" w:rsidR="00316D6B" w:rsidRDefault="00316D6B" w:rsidP="0064123B"/>
    <w:p w14:paraId="6DE856BA" w14:textId="56DB6D11" w:rsidR="00316D6B" w:rsidRDefault="00316D6B" w:rsidP="0064123B"/>
    <w:p w14:paraId="0553FEC2" w14:textId="051BCD54" w:rsidR="00316D6B" w:rsidRPr="00316D6B" w:rsidRDefault="00316D6B" w:rsidP="0064123B"/>
    <w:p w14:paraId="5DB8BC78" w14:textId="78B8F827" w:rsidR="00D50D12" w:rsidRDefault="00316D6B">
      <w:pPr>
        <w:widowControl/>
        <w:wordWrap/>
        <w:autoSpaceDE/>
        <w:autoSpaceDN/>
        <w:spacing w:beforeLines="0" w:before="0" w:line="240" w:lineRule="auto"/>
        <w:ind w:left="0" w:right="0"/>
        <w:rPr>
          <w:rFonts w:hint="eastAsia"/>
        </w:rPr>
      </w:pPr>
      <w:r>
        <w:br w:type="page"/>
      </w:r>
    </w:p>
    <w:p w14:paraId="1323366B" w14:textId="77777777" w:rsidR="00D50D12" w:rsidRDefault="0064123B" w:rsidP="0064123B">
      <w:pPr>
        <w:pStyle w:val="3"/>
      </w:pPr>
      <w:bookmarkStart w:id="20" w:name="_Toc144452104"/>
      <w:r>
        <w:rPr>
          <w:rFonts w:hint="eastAsia"/>
        </w:rPr>
        <w:lastRenderedPageBreak/>
        <w:t>スケジュールジョブの作成</w:t>
      </w:r>
      <w:bookmarkEnd w:id="20"/>
    </w:p>
    <w:p w14:paraId="48EB63CA" w14:textId="77777777" w:rsidR="0064123B" w:rsidRDefault="0064123B" w:rsidP="00C31F5A">
      <w:pPr>
        <w:pStyle w:val="a7"/>
      </w:pPr>
      <w:r>
        <w:rPr>
          <w:rFonts w:ascii="Segoe UI Symbol" w:hAnsi="Segoe UI Symbol" w:cs="Segoe UI Symbol" w:hint="eastAsia"/>
        </w:rPr>
        <w:t>前章で作成したスケジュールジョブを複製し、新たにスケジュールジョブを作成します。</w:t>
      </w:r>
    </w:p>
    <w:p w14:paraId="096009B6" w14:textId="77777777" w:rsidR="0064123B" w:rsidRDefault="0064123B" w:rsidP="00C31F5A">
      <w:pPr>
        <w:pStyle w:val="a7"/>
      </w:pPr>
    </w:p>
    <w:p w14:paraId="44614FFA" w14:textId="77777777" w:rsidR="00273158" w:rsidRDefault="0064123B" w:rsidP="004B133D">
      <w:pPr>
        <w:pStyle w:val="a7"/>
      </w:pPr>
      <w:r>
        <w:rPr>
          <w:noProof/>
        </w:rPr>
        <w:drawing>
          <wp:anchor distT="0" distB="0" distL="114300" distR="114300" simplePos="0" relativeHeight="252365823" behindDoc="0" locked="0" layoutInCell="1" allowOverlap="1" wp14:anchorId="0EE9CD46" wp14:editId="3A74BB70">
            <wp:simplePos x="0" y="0"/>
            <wp:positionH relativeFrom="column">
              <wp:posOffset>175260</wp:posOffset>
            </wp:positionH>
            <wp:positionV relativeFrom="paragraph">
              <wp:posOffset>9207</wp:posOffset>
            </wp:positionV>
            <wp:extent cx="308610" cy="30797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r>
        <w:rPr>
          <w:rFonts w:hint="eastAsia"/>
        </w:rPr>
        <w:t>「SCH_売り上げ明細」の右クリックメニューから[複製の作成]を選択します。</w:t>
      </w:r>
    </w:p>
    <w:p w14:paraId="644600E3" w14:textId="77777777" w:rsidR="004B133D" w:rsidRDefault="00CB0646" w:rsidP="004B133D">
      <w:pPr>
        <w:pStyle w:val="a7"/>
      </w:pPr>
      <w:r w:rsidRPr="00CB0646">
        <w:rPr>
          <w:noProof/>
        </w:rPr>
        <w:drawing>
          <wp:anchor distT="0" distB="0" distL="114300" distR="114300" simplePos="0" relativeHeight="252867583" behindDoc="0" locked="0" layoutInCell="1" allowOverlap="1" wp14:anchorId="2B479CB1" wp14:editId="75530671">
            <wp:simplePos x="0" y="0"/>
            <wp:positionH relativeFrom="column">
              <wp:posOffset>593127</wp:posOffset>
            </wp:positionH>
            <wp:positionV relativeFrom="paragraph">
              <wp:posOffset>88004</wp:posOffset>
            </wp:positionV>
            <wp:extent cx="4384979" cy="2362200"/>
            <wp:effectExtent l="19050" t="19050" r="15875" b="190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84979" cy="2362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C9CE0D9" w14:textId="77777777" w:rsidR="00CB0646" w:rsidRDefault="00CB0646" w:rsidP="004B133D">
      <w:pPr>
        <w:pStyle w:val="a7"/>
      </w:pPr>
    </w:p>
    <w:p w14:paraId="596AE39C" w14:textId="77777777" w:rsidR="00CB0646" w:rsidRDefault="00CB0646" w:rsidP="004B133D">
      <w:pPr>
        <w:pStyle w:val="a7"/>
      </w:pPr>
    </w:p>
    <w:p w14:paraId="74AABE65" w14:textId="77777777" w:rsidR="00CB0646" w:rsidRDefault="00CB0646" w:rsidP="004B133D">
      <w:pPr>
        <w:pStyle w:val="a7"/>
      </w:pPr>
    </w:p>
    <w:p w14:paraId="55572A04" w14:textId="77777777" w:rsidR="00CB0646" w:rsidRDefault="00CB0646" w:rsidP="004B133D">
      <w:pPr>
        <w:pStyle w:val="a7"/>
      </w:pPr>
    </w:p>
    <w:p w14:paraId="0BF3C914" w14:textId="77777777" w:rsidR="00CB0646" w:rsidRDefault="00CB0646" w:rsidP="004B133D">
      <w:pPr>
        <w:pStyle w:val="a7"/>
      </w:pPr>
      <w:r w:rsidRPr="007A7FF6">
        <w:rPr>
          <w:rFonts w:hint="eastAsia"/>
          <w:noProof/>
        </w:rPr>
        <mc:AlternateContent>
          <mc:Choice Requires="wps">
            <w:drawing>
              <wp:anchor distT="0" distB="0" distL="114300" distR="114300" simplePos="0" relativeHeight="252868607" behindDoc="0" locked="0" layoutInCell="1" allowOverlap="1" wp14:anchorId="2EF08067" wp14:editId="5B7ABE77">
                <wp:simplePos x="0" y="0"/>
                <wp:positionH relativeFrom="column">
                  <wp:posOffset>3798533</wp:posOffset>
                </wp:positionH>
                <wp:positionV relativeFrom="paragraph">
                  <wp:posOffset>180265</wp:posOffset>
                </wp:positionV>
                <wp:extent cx="1062317" cy="174476"/>
                <wp:effectExtent l="0" t="0" r="24130" b="16510"/>
                <wp:wrapNone/>
                <wp:docPr id="1024" name="正方形/長方形 1024"/>
                <wp:cNvGraphicFramePr/>
                <a:graphic xmlns:a="http://schemas.openxmlformats.org/drawingml/2006/main">
                  <a:graphicData uri="http://schemas.microsoft.com/office/word/2010/wordprocessingShape">
                    <wps:wsp>
                      <wps:cNvSpPr/>
                      <wps:spPr>
                        <a:xfrm>
                          <a:off x="0" y="0"/>
                          <a:ext cx="1062317" cy="174476"/>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EB770" id="正方形/長方形 1024" o:spid="_x0000_s1026" style="position:absolute;left:0;text-align:left;margin-left:299.1pt;margin-top:14.2pt;width:83.65pt;height:13.75pt;z-index:25286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" filled="f" strokecolor="red" strokeweight="2pt"/>
            </w:pict>
          </mc:Fallback>
        </mc:AlternateContent>
      </w:r>
    </w:p>
    <w:p w14:paraId="2275ADC7" w14:textId="77777777" w:rsidR="00CB0646" w:rsidRDefault="00CB0646" w:rsidP="004B133D">
      <w:pPr>
        <w:pStyle w:val="a7"/>
      </w:pPr>
    </w:p>
    <w:p w14:paraId="179876E6" w14:textId="77777777" w:rsidR="00CB0646" w:rsidRDefault="00CB0646" w:rsidP="004B133D">
      <w:pPr>
        <w:pStyle w:val="a7"/>
      </w:pPr>
    </w:p>
    <w:p w14:paraId="4F161398" w14:textId="77777777" w:rsidR="00CB0646" w:rsidRDefault="00CB0646" w:rsidP="004B133D">
      <w:pPr>
        <w:pStyle w:val="a7"/>
      </w:pPr>
    </w:p>
    <w:p w14:paraId="1CFA9758" w14:textId="77777777" w:rsidR="00CB0646" w:rsidRDefault="00CB0646" w:rsidP="004B133D">
      <w:pPr>
        <w:pStyle w:val="a7"/>
      </w:pPr>
    </w:p>
    <w:p w14:paraId="548CDEBD" w14:textId="77777777" w:rsidR="00CB0646" w:rsidRPr="009555B0" w:rsidRDefault="00CB0646" w:rsidP="004B133D">
      <w:pPr>
        <w:pStyle w:val="a7"/>
      </w:pPr>
    </w:p>
    <w:p w14:paraId="3B49D559" w14:textId="77777777" w:rsidR="00D50D12" w:rsidRDefault="005F74FA" w:rsidP="00C31F5A">
      <w:pPr>
        <w:pStyle w:val="a7"/>
      </w:pPr>
      <w:r>
        <w:rPr>
          <w:rFonts w:hint="eastAsia"/>
        </w:rPr>
        <w:t>複製された</w:t>
      </w:r>
      <w:r w:rsidR="0064123B">
        <w:rPr>
          <w:rFonts w:hint="eastAsia"/>
        </w:rPr>
        <w:t>「SCH_売り上げ明細_1」の右クリックメニューから[編集]を選択します。</w:t>
      </w:r>
    </w:p>
    <w:p w14:paraId="1A8A8543" w14:textId="3417A1DC" w:rsidR="0064123B" w:rsidRPr="004B133D" w:rsidRDefault="00BC27C9" w:rsidP="00C31F5A">
      <w:pPr>
        <w:pStyle w:val="a7"/>
      </w:pPr>
      <w:r w:rsidRPr="00CB0646">
        <w:rPr>
          <w:noProof/>
        </w:rPr>
        <w:drawing>
          <wp:anchor distT="0" distB="0" distL="114300" distR="114300" simplePos="0" relativeHeight="252869631" behindDoc="0" locked="0" layoutInCell="1" allowOverlap="1" wp14:anchorId="38A47804" wp14:editId="3C9AC531">
            <wp:simplePos x="0" y="0"/>
            <wp:positionH relativeFrom="margin">
              <wp:posOffset>575460</wp:posOffset>
            </wp:positionH>
            <wp:positionV relativeFrom="paragraph">
              <wp:posOffset>176978</wp:posOffset>
            </wp:positionV>
            <wp:extent cx="4477871" cy="2378463"/>
            <wp:effectExtent l="19050" t="19050" r="18415" b="222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77871" cy="2378463"/>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F270B38" w14:textId="1715A2EA" w:rsidR="00CB5590" w:rsidRDefault="00CB0646">
      <w:pPr>
        <w:widowControl/>
        <w:wordWrap/>
        <w:autoSpaceDE/>
        <w:autoSpaceDN/>
        <w:spacing w:beforeLines="0" w:before="0" w:line="240" w:lineRule="auto"/>
        <w:ind w:left="0" w:right="0"/>
      </w:pPr>
      <w:r w:rsidRPr="007A7FF6">
        <w:rPr>
          <w:rFonts w:hint="eastAsia"/>
          <w:noProof/>
        </w:rPr>
        <mc:AlternateContent>
          <mc:Choice Requires="wps">
            <w:drawing>
              <wp:anchor distT="0" distB="0" distL="114300" distR="114300" simplePos="0" relativeHeight="252871679" behindDoc="0" locked="0" layoutInCell="1" allowOverlap="1" wp14:anchorId="5C4B47F8" wp14:editId="4F14D0BB">
                <wp:simplePos x="0" y="0"/>
                <wp:positionH relativeFrom="column">
                  <wp:posOffset>4071956</wp:posOffset>
                </wp:positionH>
                <wp:positionV relativeFrom="paragraph">
                  <wp:posOffset>342526</wp:posOffset>
                </wp:positionV>
                <wp:extent cx="887506" cy="147918"/>
                <wp:effectExtent l="0" t="0" r="27305" b="24130"/>
                <wp:wrapNone/>
                <wp:docPr id="30" name="正方形/長方形 30"/>
                <wp:cNvGraphicFramePr/>
                <a:graphic xmlns:a="http://schemas.openxmlformats.org/drawingml/2006/main">
                  <a:graphicData uri="http://schemas.microsoft.com/office/word/2010/wordprocessingShape">
                    <wps:wsp>
                      <wps:cNvSpPr/>
                      <wps:spPr>
                        <a:xfrm>
                          <a:off x="0" y="0"/>
                          <a:ext cx="887506" cy="147918"/>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F89B4" id="正方形/長方形 30" o:spid="_x0000_s1026" style="position:absolute;left:0;text-align:left;margin-left:320.65pt;margin-top:26.95pt;width:69.9pt;height:11.65pt;z-index:25287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" filled="f" strokecolor="red" strokeweight="2pt"/>
            </w:pict>
          </mc:Fallback>
        </mc:AlternateContent>
      </w:r>
      <w:r w:rsidR="00CB5590">
        <w:br w:type="page"/>
      </w:r>
    </w:p>
    <w:p w14:paraId="27E63FCF" w14:textId="77777777" w:rsidR="0064123B" w:rsidRDefault="0064123B" w:rsidP="0064123B">
      <w:pPr>
        <w:pStyle w:val="3"/>
      </w:pPr>
      <w:bookmarkStart w:id="21" w:name="_Toc144452105"/>
      <w:r>
        <w:rPr>
          <w:rFonts w:hint="eastAsia"/>
        </w:rPr>
        <w:lastRenderedPageBreak/>
        <w:t>配信形式の設定</w:t>
      </w:r>
      <w:bookmarkEnd w:id="21"/>
    </w:p>
    <w:p w14:paraId="472AA138" w14:textId="77777777" w:rsidR="00FC7320" w:rsidRDefault="00FC7320" w:rsidP="0064123B">
      <w:r>
        <w:rPr>
          <w:rFonts w:hint="eastAsia"/>
        </w:rPr>
        <w:t>レポート配信時のファイル名の設定を変更します。</w:t>
      </w:r>
    </w:p>
    <w:p w14:paraId="4977C3F3" w14:textId="77777777" w:rsidR="0064123B" w:rsidRDefault="0064123B" w:rsidP="0064123B">
      <w:r>
        <w:rPr>
          <w:noProof/>
        </w:rPr>
        <w:drawing>
          <wp:anchor distT="0" distB="0" distL="114300" distR="114300" simplePos="0" relativeHeight="252404735" behindDoc="0" locked="0" layoutInCell="1" allowOverlap="1" wp14:anchorId="532721CC" wp14:editId="1F486C8C">
            <wp:simplePos x="0" y="0"/>
            <wp:positionH relativeFrom="column">
              <wp:posOffset>180340</wp:posOffset>
            </wp:positionH>
            <wp:positionV relativeFrom="paragraph">
              <wp:posOffset>231140</wp:posOffset>
            </wp:positionV>
            <wp:extent cx="308610" cy="30797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p>
    <w:p w14:paraId="12A51C9E" w14:textId="77777777" w:rsidR="0064123B" w:rsidRDefault="0064123B" w:rsidP="0064123B">
      <w:r>
        <w:rPr>
          <w:rFonts w:hint="eastAsia"/>
        </w:rPr>
        <w:t>[配信</w:t>
      </w:r>
      <w:r w:rsidR="003B348C">
        <w:rPr>
          <w:rFonts w:hint="eastAsia"/>
        </w:rPr>
        <w:t>]</w:t>
      </w:r>
      <w:r>
        <w:rPr>
          <w:rFonts w:hint="eastAsia"/>
        </w:rPr>
        <w:t>を選択し、[リポジトリ]をダブルクリックします。</w:t>
      </w:r>
    </w:p>
    <w:p w14:paraId="63479CFB" w14:textId="77777777" w:rsidR="0064123B" w:rsidRDefault="00AB6689" w:rsidP="0064123B">
      <w:r w:rsidRPr="00AB6689">
        <w:rPr>
          <w:noProof/>
        </w:rPr>
        <w:drawing>
          <wp:anchor distT="0" distB="0" distL="114300" distR="114300" simplePos="0" relativeHeight="251622894" behindDoc="0" locked="0" layoutInCell="1" allowOverlap="1" wp14:anchorId="3878FDBE" wp14:editId="14AB356C">
            <wp:simplePos x="0" y="0"/>
            <wp:positionH relativeFrom="column">
              <wp:posOffset>539115</wp:posOffset>
            </wp:positionH>
            <wp:positionV relativeFrom="paragraph">
              <wp:posOffset>125095</wp:posOffset>
            </wp:positionV>
            <wp:extent cx="3949700" cy="1475105"/>
            <wp:effectExtent l="19050" t="19050" r="12700" b="10795"/>
            <wp:wrapSquare wrapText="bothSides"/>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49700" cy="14751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D5E433E" w14:textId="77777777" w:rsidR="0064123B" w:rsidRDefault="00AB6689" w:rsidP="0064123B">
      <w:r w:rsidRPr="007A7FF6">
        <w:rPr>
          <w:rFonts w:hint="eastAsia"/>
          <w:noProof/>
        </w:rPr>
        <mc:AlternateContent>
          <mc:Choice Requires="wps">
            <w:drawing>
              <wp:anchor distT="0" distB="0" distL="114300" distR="114300" simplePos="0" relativeHeight="252407807" behindDoc="0" locked="0" layoutInCell="1" allowOverlap="1" wp14:anchorId="072D2A15" wp14:editId="6AB423CB">
                <wp:simplePos x="0" y="0"/>
                <wp:positionH relativeFrom="margin">
                  <wp:posOffset>2520315</wp:posOffset>
                </wp:positionH>
                <wp:positionV relativeFrom="paragraph">
                  <wp:posOffset>181610</wp:posOffset>
                </wp:positionV>
                <wp:extent cx="292100" cy="381000"/>
                <wp:effectExtent l="0" t="0" r="12700" b="19050"/>
                <wp:wrapNone/>
                <wp:docPr id="95" name="正方形/長方形 95"/>
                <wp:cNvGraphicFramePr/>
                <a:graphic xmlns:a="http://schemas.openxmlformats.org/drawingml/2006/main">
                  <a:graphicData uri="http://schemas.microsoft.com/office/word/2010/wordprocessingShape">
                    <wps:wsp>
                      <wps:cNvSpPr/>
                      <wps:spPr>
                        <a:xfrm>
                          <a:off x="0" y="0"/>
                          <a:ext cx="292100" cy="381000"/>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7CFA4" id="正方形/長方形 95" o:spid="_x0000_s1026" style="position:absolute;left:0;text-align:left;margin-left:198.45pt;margin-top:14.3pt;width:23pt;height:30pt;z-index:252407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" filled="f" strokecolor="red" strokeweight="2pt">
                <w10:wrap anchorx="margin"/>
              </v:rect>
            </w:pict>
          </mc:Fallback>
        </mc:AlternateContent>
      </w:r>
    </w:p>
    <w:p w14:paraId="3446773E" w14:textId="77777777" w:rsidR="0064123B" w:rsidRDefault="0064123B" w:rsidP="0064123B"/>
    <w:p w14:paraId="0E595793" w14:textId="77777777" w:rsidR="0064123B" w:rsidRDefault="0064123B" w:rsidP="0064123B"/>
    <w:p w14:paraId="148151E9" w14:textId="77777777" w:rsidR="0064123B" w:rsidRDefault="00AB6689" w:rsidP="0064123B">
      <w:r w:rsidRPr="007A7FF6">
        <w:rPr>
          <w:rFonts w:hint="eastAsia"/>
          <w:noProof/>
        </w:rPr>
        <mc:AlternateContent>
          <mc:Choice Requires="wps">
            <w:drawing>
              <wp:anchor distT="0" distB="0" distL="114300" distR="114300" simplePos="0" relativeHeight="252409855" behindDoc="0" locked="0" layoutInCell="1" allowOverlap="1" wp14:anchorId="1BCE1D7B" wp14:editId="4D4DBF64">
                <wp:simplePos x="0" y="0"/>
                <wp:positionH relativeFrom="column">
                  <wp:posOffset>833524</wp:posOffset>
                </wp:positionH>
                <wp:positionV relativeFrom="paragraph">
                  <wp:posOffset>190962</wp:posOffset>
                </wp:positionV>
                <wp:extent cx="762000" cy="146050"/>
                <wp:effectExtent l="0" t="0" r="19050" b="25400"/>
                <wp:wrapNone/>
                <wp:docPr id="97" name="正方形/長方形 97"/>
                <wp:cNvGraphicFramePr/>
                <a:graphic xmlns:a="http://schemas.openxmlformats.org/drawingml/2006/main">
                  <a:graphicData uri="http://schemas.microsoft.com/office/word/2010/wordprocessingShape">
                    <wps:wsp>
                      <wps:cNvSpPr/>
                      <wps:spPr>
                        <a:xfrm>
                          <a:off x="0" y="0"/>
                          <a:ext cx="762000" cy="146050"/>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8E6A8" id="正方形/長方形 97" o:spid="_x0000_s1026" style="position:absolute;left:0;text-align:left;margin-left:65.65pt;margin-top:15.05pt;width:60pt;height:11.5pt;z-index:252409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" filled="f" strokecolor="red" strokeweight="2pt"/>
            </w:pict>
          </mc:Fallback>
        </mc:AlternateContent>
      </w:r>
    </w:p>
    <w:p w14:paraId="40301144" w14:textId="77777777" w:rsidR="0064123B" w:rsidRDefault="0064123B" w:rsidP="0064123B"/>
    <w:p w14:paraId="0F132B55" w14:textId="77777777" w:rsidR="0064123B" w:rsidRDefault="0064123B" w:rsidP="0064123B"/>
    <w:p w14:paraId="6D72163F" w14:textId="77777777" w:rsidR="0064123B" w:rsidRDefault="0064123B" w:rsidP="00FC7320"/>
    <w:p w14:paraId="4CCC5BD5" w14:textId="77777777" w:rsidR="0064123B" w:rsidRDefault="00973CAF" w:rsidP="0064123B">
      <w:r>
        <w:rPr>
          <w:rFonts w:hint="eastAsia"/>
        </w:rPr>
        <w:t>[ファイル名にタイムスタンプを追加しない]にチェックし、[ＯＫ</w:t>
      </w:r>
      <w:r w:rsidR="003B348C">
        <w:rPr>
          <w:rFonts w:hint="eastAsia"/>
        </w:rPr>
        <w:t>]</w:t>
      </w:r>
      <w:r>
        <w:rPr>
          <w:rFonts w:hint="eastAsia"/>
        </w:rPr>
        <w:t>ボタンをクリックし</w:t>
      </w:r>
      <w:r w:rsidRPr="00521D36">
        <w:t>ます。</w:t>
      </w:r>
      <w:r>
        <w:br/>
      </w:r>
    </w:p>
    <w:p w14:paraId="56EBD86A" w14:textId="77777777" w:rsidR="0064123B" w:rsidRPr="00FA2FE7" w:rsidRDefault="0064123B" w:rsidP="0064123B"/>
    <w:p w14:paraId="30DA32C6" w14:textId="77777777" w:rsidR="0064123B" w:rsidRDefault="00F76338">
      <w:pPr>
        <w:widowControl/>
        <w:wordWrap/>
        <w:autoSpaceDE/>
        <w:autoSpaceDN/>
        <w:spacing w:beforeLines="0" w:before="0" w:line="240" w:lineRule="auto"/>
        <w:ind w:left="0" w:right="0"/>
      </w:pPr>
      <w:r w:rsidRPr="007A7FF6">
        <w:rPr>
          <w:rFonts w:hint="eastAsia"/>
          <w:noProof/>
        </w:rPr>
        <mc:AlternateContent>
          <mc:Choice Requires="wps">
            <w:drawing>
              <wp:anchor distT="0" distB="0" distL="114300" distR="114300" simplePos="0" relativeHeight="252922879" behindDoc="0" locked="0" layoutInCell="1" allowOverlap="1" wp14:anchorId="506E9D23" wp14:editId="3E8F175D">
                <wp:simplePos x="0" y="0"/>
                <wp:positionH relativeFrom="column">
                  <wp:posOffset>648335</wp:posOffset>
                </wp:positionH>
                <wp:positionV relativeFrom="paragraph">
                  <wp:posOffset>941070</wp:posOffset>
                </wp:positionV>
                <wp:extent cx="1366520" cy="172720"/>
                <wp:effectExtent l="0" t="0" r="24130" b="17780"/>
                <wp:wrapNone/>
                <wp:docPr id="64" name="正方形/長方形 64"/>
                <wp:cNvGraphicFramePr/>
                <a:graphic xmlns:a="http://schemas.openxmlformats.org/drawingml/2006/main">
                  <a:graphicData uri="http://schemas.microsoft.com/office/word/2010/wordprocessingShape">
                    <wps:wsp>
                      <wps:cNvSpPr/>
                      <wps:spPr>
                        <a:xfrm>
                          <a:off x="0" y="0"/>
                          <a:ext cx="1366520" cy="172720"/>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9FDCB" id="正方形/長方形 64" o:spid="_x0000_s1026" style="position:absolute;left:0;text-align:left;margin-left:51.05pt;margin-top:74.1pt;width:107.6pt;height:13.6pt;z-index:25292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" filled="f" strokecolor="red" strokeweight="2pt"/>
            </w:pict>
          </mc:Fallback>
        </mc:AlternateContent>
      </w:r>
      <w:r w:rsidRPr="00F76338">
        <w:rPr>
          <w:noProof/>
        </w:rPr>
        <w:drawing>
          <wp:anchor distT="0" distB="0" distL="114300" distR="114300" simplePos="0" relativeHeight="252920831" behindDoc="0" locked="0" layoutInCell="1" allowOverlap="1" wp14:anchorId="6C9D65FA" wp14:editId="6D5E2998">
            <wp:simplePos x="0" y="0"/>
            <wp:positionH relativeFrom="column">
              <wp:posOffset>648335</wp:posOffset>
            </wp:positionH>
            <wp:positionV relativeFrom="paragraph">
              <wp:posOffset>6350</wp:posOffset>
            </wp:positionV>
            <wp:extent cx="3659264" cy="2174240"/>
            <wp:effectExtent l="19050" t="19050" r="17780" b="1651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659264" cy="21742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4123B">
        <w:br w:type="page"/>
      </w:r>
    </w:p>
    <w:p w14:paraId="3DDAAEB8" w14:textId="77777777" w:rsidR="00FC7320" w:rsidRDefault="00FC7320" w:rsidP="00FC7320">
      <w:pPr>
        <w:pStyle w:val="3"/>
        <w:spacing w:before="120"/>
        <w:ind w:left="720"/>
      </w:pPr>
      <w:bookmarkStart w:id="22" w:name="_Toc144452106"/>
      <w:r>
        <w:rPr>
          <w:rFonts w:hint="eastAsia"/>
        </w:rPr>
        <w:lastRenderedPageBreak/>
        <w:t>実行間隔の設定</w:t>
      </w:r>
      <w:bookmarkEnd w:id="22"/>
    </w:p>
    <w:p w14:paraId="096DAC0D" w14:textId="77777777" w:rsidR="00FC7320" w:rsidRDefault="00FC7320" w:rsidP="00FC7320">
      <w:r>
        <w:rPr>
          <w:noProof/>
        </w:rPr>
        <w:drawing>
          <wp:anchor distT="0" distB="0" distL="114300" distR="114300" simplePos="0" relativeHeight="252418047" behindDoc="0" locked="0" layoutInCell="1" allowOverlap="1" wp14:anchorId="12AE16C7" wp14:editId="3BAC98D3">
            <wp:simplePos x="0" y="0"/>
            <wp:positionH relativeFrom="column">
              <wp:posOffset>180340</wp:posOffset>
            </wp:positionH>
            <wp:positionV relativeFrom="paragraph">
              <wp:posOffset>231140</wp:posOffset>
            </wp:positionV>
            <wp:extent cx="308610" cy="307975"/>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p>
    <w:p w14:paraId="4F6E3514" w14:textId="77777777" w:rsidR="002B4A14" w:rsidRPr="002B4A14" w:rsidRDefault="00DC5036" w:rsidP="002B4A14">
      <w:r w:rsidRPr="002B4A14">
        <w:rPr>
          <w:noProof/>
        </w:rPr>
        <w:drawing>
          <wp:anchor distT="0" distB="0" distL="114300" distR="114300" simplePos="0" relativeHeight="252820479" behindDoc="0" locked="0" layoutInCell="1" allowOverlap="1" wp14:anchorId="676FA9E5" wp14:editId="41D5AED3">
            <wp:simplePos x="0" y="0"/>
            <wp:positionH relativeFrom="margin">
              <wp:align>center</wp:align>
            </wp:positionH>
            <wp:positionV relativeFrom="paragraph">
              <wp:posOffset>457835</wp:posOffset>
            </wp:positionV>
            <wp:extent cx="3912235" cy="1236980"/>
            <wp:effectExtent l="19050" t="19050" r="12065" b="20320"/>
            <wp:wrapTopAndBottom/>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b="9362"/>
                    <a:stretch/>
                  </pic:blipFill>
                  <pic:spPr bwMode="auto">
                    <a:xfrm>
                      <a:off x="0" y="0"/>
                      <a:ext cx="3912235" cy="123698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4A14" w:rsidRPr="002B4A14">
        <w:rPr>
          <w:rFonts w:hint="eastAsia"/>
        </w:rPr>
        <w:t xml:space="preserve"> </w:t>
      </w:r>
      <w:r w:rsidR="00FC7320">
        <w:rPr>
          <w:rFonts w:hint="eastAsia"/>
        </w:rPr>
        <w:t>[実行間隔</w:t>
      </w:r>
      <w:r w:rsidR="003B348C">
        <w:rPr>
          <w:rFonts w:hint="eastAsia"/>
        </w:rPr>
        <w:t>]</w:t>
      </w:r>
      <w:r w:rsidR="00FC7320">
        <w:rPr>
          <w:rFonts w:hint="eastAsia"/>
        </w:rPr>
        <w:t>を選択し、[週単位]をダブルクリックします。</w:t>
      </w:r>
    </w:p>
    <w:p w14:paraId="51F72F9C" w14:textId="77777777" w:rsidR="002B4A14" w:rsidRDefault="002B4A14" w:rsidP="00FC7320"/>
    <w:p w14:paraId="12EA4A5E" w14:textId="77777777" w:rsidR="00FC7320" w:rsidRDefault="00FC7320" w:rsidP="00FC7320">
      <w:r>
        <w:rPr>
          <w:rFonts w:hint="eastAsia"/>
        </w:rPr>
        <w:t>[日単位]を選択し、</w:t>
      </w:r>
      <w:r w:rsidRPr="00521D36">
        <w:t>[</w:t>
      </w:r>
      <w:r>
        <w:rPr>
          <w:rFonts w:hint="eastAsia"/>
        </w:rPr>
        <w:t>開始</w:t>
      </w:r>
      <w:r w:rsidRPr="00521D36">
        <w:t>]</w:t>
      </w:r>
      <w:r>
        <w:rPr>
          <w:rFonts w:hint="eastAsia"/>
        </w:rPr>
        <w:t>の日時を設定後、[ＯＫ]ボタンをクリックし</w:t>
      </w:r>
      <w:r w:rsidRPr="00521D36">
        <w:t>ます。</w:t>
      </w:r>
    </w:p>
    <w:p w14:paraId="4133B1B2" w14:textId="77777777" w:rsidR="00FC7320" w:rsidRDefault="00FC7320" w:rsidP="00FC7320">
      <w:r>
        <w:rPr>
          <w:rFonts w:hint="eastAsia"/>
        </w:rPr>
        <w:t>※本テキスト</w:t>
      </w:r>
      <w:r w:rsidRPr="00B7520D">
        <w:rPr>
          <w:rFonts w:hint="eastAsia"/>
        </w:rPr>
        <w:t>では、</w:t>
      </w:r>
      <w:r>
        <w:rPr>
          <w:rFonts w:hint="eastAsia"/>
        </w:rPr>
        <w:t>以下のようにスケジュールジョブを設定します。</w:t>
      </w:r>
    </w:p>
    <w:p w14:paraId="7734C052" w14:textId="77777777" w:rsidR="00FC7320" w:rsidRPr="00B7520D" w:rsidRDefault="00FC7320" w:rsidP="00FC7320">
      <w:r>
        <w:rPr>
          <w:rFonts w:hint="eastAsia"/>
          <w:noProof/>
        </w:rPr>
        <mc:AlternateContent>
          <mc:Choice Requires="wps">
            <w:drawing>
              <wp:anchor distT="0" distB="0" distL="114300" distR="114300" simplePos="0" relativeHeight="252426239" behindDoc="0" locked="0" layoutInCell="1" allowOverlap="1" wp14:anchorId="3DA0BF6D" wp14:editId="5ADC8C37">
                <wp:simplePos x="0" y="0"/>
                <wp:positionH relativeFrom="column">
                  <wp:posOffset>550228</wp:posOffset>
                </wp:positionH>
                <wp:positionV relativeFrom="paragraph">
                  <wp:posOffset>92075</wp:posOffset>
                </wp:positionV>
                <wp:extent cx="3957637" cy="423863"/>
                <wp:effectExtent l="0" t="0" r="24130" b="14605"/>
                <wp:wrapNone/>
                <wp:docPr id="111" name="正方形/長方形 111"/>
                <wp:cNvGraphicFramePr/>
                <a:graphic xmlns:a="http://schemas.openxmlformats.org/drawingml/2006/main">
                  <a:graphicData uri="http://schemas.microsoft.com/office/word/2010/wordprocessingShape">
                    <wps:wsp>
                      <wps:cNvSpPr/>
                      <wps:spPr>
                        <a:xfrm>
                          <a:off x="0" y="0"/>
                          <a:ext cx="3957637" cy="423863"/>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E194D5A" w14:textId="77777777" w:rsidR="004C2CCC" w:rsidRDefault="004C2CCC" w:rsidP="00FC7320">
                            <w:pPr>
                              <w:spacing w:beforeLines="0" w:before="0"/>
                              <w:ind w:left="0"/>
                            </w:pPr>
                            <w:r w:rsidRPr="00B7520D">
                              <w:rPr>
                                <w:rFonts w:hint="eastAsia"/>
                              </w:rPr>
                              <w:t>20</w:t>
                            </w:r>
                            <w:r>
                              <w:t>23</w:t>
                            </w:r>
                            <w:r w:rsidRPr="00B7520D">
                              <w:rPr>
                                <w:rFonts w:hint="eastAsia"/>
                              </w:rPr>
                              <w:t>年</w:t>
                            </w:r>
                            <w:r>
                              <w:t>3</w:t>
                            </w:r>
                            <w:r w:rsidRPr="00B7520D">
                              <w:rPr>
                                <w:rFonts w:hint="eastAsia"/>
                              </w:rPr>
                              <w:t>月</w:t>
                            </w:r>
                            <w:r>
                              <w:rPr>
                                <w:rFonts w:hint="eastAsia"/>
                              </w:rPr>
                              <w:t>6</w:t>
                            </w:r>
                            <w:r w:rsidRPr="00B7520D">
                              <w:rPr>
                                <w:rFonts w:hint="eastAsia"/>
                              </w:rPr>
                              <w:t>日(</w:t>
                            </w:r>
                            <w:r>
                              <w:rPr>
                                <w:rFonts w:hint="eastAsia"/>
                              </w:rPr>
                              <w:t>月</w:t>
                            </w:r>
                            <w:r w:rsidRPr="00B7520D">
                              <w:rPr>
                                <w:rFonts w:hint="eastAsia"/>
                              </w:rPr>
                              <w:t>)～20</w:t>
                            </w:r>
                            <w:r>
                              <w:rPr>
                                <w:rFonts w:hint="eastAsia"/>
                              </w:rPr>
                              <w:t>99</w:t>
                            </w:r>
                            <w:r w:rsidRPr="00B7520D">
                              <w:rPr>
                                <w:rFonts w:hint="eastAsia"/>
                              </w:rPr>
                              <w:t>年</w:t>
                            </w:r>
                            <w:r>
                              <w:rPr>
                                <w:rFonts w:hint="eastAsia"/>
                              </w:rPr>
                              <w:t>12</w:t>
                            </w:r>
                            <w:r w:rsidRPr="00B7520D">
                              <w:rPr>
                                <w:rFonts w:hint="eastAsia"/>
                              </w:rPr>
                              <w:t>月31日(</w:t>
                            </w:r>
                            <w:r>
                              <w:rPr>
                                <w:rFonts w:hint="eastAsia"/>
                              </w:rPr>
                              <w:t>木</w:t>
                            </w:r>
                            <w:r w:rsidRPr="00B7520D">
                              <w:rPr>
                                <w:rFonts w:hint="eastAsia"/>
                              </w:rPr>
                              <w:t>)の期間で</w:t>
                            </w:r>
                            <w:r>
                              <w:br/>
                            </w:r>
                            <w:r w:rsidRPr="00B7520D">
                              <w:rPr>
                                <w:rFonts w:hint="eastAsia"/>
                              </w:rPr>
                              <w:t>毎</w:t>
                            </w:r>
                            <w:r>
                              <w:rPr>
                                <w:rFonts w:hint="eastAsia"/>
                              </w:rPr>
                              <w:t xml:space="preserve">日 </w:t>
                            </w:r>
                            <w:r w:rsidRPr="00B7520D">
                              <w:rPr>
                                <w:rFonts w:hint="eastAsia"/>
                              </w:rPr>
                              <w:t>午前</w:t>
                            </w:r>
                            <w:r>
                              <w:rPr>
                                <w:rFonts w:hint="eastAsia"/>
                              </w:rPr>
                              <w:t>8</w:t>
                            </w:r>
                            <w:r w:rsidRPr="00B7520D">
                              <w:rPr>
                                <w:rFonts w:hint="eastAsia"/>
                              </w:rPr>
                              <w:t>時</w:t>
                            </w:r>
                            <w:r>
                              <w:rPr>
                                <w:rFonts w:hint="eastAsia"/>
                              </w:rPr>
                              <w:t>00分</w:t>
                            </w:r>
                            <w:r w:rsidRPr="00B7520D">
                              <w:rPr>
                                <w:rFonts w:hint="eastAsia"/>
                              </w:rPr>
                              <w:t>に</w:t>
                            </w:r>
                            <w:r>
                              <w:rPr>
                                <w:rFonts w:hint="eastAsia"/>
                              </w:rPr>
                              <w:t>実行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0BF6D" id="正方形/長方形 111" o:spid="_x0000_s1032" style="position:absolute;left:0;text-align:left;margin-left:43.35pt;margin-top:7.25pt;width:311.6pt;height:33.4pt;z-index:252426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" filled="f" strokecolor="gray [1629]" strokeweight="2pt">
                <v:textbox inset=",0,,0">
                  <w:txbxContent>
                    <w:p w14:paraId="3E194D5A" w14:textId="77777777" w:rsidR="004C2CCC" w:rsidRDefault="004C2CCC" w:rsidP="00FC7320">
                      <w:pPr>
                        <w:spacing w:beforeLines="0" w:before="0"/>
                        <w:ind w:left="0"/>
                      </w:pPr>
                      <w:r w:rsidRPr="00B7520D">
                        <w:rPr>
                          <w:rFonts w:hint="eastAsia"/>
                        </w:rPr>
                        <w:t>20</w:t>
                      </w:r>
                      <w:r>
                        <w:t>23</w:t>
                      </w:r>
                      <w:r w:rsidRPr="00B7520D">
                        <w:rPr>
                          <w:rFonts w:hint="eastAsia"/>
                        </w:rPr>
                        <w:t>年</w:t>
                      </w:r>
                      <w:r>
                        <w:t>3</w:t>
                      </w:r>
                      <w:r w:rsidRPr="00B7520D">
                        <w:rPr>
                          <w:rFonts w:hint="eastAsia"/>
                        </w:rPr>
                        <w:t>月</w:t>
                      </w:r>
                      <w:r>
                        <w:rPr>
                          <w:rFonts w:hint="eastAsia"/>
                        </w:rPr>
                        <w:t>6</w:t>
                      </w:r>
                      <w:r w:rsidRPr="00B7520D">
                        <w:rPr>
                          <w:rFonts w:hint="eastAsia"/>
                        </w:rPr>
                        <w:t>日(</w:t>
                      </w:r>
                      <w:r>
                        <w:rPr>
                          <w:rFonts w:hint="eastAsia"/>
                        </w:rPr>
                        <w:t>月</w:t>
                      </w:r>
                      <w:r w:rsidRPr="00B7520D">
                        <w:rPr>
                          <w:rFonts w:hint="eastAsia"/>
                        </w:rPr>
                        <w:t>)～20</w:t>
                      </w:r>
                      <w:r>
                        <w:rPr>
                          <w:rFonts w:hint="eastAsia"/>
                        </w:rPr>
                        <w:t>99</w:t>
                      </w:r>
                      <w:r w:rsidRPr="00B7520D">
                        <w:rPr>
                          <w:rFonts w:hint="eastAsia"/>
                        </w:rPr>
                        <w:t>年</w:t>
                      </w:r>
                      <w:r>
                        <w:rPr>
                          <w:rFonts w:hint="eastAsia"/>
                        </w:rPr>
                        <w:t>12</w:t>
                      </w:r>
                      <w:r w:rsidRPr="00B7520D">
                        <w:rPr>
                          <w:rFonts w:hint="eastAsia"/>
                        </w:rPr>
                        <w:t>月31日(</w:t>
                      </w:r>
                      <w:r>
                        <w:rPr>
                          <w:rFonts w:hint="eastAsia"/>
                        </w:rPr>
                        <w:t>木</w:t>
                      </w:r>
                      <w:r w:rsidRPr="00B7520D">
                        <w:rPr>
                          <w:rFonts w:hint="eastAsia"/>
                        </w:rPr>
                        <w:t>)の期間で</w:t>
                      </w:r>
                      <w:r>
                        <w:br/>
                      </w:r>
                      <w:r w:rsidRPr="00B7520D">
                        <w:rPr>
                          <w:rFonts w:hint="eastAsia"/>
                        </w:rPr>
                        <w:t>毎</w:t>
                      </w:r>
                      <w:r>
                        <w:rPr>
                          <w:rFonts w:hint="eastAsia"/>
                        </w:rPr>
                        <w:t xml:space="preserve">日 </w:t>
                      </w:r>
                      <w:r w:rsidRPr="00B7520D">
                        <w:rPr>
                          <w:rFonts w:hint="eastAsia"/>
                        </w:rPr>
                        <w:t>午前</w:t>
                      </w:r>
                      <w:r>
                        <w:rPr>
                          <w:rFonts w:hint="eastAsia"/>
                        </w:rPr>
                        <w:t>8</w:t>
                      </w:r>
                      <w:r w:rsidRPr="00B7520D">
                        <w:rPr>
                          <w:rFonts w:hint="eastAsia"/>
                        </w:rPr>
                        <w:t>時</w:t>
                      </w:r>
                      <w:r>
                        <w:rPr>
                          <w:rFonts w:hint="eastAsia"/>
                        </w:rPr>
                        <w:t>00分</w:t>
                      </w:r>
                      <w:r w:rsidRPr="00B7520D">
                        <w:rPr>
                          <w:rFonts w:hint="eastAsia"/>
                        </w:rPr>
                        <w:t>に</w:t>
                      </w:r>
                      <w:r>
                        <w:rPr>
                          <w:rFonts w:hint="eastAsia"/>
                        </w:rPr>
                        <w:t>実行</w:t>
                      </w:r>
                    </w:p>
                  </w:txbxContent>
                </v:textbox>
              </v:rect>
            </w:pict>
          </mc:Fallback>
        </mc:AlternateContent>
      </w:r>
      <w:r>
        <w:br/>
      </w:r>
    </w:p>
    <w:p w14:paraId="3DC2EEA5" w14:textId="77777777" w:rsidR="002B4A14" w:rsidRDefault="00DC5036" w:rsidP="00DC5036">
      <w:pPr>
        <w:pStyle w:val="a7"/>
      </w:pPr>
      <w:r w:rsidRPr="002B4A14">
        <w:rPr>
          <w:noProof/>
        </w:rPr>
        <w:drawing>
          <wp:anchor distT="0" distB="0" distL="114300" distR="114300" simplePos="0" relativeHeight="252821503" behindDoc="0" locked="0" layoutInCell="1" allowOverlap="1" wp14:anchorId="59FC0F18" wp14:editId="35DBE1E3">
            <wp:simplePos x="0" y="0"/>
            <wp:positionH relativeFrom="margin">
              <wp:align>center</wp:align>
            </wp:positionH>
            <wp:positionV relativeFrom="paragraph">
              <wp:posOffset>399415</wp:posOffset>
            </wp:positionV>
            <wp:extent cx="2995930" cy="2469515"/>
            <wp:effectExtent l="19050" t="19050" r="13970" b="26035"/>
            <wp:wrapTopAndBottom/>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95930" cy="24695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A49F64C" w14:textId="77777777" w:rsidR="00DC5036" w:rsidRDefault="00DC5036">
      <w:pPr>
        <w:widowControl/>
        <w:wordWrap/>
        <w:autoSpaceDE/>
        <w:autoSpaceDN/>
        <w:spacing w:beforeLines="0" w:before="0" w:line="240" w:lineRule="auto"/>
        <w:ind w:left="0" w:right="0"/>
      </w:pPr>
    </w:p>
    <w:p w14:paraId="027AB0F5" w14:textId="77777777" w:rsidR="00DC5036" w:rsidRDefault="00DC5036">
      <w:pPr>
        <w:widowControl/>
        <w:wordWrap/>
        <w:autoSpaceDE/>
        <w:autoSpaceDN/>
        <w:spacing w:beforeLines="0" w:before="0" w:line="240" w:lineRule="auto"/>
        <w:ind w:left="0" w:right="0"/>
      </w:pPr>
    </w:p>
    <w:p w14:paraId="37E3577C" w14:textId="77777777" w:rsidR="00DC5036" w:rsidRDefault="00DC5036">
      <w:pPr>
        <w:widowControl/>
        <w:wordWrap/>
        <w:autoSpaceDE/>
        <w:autoSpaceDN/>
        <w:spacing w:beforeLines="0" w:before="0" w:line="240" w:lineRule="auto"/>
        <w:ind w:left="0" w:right="0"/>
      </w:pPr>
    </w:p>
    <w:p w14:paraId="279FF788" w14:textId="77777777" w:rsidR="00DC5036" w:rsidRDefault="00DC5036">
      <w:pPr>
        <w:widowControl/>
        <w:wordWrap/>
        <w:autoSpaceDE/>
        <w:autoSpaceDN/>
        <w:spacing w:beforeLines="0" w:before="0" w:line="240" w:lineRule="auto"/>
        <w:ind w:left="0" w:right="0"/>
      </w:pPr>
    </w:p>
    <w:p w14:paraId="3EE7F1D3" w14:textId="77777777" w:rsidR="00FC7320" w:rsidRDefault="00FC7320" w:rsidP="00FC7320">
      <w:pPr>
        <w:pStyle w:val="3"/>
      </w:pPr>
      <w:bookmarkStart w:id="23" w:name="_Toc144452107"/>
      <w:r>
        <w:rPr>
          <w:rFonts w:hint="eastAsia"/>
        </w:rPr>
        <w:lastRenderedPageBreak/>
        <w:t>スケジュールジョブの保存</w:t>
      </w:r>
      <w:bookmarkEnd w:id="23"/>
    </w:p>
    <w:p w14:paraId="63350830" w14:textId="77777777" w:rsidR="00FC7320" w:rsidRDefault="00FC7320" w:rsidP="00FC7320">
      <w:r>
        <w:rPr>
          <w:rFonts w:hint="eastAsia"/>
        </w:rPr>
        <w:t>スケジュールジョブの設定ができたら保存します。</w:t>
      </w:r>
    </w:p>
    <w:p w14:paraId="0487FFCB" w14:textId="77777777" w:rsidR="00FC7320" w:rsidRDefault="00FC7320" w:rsidP="00FC7320">
      <w:r>
        <w:rPr>
          <w:noProof/>
        </w:rPr>
        <w:drawing>
          <wp:anchor distT="0" distB="0" distL="114300" distR="114300" simplePos="0" relativeHeight="252432383" behindDoc="0" locked="0" layoutInCell="1" allowOverlap="1" wp14:anchorId="4F7596F5" wp14:editId="6D2D1882">
            <wp:simplePos x="0" y="0"/>
            <wp:positionH relativeFrom="column">
              <wp:posOffset>183515</wp:posOffset>
            </wp:positionH>
            <wp:positionV relativeFrom="paragraph">
              <wp:posOffset>219710</wp:posOffset>
            </wp:positionV>
            <wp:extent cx="308610" cy="30797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p>
    <w:p w14:paraId="706CC6DD" w14:textId="77777777" w:rsidR="00FC7320" w:rsidRDefault="00DC5036" w:rsidP="00FC7320">
      <w:r w:rsidRPr="00DC5036">
        <w:rPr>
          <w:noProof/>
        </w:rPr>
        <w:drawing>
          <wp:anchor distT="0" distB="0" distL="114300" distR="114300" simplePos="0" relativeHeight="252822527" behindDoc="0" locked="0" layoutInCell="1" allowOverlap="1" wp14:anchorId="76121574" wp14:editId="2ECE0870">
            <wp:simplePos x="0" y="0"/>
            <wp:positionH relativeFrom="column">
              <wp:posOffset>512473</wp:posOffset>
            </wp:positionH>
            <wp:positionV relativeFrom="paragraph">
              <wp:posOffset>406069</wp:posOffset>
            </wp:positionV>
            <wp:extent cx="3379304" cy="774922"/>
            <wp:effectExtent l="19050" t="19050" r="12065" b="25400"/>
            <wp:wrapTopAndBottom/>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79304" cy="774922"/>
                    </a:xfrm>
                    <a:prstGeom prst="rect">
                      <a:avLst/>
                    </a:prstGeom>
                    <a:ln>
                      <a:solidFill>
                        <a:schemeClr val="accent1"/>
                      </a:solidFill>
                    </a:ln>
                  </pic:spPr>
                </pic:pic>
              </a:graphicData>
            </a:graphic>
          </wp:anchor>
        </w:drawing>
      </w:r>
      <w:r w:rsidR="00231DEE" w:rsidRPr="00E3198C">
        <w:rPr>
          <w:rFonts w:hint="eastAsia"/>
          <w:noProof/>
        </w:rPr>
        <mc:AlternateContent>
          <mc:Choice Requires="wps">
            <w:drawing>
              <wp:anchor distT="0" distB="0" distL="114300" distR="114300" simplePos="0" relativeHeight="252431359" behindDoc="0" locked="0" layoutInCell="1" allowOverlap="1" wp14:anchorId="31268FEC" wp14:editId="2F6C2568">
                <wp:simplePos x="0" y="0"/>
                <wp:positionH relativeFrom="column">
                  <wp:posOffset>567446</wp:posOffset>
                </wp:positionH>
                <wp:positionV relativeFrom="paragraph">
                  <wp:posOffset>637051</wp:posOffset>
                </wp:positionV>
                <wp:extent cx="656492" cy="468923"/>
                <wp:effectExtent l="0" t="0" r="10795" b="26670"/>
                <wp:wrapNone/>
                <wp:docPr id="113" name="正方形/長方形 113"/>
                <wp:cNvGraphicFramePr/>
                <a:graphic xmlns:a="http://schemas.openxmlformats.org/drawingml/2006/main">
                  <a:graphicData uri="http://schemas.microsoft.com/office/word/2010/wordprocessingShape">
                    <wps:wsp>
                      <wps:cNvSpPr/>
                      <wps:spPr>
                        <a:xfrm>
                          <a:off x="0" y="0"/>
                          <a:ext cx="656492" cy="468923"/>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C8912" id="正方形/長方形 113" o:spid="_x0000_s1026" style="position:absolute;left:0;text-align:left;margin-left:44.7pt;margin-top:50.15pt;width:51.7pt;height:36.9pt;z-index:252431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" filled="f" strokecolor="red" strokeweight="2pt"/>
            </w:pict>
          </mc:Fallback>
        </mc:AlternateContent>
      </w:r>
      <w:r w:rsidR="00FC7320">
        <w:rPr>
          <w:rFonts w:hint="eastAsia"/>
        </w:rPr>
        <w:t>[保存して閉じる]</w:t>
      </w:r>
      <w:r>
        <w:rPr>
          <w:rFonts w:hint="eastAsia"/>
        </w:rPr>
        <w:t>を選択します。</w:t>
      </w:r>
    </w:p>
    <w:p w14:paraId="18160E5D" w14:textId="77777777" w:rsidR="00FC7320" w:rsidRDefault="00FC7320" w:rsidP="00FC7320"/>
    <w:p w14:paraId="2131C5DA" w14:textId="77777777" w:rsidR="00DC5036" w:rsidRDefault="00DC5036" w:rsidP="00FC7320"/>
    <w:p w14:paraId="0D7FFB4A" w14:textId="77777777" w:rsidR="00FC7320" w:rsidRDefault="00FC7320" w:rsidP="00FC7320">
      <w:pPr>
        <w:pStyle w:val="3"/>
      </w:pPr>
      <w:bookmarkStart w:id="24" w:name="_Toc144452108"/>
      <w:r>
        <w:rPr>
          <w:rFonts w:hint="eastAsia"/>
        </w:rPr>
        <w:t>スケジュールジョブの即時実行</w:t>
      </w:r>
      <w:bookmarkEnd w:id="24"/>
    </w:p>
    <w:p w14:paraId="01D7F71D" w14:textId="77777777" w:rsidR="00FC7320" w:rsidRDefault="00FC7320" w:rsidP="00FC7320">
      <w:r>
        <w:rPr>
          <w:rFonts w:hint="eastAsia"/>
        </w:rPr>
        <w:t>本テキストで設定した実行間隔では、すぐにスケジュールジョブが実行されないため、即時実行で結果を確認します。</w:t>
      </w:r>
    </w:p>
    <w:p w14:paraId="552FD3F9" w14:textId="77777777" w:rsidR="00684E74" w:rsidRDefault="00684E74" w:rsidP="00DC5036">
      <w:pPr>
        <w:ind w:left="0"/>
      </w:pPr>
    </w:p>
    <w:p w14:paraId="26E3D964" w14:textId="77777777" w:rsidR="00CB5590" w:rsidRDefault="00FC7320" w:rsidP="00DC5036">
      <w:r>
        <w:rPr>
          <w:noProof/>
        </w:rPr>
        <w:drawing>
          <wp:anchor distT="0" distB="0" distL="114300" distR="114300" simplePos="0" relativeHeight="252441599" behindDoc="0" locked="0" layoutInCell="1" allowOverlap="1" wp14:anchorId="5D43281F" wp14:editId="74670766">
            <wp:simplePos x="0" y="0"/>
            <wp:positionH relativeFrom="column">
              <wp:posOffset>153035</wp:posOffset>
            </wp:positionH>
            <wp:positionV relativeFrom="paragraph">
              <wp:posOffset>20320</wp:posOffset>
            </wp:positionV>
            <wp:extent cx="308610" cy="307975"/>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r w:rsidR="00CF0165">
        <w:rPr>
          <w:rFonts w:hint="eastAsia"/>
        </w:rPr>
        <w:t>「SCH_売り上げ明細_1」の右クリックメニューから[実行]を選択します</w:t>
      </w:r>
      <w:r>
        <w:rPr>
          <w:rFonts w:hint="eastAsia"/>
        </w:rPr>
        <w:t>。</w:t>
      </w:r>
    </w:p>
    <w:p w14:paraId="0E17AB52" w14:textId="77777777" w:rsidR="00DC5036" w:rsidRDefault="00CB0646" w:rsidP="00252EBD">
      <w:r w:rsidRPr="00CB0646">
        <w:rPr>
          <w:noProof/>
        </w:rPr>
        <w:drawing>
          <wp:anchor distT="0" distB="0" distL="114300" distR="114300" simplePos="0" relativeHeight="252872703" behindDoc="0" locked="0" layoutInCell="1" allowOverlap="1" wp14:anchorId="3961AFA9" wp14:editId="739CC22E">
            <wp:simplePos x="0" y="0"/>
            <wp:positionH relativeFrom="column">
              <wp:posOffset>646916</wp:posOffset>
            </wp:positionH>
            <wp:positionV relativeFrom="paragraph">
              <wp:posOffset>123377</wp:posOffset>
            </wp:positionV>
            <wp:extent cx="4446494" cy="2461388"/>
            <wp:effectExtent l="19050" t="19050" r="11430" b="1524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6494" cy="246138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D142209" w14:textId="77777777" w:rsidR="00CB0646" w:rsidRDefault="00CB0646" w:rsidP="00252EBD"/>
    <w:p w14:paraId="486A846B" w14:textId="77777777" w:rsidR="00CB0646" w:rsidRDefault="00CB0646" w:rsidP="00252EBD">
      <w:r w:rsidRPr="007A7FF6">
        <w:rPr>
          <w:rFonts w:hint="eastAsia"/>
          <w:noProof/>
        </w:rPr>
        <mc:AlternateContent>
          <mc:Choice Requires="wps">
            <w:drawing>
              <wp:anchor distT="0" distB="0" distL="114300" distR="114300" simplePos="0" relativeHeight="252874751" behindDoc="0" locked="0" layoutInCell="1" allowOverlap="1" wp14:anchorId="2F93C19A" wp14:editId="5276FA00">
                <wp:simplePos x="0" y="0"/>
                <wp:positionH relativeFrom="column">
                  <wp:posOffset>4062991</wp:posOffset>
                </wp:positionH>
                <wp:positionV relativeFrom="paragraph">
                  <wp:posOffset>187923</wp:posOffset>
                </wp:positionV>
                <wp:extent cx="905436" cy="161364"/>
                <wp:effectExtent l="0" t="0" r="28575" b="10160"/>
                <wp:wrapNone/>
                <wp:docPr id="36" name="正方形/長方形 36"/>
                <wp:cNvGraphicFramePr/>
                <a:graphic xmlns:a="http://schemas.openxmlformats.org/drawingml/2006/main">
                  <a:graphicData uri="http://schemas.microsoft.com/office/word/2010/wordprocessingShape">
                    <wps:wsp>
                      <wps:cNvSpPr/>
                      <wps:spPr>
                        <a:xfrm>
                          <a:off x="0" y="0"/>
                          <a:ext cx="905436" cy="161364"/>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A9921" id="正方形/長方形 36" o:spid="_x0000_s1026" style="position:absolute;left:0;text-align:left;margin-left:319.9pt;margin-top:14.8pt;width:71.3pt;height:12.7pt;z-index:25287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" filled="f" strokecolor="red" strokeweight="2pt"/>
            </w:pict>
          </mc:Fallback>
        </mc:AlternateContent>
      </w:r>
    </w:p>
    <w:p w14:paraId="3966CBD9" w14:textId="77777777" w:rsidR="00CB0646" w:rsidRDefault="00CB0646" w:rsidP="00252EBD"/>
    <w:p w14:paraId="37A7088B" w14:textId="77777777" w:rsidR="00CB0646" w:rsidRDefault="00CB0646" w:rsidP="00252EBD"/>
    <w:p w14:paraId="1DFF85A1" w14:textId="77777777" w:rsidR="00CB0646" w:rsidRDefault="00CB0646" w:rsidP="00252EBD"/>
    <w:p w14:paraId="6EB62FC0" w14:textId="77777777" w:rsidR="00CB0646" w:rsidRDefault="00CB0646" w:rsidP="00252EBD"/>
    <w:p w14:paraId="5E52D6C7" w14:textId="77777777" w:rsidR="00CB0646" w:rsidRDefault="00CB0646" w:rsidP="00252EBD"/>
    <w:p w14:paraId="2B067E37" w14:textId="77777777" w:rsidR="00CB0646" w:rsidRDefault="00CB0646" w:rsidP="00252EBD"/>
    <w:p w14:paraId="3324C95D" w14:textId="77777777" w:rsidR="00CB0646" w:rsidRDefault="00CB0646" w:rsidP="00252EBD"/>
    <w:p w14:paraId="254DD645" w14:textId="77777777" w:rsidR="00CB0646" w:rsidRDefault="00CB0646" w:rsidP="00252EBD"/>
    <w:p w14:paraId="3621D49B" w14:textId="77777777" w:rsidR="00DD61A5" w:rsidRDefault="00FC7320" w:rsidP="005F74FA">
      <w:r>
        <w:rPr>
          <w:rFonts w:hint="eastAsia"/>
        </w:rPr>
        <w:t>スケジュールジョブの実行が完了すると、ファイル名にタイムスタンプのつ</w:t>
      </w:r>
      <w:r w:rsidR="00CF0165">
        <w:rPr>
          <w:rFonts w:hint="eastAsia"/>
        </w:rPr>
        <w:t>かない</w:t>
      </w:r>
      <w:r>
        <w:br/>
      </w:r>
      <w:r w:rsidR="009B76AE">
        <w:rPr>
          <w:rFonts w:hint="eastAsia"/>
        </w:rPr>
        <w:t>売り上げ明細レポートがワークスペース</w:t>
      </w:r>
      <w:r>
        <w:rPr>
          <w:rFonts w:hint="eastAsia"/>
        </w:rPr>
        <w:t>上に表示されます。</w:t>
      </w:r>
      <w:r w:rsidR="005F74FA">
        <w:br/>
      </w:r>
      <w:r w:rsidR="005F74FA">
        <w:br/>
      </w:r>
      <w:r w:rsidR="0027446A">
        <w:rPr>
          <w:rFonts w:hint="eastAsia"/>
        </w:rPr>
        <w:t>※ファイルが表示されない場合は</w:t>
      </w:r>
      <w:proofErr w:type="spellStart"/>
      <w:r w:rsidR="00AB6434">
        <w:rPr>
          <w:rFonts w:hint="eastAsia"/>
        </w:rPr>
        <w:t>W</w:t>
      </w:r>
      <w:r w:rsidR="00AB6434">
        <w:t>ebFOCUS</w:t>
      </w:r>
      <w:proofErr w:type="spellEnd"/>
      <w:r w:rsidR="00AB6434">
        <w:t xml:space="preserve"> Hub</w:t>
      </w:r>
      <w:r w:rsidR="00DD61A5">
        <w:rPr>
          <w:rFonts w:hint="eastAsia"/>
        </w:rPr>
        <w:t>を更新してください。</w:t>
      </w:r>
    </w:p>
    <w:p w14:paraId="4AE61959" w14:textId="77777777" w:rsidR="005F74FA" w:rsidRDefault="005F74FA" w:rsidP="00FC7320"/>
    <w:p w14:paraId="78673967" w14:textId="77777777" w:rsidR="005F74FA" w:rsidRDefault="005F74FA" w:rsidP="00FC7320"/>
    <w:p w14:paraId="2B122EF6" w14:textId="77777777" w:rsidR="005F74FA" w:rsidRDefault="005F74FA" w:rsidP="00FC7320"/>
    <w:p w14:paraId="73A067A9" w14:textId="77777777" w:rsidR="00CB0646" w:rsidRDefault="00CB0646" w:rsidP="00FC7320">
      <w:r w:rsidRPr="00CB0646">
        <w:rPr>
          <w:noProof/>
        </w:rPr>
        <w:drawing>
          <wp:anchor distT="0" distB="0" distL="114300" distR="114300" simplePos="0" relativeHeight="252875775" behindDoc="0" locked="0" layoutInCell="1" allowOverlap="1" wp14:anchorId="0887CB90" wp14:editId="5C9913AD">
            <wp:simplePos x="0" y="0"/>
            <wp:positionH relativeFrom="column">
              <wp:posOffset>535156</wp:posOffset>
            </wp:positionH>
            <wp:positionV relativeFrom="paragraph">
              <wp:posOffset>203200</wp:posOffset>
            </wp:positionV>
            <wp:extent cx="4554070" cy="2314823"/>
            <wp:effectExtent l="19050" t="19050" r="18415" b="285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54070" cy="2314823"/>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BB5A57E" w14:textId="77777777" w:rsidR="00CB0646" w:rsidRDefault="00CB0646" w:rsidP="00FC7320"/>
    <w:p w14:paraId="329AD094" w14:textId="77777777" w:rsidR="00CB0646" w:rsidRDefault="00CB0646" w:rsidP="00FC7320"/>
    <w:p w14:paraId="784096B4" w14:textId="77777777" w:rsidR="00CB0646" w:rsidRDefault="00CB0646" w:rsidP="00FC7320"/>
    <w:p w14:paraId="60E26888" w14:textId="77777777" w:rsidR="00CB0646" w:rsidRDefault="00CB0646" w:rsidP="00FC7320"/>
    <w:p w14:paraId="68D10E08" w14:textId="77777777" w:rsidR="00CB0646" w:rsidRDefault="00CB0646" w:rsidP="00FC7320">
      <w:r w:rsidRPr="007A7FF6">
        <w:rPr>
          <w:rFonts w:hint="eastAsia"/>
          <w:noProof/>
        </w:rPr>
        <mc:AlternateContent>
          <mc:Choice Requires="wps">
            <w:drawing>
              <wp:anchor distT="0" distB="0" distL="114300" distR="114300" simplePos="0" relativeHeight="252877823" behindDoc="0" locked="0" layoutInCell="1" allowOverlap="1" wp14:anchorId="7A3C107E" wp14:editId="6D51B2F3">
                <wp:simplePos x="0" y="0"/>
                <wp:positionH relativeFrom="column">
                  <wp:posOffset>2597263</wp:posOffset>
                </wp:positionH>
                <wp:positionV relativeFrom="paragraph">
                  <wp:posOffset>165474</wp:posOffset>
                </wp:positionV>
                <wp:extent cx="757518" cy="519952"/>
                <wp:effectExtent l="0" t="0" r="24130" b="13970"/>
                <wp:wrapNone/>
                <wp:docPr id="38" name="正方形/長方形 38"/>
                <wp:cNvGraphicFramePr/>
                <a:graphic xmlns:a="http://schemas.openxmlformats.org/drawingml/2006/main">
                  <a:graphicData uri="http://schemas.microsoft.com/office/word/2010/wordprocessingShape">
                    <wps:wsp>
                      <wps:cNvSpPr/>
                      <wps:spPr>
                        <a:xfrm>
                          <a:off x="0" y="0"/>
                          <a:ext cx="757518" cy="519952"/>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A8516" id="正方形/長方形 38" o:spid="_x0000_s1026" style="position:absolute;left:0;text-align:left;margin-left:204.5pt;margin-top:13.05pt;width:59.65pt;height:40.95pt;z-index:252877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" filled="f" strokecolor="red" strokeweight="2pt"/>
            </w:pict>
          </mc:Fallback>
        </mc:AlternateContent>
      </w:r>
    </w:p>
    <w:p w14:paraId="371446F0" w14:textId="77777777" w:rsidR="00CB0646" w:rsidRDefault="00CB0646" w:rsidP="00FC7320"/>
    <w:p w14:paraId="1FF22C99" w14:textId="77777777" w:rsidR="00CB0646" w:rsidRDefault="00CB0646" w:rsidP="00FC7320"/>
    <w:p w14:paraId="28A5A108" w14:textId="77777777" w:rsidR="00CB0646" w:rsidRDefault="00CB0646" w:rsidP="00FC7320"/>
    <w:p w14:paraId="751F7344" w14:textId="77777777" w:rsidR="00CB0646" w:rsidRDefault="00CB0646" w:rsidP="00FC7320"/>
    <w:p w14:paraId="5295DCDB" w14:textId="77777777" w:rsidR="00273158" w:rsidRPr="00DC5036" w:rsidRDefault="00273158" w:rsidP="00FC7320"/>
    <w:p w14:paraId="5A469FCA" w14:textId="77777777" w:rsidR="006F5415" w:rsidRDefault="006F5415" w:rsidP="006F5415">
      <w:r>
        <w:rPr>
          <w:rFonts w:hint="eastAsia"/>
        </w:rPr>
        <w:t>実行結果は右クリックメニューから[新規ウィンドウで表示</w:t>
      </w:r>
      <w:r>
        <w:t>]</w:t>
      </w:r>
      <w:r>
        <w:rPr>
          <w:rFonts w:hint="eastAsia"/>
        </w:rPr>
        <w:t>より結果を確認できます。</w:t>
      </w:r>
    </w:p>
    <w:p w14:paraId="626CE73E" w14:textId="77777777" w:rsidR="00FC7320" w:rsidRDefault="006F5415" w:rsidP="005F74FA">
      <w:r>
        <w:rPr>
          <w:rFonts w:hint="eastAsia"/>
        </w:rPr>
        <w:t>※「実行日時」でスケジュールジョブが実行された日時を確認できます。</w:t>
      </w:r>
      <w:r>
        <w:br/>
      </w:r>
      <w:r>
        <w:rPr>
          <w:rFonts w:hint="eastAsia"/>
        </w:rPr>
        <w:t>※ HTMLをダブルクリックで開いた場合HTMLソースが表示されます。</w:t>
      </w:r>
    </w:p>
    <w:p w14:paraId="06F00DB8" w14:textId="77777777" w:rsidR="005F74FA" w:rsidRDefault="005F74FA" w:rsidP="005F74FA">
      <w:r w:rsidRPr="005F74FA">
        <w:rPr>
          <w:noProof/>
        </w:rPr>
        <w:drawing>
          <wp:anchor distT="0" distB="0" distL="114300" distR="114300" simplePos="0" relativeHeight="252882943" behindDoc="0" locked="0" layoutInCell="1" allowOverlap="1" wp14:anchorId="21617154" wp14:editId="3245733E">
            <wp:simplePos x="0" y="0"/>
            <wp:positionH relativeFrom="margin">
              <wp:posOffset>1285240</wp:posOffset>
            </wp:positionH>
            <wp:positionV relativeFrom="paragraph">
              <wp:posOffset>219075</wp:posOffset>
            </wp:positionV>
            <wp:extent cx="2787398" cy="3729037"/>
            <wp:effectExtent l="19050" t="19050" r="13335" b="2413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87398" cy="3729037"/>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24AF74D" w14:textId="77777777" w:rsidR="005F74FA" w:rsidRDefault="005F74FA" w:rsidP="005F74FA"/>
    <w:p w14:paraId="50FE2C4C" w14:textId="77777777" w:rsidR="005F74FA" w:rsidRDefault="005F74FA" w:rsidP="005F74FA"/>
    <w:p w14:paraId="41F64BF5" w14:textId="77777777" w:rsidR="005F74FA" w:rsidRDefault="005F74FA" w:rsidP="005F74FA"/>
    <w:p w14:paraId="20CCC282" w14:textId="77777777" w:rsidR="005F74FA" w:rsidRDefault="005F74FA" w:rsidP="005F74FA"/>
    <w:p w14:paraId="6A4EBA29" w14:textId="77777777" w:rsidR="005F74FA" w:rsidRDefault="005F74FA" w:rsidP="005F74FA"/>
    <w:p w14:paraId="694894ED" w14:textId="77777777" w:rsidR="005F74FA" w:rsidRDefault="005F74FA" w:rsidP="005F74FA"/>
    <w:p w14:paraId="208646BB" w14:textId="77777777" w:rsidR="005F74FA" w:rsidRDefault="005F74FA" w:rsidP="005F74FA"/>
    <w:p w14:paraId="5A54265C" w14:textId="77777777" w:rsidR="005F74FA" w:rsidRDefault="005F74FA" w:rsidP="005F74FA"/>
    <w:p w14:paraId="69507AA0" w14:textId="77777777" w:rsidR="005F74FA" w:rsidRDefault="005F74FA" w:rsidP="005F74FA"/>
    <w:p w14:paraId="4F7D38D8" w14:textId="77777777" w:rsidR="005F74FA" w:rsidRDefault="005F74FA" w:rsidP="005F74FA"/>
    <w:p w14:paraId="11FAA5D1" w14:textId="77777777" w:rsidR="005F74FA" w:rsidRPr="005F74FA" w:rsidRDefault="005F74FA" w:rsidP="005F74FA"/>
    <w:p w14:paraId="57B7F341" w14:textId="77777777" w:rsidR="00DC5036" w:rsidRDefault="00DC5036" w:rsidP="00FC7320">
      <w:pPr>
        <w:widowControl/>
        <w:wordWrap/>
        <w:autoSpaceDE/>
        <w:autoSpaceDN/>
        <w:spacing w:beforeLines="0" w:before="0" w:line="240" w:lineRule="auto"/>
        <w:ind w:left="0" w:right="0"/>
        <w:rPr>
          <w:rFonts w:hAnsi="メイリオ"/>
          <w:b/>
          <w:noProof/>
          <w:kern w:val="0"/>
          <w:sz w:val="24"/>
          <w:szCs w:val="20"/>
        </w:rPr>
      </w:pPr>
    </w:p>
    <w:p w14:paraId="46FBE485" w14:textId="77777777" w:rsidR="005F74FA" w:rsidRDefault="005F74FA" w:rsidP="00FC7320">
      <w:pPr>
        <w:widowControl/>
        <w:wordWrap/>
        <w:autoSpaceDE/>
        <w:autoSpaceDN/>
        <w:spacing w:beforeLines="0" w:before="0" w:line="240" w:lineRule="auto"/>
        <w:ind w:left="0" w:right="0"/>
        <w:rPr>
          <w:rFonts w:hAnsi="メイリオ"/>
          <w:b/>
          <w:noProof/>
          <w:kern w:val="0"/>
          <w:sz w:val="24"/>
          <w:szCs w:val="20"/>
        </w:rPr>
      </w:pPr>
    </w:p>
    <w:p w14:paraId="487AAF56" w14:textId="77777777" w:rsidR="005F74FA" w:rsidRDefault="005F74FA" w:rsidP="00FC7320">
      <w:pPr>
        <w:widowControl/>
        <w:wordWrap/>
        <w:autoSpaceDE/>
        <w:autoSpaceDN/>
        <w:spacing w:beforeLines="0" w:before="0" w:line="240" w:lineRule="auto"/>
        <w:ind w:left="0" w:right="0"/>
        <w:rPr>
          <w:rFonts w:hAnsi="メイリオ"/>
          <w:b/>
          <w:noProof/>
          <w:kern w:val="0"/>
          <w:sz w:val="24"/>
          <w:szCs w:val="20"/>
        </w:rPr>
      </w:pPr>
    </w:p>
    <w:p w14:paraId="25A55B19" w14:textId="77777777" w:rsidR="00FC7320" w:rsidRDefault="00CF0165" w:rsidP="00CF0165">
      <w:pPr>
        <w:pStyle w:val="3"/>
      </w:pPr>
      <w:bookmarkStart w:id="25" w:name="_Toc144452109"/>
      <w:r>
        <w:rPr>
          <w:rFonts w:hint="eastAsia"/>
        </w:rPr>
        <w:lastRenderedPageBreak/>
        <w:t>ページの設定</w:t>
      </w:r>
      <w:bookmarkEnd w:id="25"/>
    </w:p>
    <w:p w14:paraId="53A4944A" w14:textId="77777777" w:rsidR="00FC7320" w:rsidRDefault="002A4CB7" w:rsidP="00FC7320">
      <w:r>
        <w:rPr>
          <w:rFonts w:hint="eastAsia"/>
        </w:rPr>
        <w:t>リポジトリ配信したレポートをページに配置します</w:t>
      </w:r>
      <w:r w:rsidR="00F452D8">
        <w:rPr>
          <w:rFonts w:hint="eastAsia"/>
        </w:rPr>
        <w:t>。</w:t>
      </w:r>
    </w:p>
    <w:p w14:paraId="6BD9BC4A" w14:textId="77777777" w:rsidR="00FC7320" w:rsidRPr="00F452D8" w:rsidRDefault="00FC7320" w:rsidP="00FC7320"/>
    <w:p w14:paraId="1B1941D2" w14:textId="77777777" w:rsidR="00F452D8" w:rsidRDefault="005F0731" w:rsidP="00F452D8">
      <w:r>
        <w:rPr>
          <w:rFonts w:hint="eastAsia"/>
        </w:rPr>
        <w:t>[スケジュールジョブ]-[ダッシュボード]-[サンプルコンテンツ]に移動し、</w:t>
      </w:r>
      <w:r w:rsidR="00F452D8">
        <w:rPr>
          <w:noProof/>
        </w:rPr>
        <w:drawing>
          <wp:anchor distT="0" distB="0" distL="114300" distR="114300" simplePos="0" relativeHeight="252445695" behindDoc="0" locked="0" layoutInCell="1" allowOverlap="1" wp14:anchorId="6CAED14D" wp14:editId="09A06EC9">
            <wp:simplePos x="0" y="0"/>
            <wp:positionH relativeFrom="column">
              <wp:posOffset>153035</wp:posOffset>
            </wp:positionH>
            <wp:positionV relativeFrom="paragraph">
              <wp:posOffset>20320</wp:posOffset>
            </wp:positionV>
            <wp:extent cx="308610" cy="307975"/>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r w:rsidR="00F452D8">
        <w:rPr>
          <w:rFonts w:hint="eastAsia"/>
        </w:rPr>
        <w:t>「</w:t>
      </w:r>
      <w:r w:rsidR="003B348C">
        <w:rPr>
          <w:rFonts w:hint="eastAsia"/>
        </w:rPr>
        <w:t>売り上げ実績</w:t>
      </w:r>
      <w:r w:rsidR="00F452D8">
        <w:rPr>
          <w:rFonts w:hint="eastAsia"/>
        </w:rPr>
        <w:t>」の右クリックメニューから[</w:t>
      </w:r>
      <w:r w:rsidR="00252EBD">
        <w:rPr>
          <w:rFonts w:hint="eastAsia"/>
        </w:rPr>
        <w:t>編集</w:t>
      </w:r>
      <w:r w:rsidR="00F452D8">
        <w:rPr>
          <w:rFonts w:hint="eastAsia"/>
        </w:rPr>
        <w:t>]を選択します。</w:t>
      </w:r>
    </w:p>
    <w:p w14:paraId="32FECE29" w14:textId="77777777" w:rsidR="00FC7320" w:rsidRPr="00F452D8" w:rsidRDefault="00F452D8" w:rsidP="00252EBD">
      <w:r>
        <w:rPr>
          <w:rFonts w:hint="eastAsia"/>
        </w:rPr>
        <w:t>※</w:t>
      </w:r>
      <w:r w:rsidR="00252EBD">
        <w:rPr>
          <w:rFonts w:hint="eastAsia"/>
        </w:rPr>
        <w:t>本テキストでは、ハンズオン用のページを使用し</w:t>
      </w:r>
      <w:r>
        <w:rPr>
          <w:rFonts w:hint="eastAsia"/>
        </w:rPr>
        <w:t>ます。</w:t>
      </w:r>
    </w:p>
    <w:p w14:paraId="7437CF90" w14:textId="77777777" w:rsidR="00FC7320" w:rsidRDefault="00EF73A2" w:rsidP="00FC7320">
      <w:r w:rsidRPr="00EF73A2">
        <w:rPr>
          <w:noProof/>
        </w:rPr>
        <w:drawing>
          <wp:anchor distT="0" distB="0" distL="114300" distR="114300" simplePos="0" relativeHeight="252878847" behindDoc="0" locked="0" layoutInCell="1" allowOverlap="1" wp14:anchorId="3DFB5145" wp14:editId="6D698A7F">
            <wp:simplePos x="0" y="0"/>
            <wp:positionH relativeFrom="column">
              <wp:posOffset>588607</wp:posOffset>
            </wp:positionH>
            <wp:positionV relativeFrom="paragraph">
              <wp:posOffset>173765</wp:posOffset>
            </wp:positionV>
            <wp:extent cx="4428565" cy="2321952"/>
            <wp:effectExtent l="19050" t="19050" r="10160" b="2159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28565" cy="232195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C22AAE5" w14:textId="77777777" w:rsidR="00EF73A2" w:rsidRDefault="00EF73A2" w:rsidP="00FC7320"/>
    <w:p w14:paraId="7902D619" w14:textId="77777777" w:rsidR="00EF73A2" w:rsidRDefault="00EF73A2" w:rsidP="00FC7320"/>
    <w:p w14:paraId="7CDC8526" w14:textId="77777777" w:rsidR="00EF73A2" w:rsidRDefault="00EF73A2" w:rsidP="00FC7320">
      <w:r w:rsidRPr="007A7FF6">
        <w:rPr>
          <w:rFonts w:hint="eastAsia"/>
          <w:noProof/>
        </w:rPr>
        <mc:AlternateContent>
          <mc:Choice Requires="wps">
            <w:drawing>
              <wp:anchor distT="0" distB="0" distL="114300" distR="114300" simplePos="0" relativeHeight="252880895" behindDoc="0" locked="0" layoutInCell="1" allowOverlap="1" wp14:anchorId="0DB97F09" wp14:editId="204B2DA6">
                <wp:simplePos x="0" y="0"/>
                <wp:positionH relativeFrom="column">
                  <wp:posOffset>4020671</wp:posOffset>
                </wp:positionH>
                <wp:positionV relativeFrom="paragraph">
                  <wp:posOffset>182432</wp:posOffset>
                </wp:positionV>
                <wp:extent cx="905436" cy="161364"/>
                <wp:effectExtent l="0" t="0" r="28575" b="10160"/>
                <wp:wrapNone/>
                <wp:docPr id="40" name="正方形/長方形 40"/>
                <wp:cNvGraphicFramePr/>
                <a:graphic xmlns:a="http://schemas.openxmlformats.org/drawingml/2006/main">
                  <a:graphicData uri="http://schemas.microsoft.com/office/word/2010/wordprocessingShape">
                    <wps:wsp>
                      <wps:cNvSpPr/>
                      <wps:spPr>
                        <a:xfrm>
                          <a:off x="0" y="0"/>
                          <a:ext cx="905436" cy="161364"/>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3F2D0" id="正方形/長方形 40" o:spid="_x0000_s1026" style="position:absolute;left:0;text-align:left;margin-left:316.6pt;margin-top:14.35pt;width:71.3pt;height:12.7pt;z-index:252880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" filled="f" strokecolor="red" strokeweight="2pt"/>
            </w:pict>
          </mc:Fallback>
        </mc:AlternateContent>
      </w:r>
    </w:p>
    <w:p w14:paraId="32ECFD9D" w14:textId="77777777" w:rsidR="00EF73A2" w:rsidRDefault="00EF73A2" w:rsidP="00FC7320"/>
    <w:p w14:paraId="48CA3EC9" w14:textId="77777777" w:rsidR="00EF73A2" w:rsidRDefault="00EF73A2" w:rsidP="00FC7320"/>
    <w:p w14:paraId="11D77B31" w14:textId="77777777" w:rsidR="00EF73A2" w:rsidRDefault="00EF73A2" w:rsidP="00FC7320"/>
    <w:p w14:paraId="129DB5EF" w14:textId="77777777" w:rsidR="00EF73A2" w:rsidRDefault="00EF73A2" w:rsidP="00FC7320"/>
    <w:p w14:paraId="47594EF7" w14:textId="77777777" w:rsidR="00EF73A2" w:rsidRDefault="00EF73A2" w:rsidP="00FC7320"/>
    <w:p w14:paraId="48373BF6" w14:textId="77777777" w:rsidR="00EF73A2" w:rsidRDefault="00EF73A2" w:rsidP="00FC7320"/>
    <w:p w14:paraId="0A042B3B" w14:textId="77777777" w:rsidR="00EF73A2" w:rsidRPr="00EF73A2" w:rsidRDefault="00EF73A2" w:rsidP="00FC7320"/>
    <w:p w14:paraId="5CFB2842" w14:textId="77777777" w:rsidR="00FC7320" w:rsidRPr="00252EBD" w:rsidRDefault="00F82554" w:rsidP="00FC7320">
      <w:r>
        <w:rPr>
          <w:rFonts w:hint="eastAsia"/>
        </w:rPr>
        <w:t>デザイナ画面が起動します。</w:t>
      </w:r>
    </w:p>
    <w:p w14:paraId="2A44642A" w14:textId="77777777" w:rsidR="00EF73A2" w:rsidRDefault="00EF73A2">
      <w:pPr>
        <w:widowControl/>
        <w:wordWrap/>
        <w:autoSpaceDE/>
        <w:autoSpaceDN/>
        <w:spacing w:beforeLines="0" w:before="0" w:line="240" w:lineRule="auto"/>
        <w:ind w:left="0" w:right="0"/>
      </w:pPr>
      <w:r w:rsidRPr="00EF73A2">
        <w:rPr>
          <w:noProof/>
        </w:rPr>
        <w:drawing>
          <wp:anchor distT="0" distB="0" distL="114300" distR="114300" simplePos="0" relativeHeight="252881919" behindDoc="0" locked="0" layoutInCell="1" allowOverlap="1" wp14:anchorId="7F2307AD" wp14:editId="7DEA77E6">
            <wp:simplePos x="0" y="0"/>
            <wp:positionH relativeFrom="column">
              <wp:posOffset>552749</wp:posOffset>
            </wp:positionH>
            <wp:positionV relativeFrom="paragraph">
              <wp:posOffset>181274</wp:posOffset>
            </wp:positionV>
            <wp:extent cx="4651472" cy="2420471"/>
            <wp:effectExtent l="19050" t="19050" r="15875" b="1841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51472" cy="242047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82554">
        <w:br w:type="page"/>
      </w:r>
    </w:p>
    <w:p w14:paraId="1CC36039" w14:textId="77777777" w:rsidR="00F82554" w:rsidRDefault="00F82554" w:rsidP="00F82554">
      <w:r>
        <w:rPr>
          <w:rFonts w:hint="eastAsia"/>
        </w:rPr>
        <w:lastRenderedPageBreak/>
        <w:t>[サンプルコンテンツ]をクリックし、フォルダを移動します。</w:t>
      </w:r>
    </w:p>
    <w:p w14:paraId="0E4F30B2" w14:textId="77777777" w:rsidR="00F82554" w:rsidRDefault="00616001" w:rsidP="00DC5036">
      <w:pPr>
        <w:ind w:left="0"/>
      </w:pPr>
      <w:r w:rsidRPr="00DC5036">
        <w:rPr>
          <w:noProof/>
        </w:rPr>
        <w:drawing>
          <wp:anchor distT="0" distB="0" distL="114300" distR="114300" simplePos="0" relativeHeight="252828671" behindDoc="0" locked="0" layoutInCell="1" allowOverlap="1" wp14:anchorId="405A1CBA" wp14:editId="5C0CEE06">
            <wp:simplePos x="0" y="0"/>
            <wp:positionH relativeFrom="column">
              <wp:posOffset>597834</wp:posOffset>
            </wp:positionH>
            <wp:positionV relativeFrom="paragraph">
              <wp:posOffset>167827</wp:posOffset>
            </wp:positionV>
            <wp:extent cx="4524366" cy="1394012"/>
            <wp:effectExtent l="19050" t="19050" r="10160" b="1587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t="14700"/>
                    <a:stretch/>
                  </pic:blipFill>
                  <pic:spPr bwMode="auto">
                    <a:xfrm>
                      <a:off x="0" y="0"/>
                      <a:ext cx="4524366" cy="139401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BC2CE" w14:textId="77777777" w:rsidR="00616001" w:rsidRDefault="00616001" w:rsidP="00DC5036">
      <w:pPr>
        <w:ind w:left="0"/>
      </w:pPr>
    </w:p>
    <w:p w14:paraId="513D1DC5" w14:textId="77777777" w:rsidR="00616001" w:rsidRDefault="00616001" w:rsidP="00DC5036">
      <w:pPr>
        <w:ind w:left="0"/>
      </w:pPr>
    </w:p>
    <w:p w14:paraId="30ABEC9A" w14:textId="77777777" w:rsidR="00616001" w:rsidRDefault="00616001" w:rsidP="00DC5036">
      <w:pPr>
        <w:ind w:left="0"/>
      </w:pPr>
    </w:p>
    <w:p w14:paraId="4EA0A836" w14:textId="77777777" w:rsidR="00616001" w:rsidRDefault="00616001" w:rsidP="00DC5036">
      <w:pPr>
        <w:ind w:left="0"/>
      </w:pPr>
    </w:p>
    <w:p w14:paraId="0461F869" w14:textId="77777777" w:rsidR="00616001" w:rsidRDefault="00616001" w:rsidP="00DC5036">
      <w:pPr>
        <w:ind w:left="0"/>
      </w:pPr>
    </w:p>
    <w:p w14:paraId="3D8390FD" w14:textId="77777777" w:rsidR="00616001" w:rsidRPr="00616001" w:rsidRDefault="00616001" w:rsidP="00DC5036">
      <w:pPr>
        <w:ind w:left="0"/>
      </w:pPr>
    </w:p>
    <w:p w14:paraId="7B5E0044" w14:textId="77777777" w:rsidR="000C6DC1" w:rsidRDefault="00616001" w:rsidP="00656437">
      <w:r w:rsidRPr="00D32F81">
        <w:rPr>
          <w:noProof/>
        </w:rPr>
        <w:drawing>
          <wp:anchor distT="0" distB="0" distL="114300" distR="114300" simplePos="0" relativeHeight="252838911" behindDoc="0" locked="0" layoutInCell="1" allowOverlap="1" wp14:anchorId="26EED023" wp14:editId="32B3A269">
            <wp:simplePos x="0" y="0"/>
            <wp:positionH relativeFrom="column">
              <wp:posOffset>476885</wp:posOffset>
            </wp:positionH>
            <wp:positionV relativeFrom="paragraph">
              <wp:posOffset>2979420</wp:posOffset>
            </wp:positionV>
            <wp:extent cx="5003800" cy="2213610"/>
            <wp:effectExtent l="19050" t="19050" r="25400" b="15240"/>
            <wp:wrapTopAndBottom/>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t="6441"/>
                    <a:stretch/>
                  </pic:blipFill>
                  <pic:spPr bwMode="auto">
                    <a:xfrm>
                      <a:off x="0" y="0"/>
                      <a:ext cx="5003800" cy="221361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2F81">
        <w:rPr>
          <w:rFonts w:hint="eastAsia"/>
          <w:noProof/>
        </w:rPr>
        <mc:AlternateContent>
          <mc:Choice Requires="wps">
            <w:drawing>
              <wp:anchor distT="0" distB="0" distL="114300" distR="114300" simplePos="0" relativeHeight="252837887" behindDoc="0" locked="0" layoutInCell="1" allowOverlap="1" wp14:anchorId="428B6145" wp14:editId="781F7372">
                <wp:simplePos x="0" y="0"/>
                <wp:positionH relativeFrom="margin">
                  <wp:align>right</wp:align>
                </wp:positionH>
                <wp:positionV relativeFrom="paragraph">
                  <wp:posOffset>984885</wp:posOffset>
                </wp:positionV>
                <wp:extent cx="1014458" cy="1681843"/>
                <wp:effectExtent l="0" t="0" r="14605" b="13970"/>
                <wp:wrapNone/>
                <wp:docPr id="274" name="正方形/長方形 274"/>
                <wp:cNvGraphicFramePr/>
                <a:graphic xmlns:a="http://schemas.openxmlformats.org/drawingml/2006/main">
                  <a:graphicData uri="http://schemas.microsoft.com/office/word/2010/wordprocessingShape">
                    <wps:wsp>
                      <wps:cNvSpPr/>
                      <wps:spPr>
                        <a:xfrm>
                          <a:off x="0" y="0"/>
                          <a:ext cx="1014458" cy="1681843"/>
                        </a:xfrm>
                        <a:prstGeom prst="rect">
                          <a:avLst/>
                        </a:prstGeom>
                        <a:solidFill>
                          <a:srgbClr val="00B050">
                            <a:alpha val="20000"/>
                          </a:srgbClr>
                        </a:solidFill>
                        <a:ln w="25400">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5CA79" id="正方形/長方形 274" o:spid="_x0000_s1026" style="position:absolute;left:0;text-align:left;margin-left:28.7pt;margin-top:77.55pt;width:79.9pt;height:132.45pt;z-index:2528378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" fillcolor="#00b050" strokecolor="#00b050" strokeweight="2pt">
                <v:fill opacity="13107f"/>
                <w10:wrap anchorx="margin"/>
              </v:rect>
            </w:pict>
          </mc:Fallback>
        </mc:AlternateContent>
      </w:r>
      <w:r w:rsidRPr="00D32F81">
        <w:rPr>
          <w:noProof/>
        </w:rPr>
        <w:drawing>
          <wp:anchor distT="0" distB="0" distL="114300" distR="114300" simplePos="0" relativeHeight="252834815" behindDoc="0" locked="0" layoutInCell="1" allowOverlap="1" wp14:anchorId="699CE561" wp14:editId="4318BBF0">
            <wp:simplePos x="0" y="0"/>
            <wp:positionH relativeFrom="margin">
              <wp:posOffset>521335</wp:posOffset>
            </wp:positionH>
            <wp:positionV relativeFrom="paragraph">
              <wp:posOffset>572770</wp:posOffset>
            </wp:positionV>
            <wp:extent cx="4979670" cy="2088515"/>
            <wp:effectExtent l="19050" t="19050" r="11430" b="26035"/>
            <wp:wrapTopAndBottom/>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1" t="5499" r="-167" b="16861"/>
                    <a:stretch/>
                  </pic:blipFill>
                  <pic:spPr bwMode="auto">
                    <a:xfrm>
                      <a:off x="0" y="0"/>
                      <a:ext cx="4979670" cy="208851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437">
        <w:rPr>
          <w:rFonts w:hint="eastAsia"/>
        </w:rPr>
        <w:t>[</w:t>
      </w:r>
      <w:proofErr w:type="spellStart"/>
      <w:r w:rsidR="00656437">
        <w:rPr>
          <w:rFonts w:hint="eastAsia"/>
        </w:rPr>
        <w:t>s</w:t>
      </w:r>
      <w:r w:rsidR="00656437">
        <w:t>ales_detail</w:t>
      </w:r>
      <w:proofErr w:type="spellEnd"/>
      <w:r w:rsidR="00656437">
        <w:rPr>
          <w:rFonts w:hint="eastAsia"/>
        </w:rPr>
        <w:t>]を空きスペースにドラッグ＆ドロップし、サイズを調整します</w:t>
      </w:r>
      <w:r w:rsidR="002557B1" w:rsidRPr="00D32F81">
        <w:rPr>
          <w:rFonts w:hint="eastAsia"/>
          <w:noProof/>
        </w:rPr>
        <mc:AlternateContent>
          <mc:Choice Requires="wps">
            <w:drawing>
              <wp:anchor distT="0" distB="0" distL="114300" distR="114300" simplePos="0" relativeHeight="252836863" behindDoc="0" locked="0" layoutInCell="1" allowOverlap="1" wp14:anchorId="2A138174" wp14:editId="495A1143">
                <wp:simplePos x="0" y="0"/>
                <wp:positionH relativeFrom="margin">
                  <wp:posOffset>1575435</wp:posOffset>
                </wp:positionH>
                <wp:positionV relativeFrom="paragraph">
                  <wp:posOffset>1185545</wp:posOffset>
                </wp:positionV>
                <wp:extent cx="2751364" cy="1045028"/>
                <wp:effectExtent l="0" t="0" r="68580" b="98425"/>
                <wp:wrapNone/>
                <wp:docPr id="273" name="曲線コネクタ 273"/>
                <wp:cNvGraphicFramePr/>
                <a:graphic xmlns:a="http://schemas.openxmlformats.org/drawingml/2006/main">
                  <a:graphicData uri="http://schemas.microsoft.com/office/word/2010/wordprocessingShape">
                    <wps:wsp>
                      <wps:cNvCnPr/>
                      <wps:spPr>
                        <a:xfrm>
                          <a:off x="0" y="0"/>
                          <a:ext cx="2751364" cy="1045028"/>
                        </a:xfrm>
                        <a:prstGeom prst="curvedConnector3">
                          <a:avLst>
                            <a:gd name="adj1" fmla="val 40724"/>
                          </a:avLst>
                        </a:prstGeom>
                        <a:ln w="19050">
                          <a:solidFill>
                            <a:srgbClr val="FF0000"/>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6C02F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273" o:spid="_x0000_s1026" type="#_x0000_t38" style="position:absolute;left:0;text-align:left;margin-left:124.05pt;margin-top:93.35pt;width:216.65pt;height:82.3pt;z-index:2528368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" adj="8796" strokecolor="red" strokeweight="1.5pt">
                <v:stroke endarrow="open" endarrowlength="short"/>
                <w10:wrap anchorx="margin"/>
              </v:shape>
            </w:pict>
          </mc:Fallback>
        </mc:AlternateContent>
      </w:r>
      <w:r w:rsidR="00656437">
        <w:br/>
      </w:r>
    </w:p>
    <w:p w14:paraId="603D200C" w14:textId="77777777" w:rsidR="00656437" w:rsidRDefault="00656437" w:rsidP="00D32F81"/>
    <w:p w14:paraId="24034334" w14:textId="77777777" w:rsidR="002557B1" w:rsidRDefault="002557B1" w:rsidP="002557B1">
      <w:pPr>
        <w:ind w:left="0"/>
      </w:pPr>
    </w:p>
    <w:p w14:paraId="2C35E960" w14:textId="77777777" w:rsidR="002557B1" w:rsidRDefault="002557B1" w:rsidP="002557B1">
      <w:pPr>
        <w:ind w:left="0"/>
      </w:pPr>
    </w:p>
    <w:p w14:paraId="2B46C64B" w14:textId="77777777" w:rsidR="00616001" w:rsidRDefault="00616001" w:rsidP="002557B1">
      <w:pPr>
        <w:ind w:left="0"/>
      </w:pPr>
    </w:p>
    <w:p w14:paraId="5531EA7C" w14:textId="77777777" w:rsidR="000C6DC1" w:rsidRDefault="000C6DC1" w:rsidP="002557B1">
      <w:r>
        <w:rPr>
          <w:rFonts w:hint="eastAsia"/>
        </w:rPr>
        <w:t>メニューから[保存]ボタンをクリックし、デザイナ画面を閉じます。</w:t>
      </w:r>
    </w:p>
    <w:p w14:paraId="76FD7C92" w14:textId="77777777" w:rsidR="000C6DC1" w:rsidRDefault="005F74FA" w:rsidP="00F82554">
      <w:r w:rsidRPr="0004129A">
        <w:rPr>
          <w:rFonts w:hint="eastAsia"/>
          <w:noProof/>
        </w:rPr>
        <mc:AlternateContent>
          <mc:Choice Requires="wps">
            <w:drawing>
              <wp:anchor distT="0" distB="0" distL="114300" distR="114300" simplePos="0" relativeHeight="252489727" behindDoc="0" locked="0" layoutInCell="1" allowOverlap="1" wp14:anchorId="132C5899" wp14:editId="274FA7D2">
                <wp:simplePos x="0" y="0"/>
                <wp:positionH relativeFrom="column">
                  <wp:posOffset>635272</wp:posOffset>
                </wp:positionH>
                <wp:positionV relativeFrom="paragraph">
                  <wp:posOffset>236038</wp:posOffset>
                </wp:positionV>
                <wp:extent cx="277586" cy="261257"/>
                <wp:effectExtent l="0" t="0" r="27305" b="24765"/>
                <wp:wrapNone/>
                <wp:docPr id="46" name="正方形/長方形 46"/>
                <wp:cNvGraphicFramePr/>
                <a:graphic xmlns:a="http://schemas.openxmlformats.org/drawingml/2006/main">
                  <a:graphicData uri="http://schemas.microsoft.com/office/word/2010/wordprocessingShape">
                    <wps:wsp>
                      <wps:cNvSpPr/>
                      <wps:spPr>
                        <a:xfrm>
                          <a:off x="0" y="0"/>
                          <a:ext cx="277586" cy="261257"/>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B4DC1" id="正方形/長方形 46" o:spid="_x0000_s1026" style="position:absolute;left:0;text-align:left;margin-left:50pt;margin-top:18.6pt;width:21.85pt;height:20.55pt;z-index:252489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" filled="f" strokecolor="red" strokeweight="2pt"/>
            </w:pict>
          </mc:Fallback>
        </mc:AlternateContent>
      </w:r>
      <w:r w:rsidRPr="005F74FA">
        <w:rPr>
          <w:noProof/>
        </w:rPr>
        <w:drawing>
          <wp:anchor distT="0" distB="0" distL="114300" distR="114300" simplePos="0" relativeHeight="251596244" behindDoc="0" locked="0" layoutInCell="1" allowOverlap="1" wp14:anchorId="2FDF6C8B" wp14:editId="2953E95D">
            <wp:simplePos x="0" y="0"/>
            <wp:positionH relativeFrom="column">
              <wp:posOffset>558619</wp:posOffset>
            </wp:positionH>
            <wp:positionV relativeFrom="paragraph">
              <wp:posOffset>208280</wp:posOffset>
            </wp:positionV>
            <wp:extent cx="4582885" cy="2978849"/>
            <wp:effectExtent l="19050" t="19050" r="27305" b="1206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582885" cy="297884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5A0F1F5" w14:textId="77777777" w:rsidR="000C6DC1" w:rsidRDefault="000C6DC1" w:rsidP="00F82554"/>
    <w:p w14:paraId="3A6F4D33" w14:textId="77777777" w:rsidR="000C6DC1" w:rsidRDefault="000C6DC1" w:rsidP="00F82554"/>
    <w:p w14:paraId="5AF1677B" w14:textId="77777777" w:rsidR="000C6DC1" w:rsidRDefault="000C6DC1" w:rsidP="00F82554"/>
    <w:p w14:paraId="7A1BBE3C" w14:textId="77777777" w:rsidR="000C6DC1" w:rsidRDefault="005F74FA" w:rsidP="00F82554">
      <w:r w:rsidRPr="0004129A">
        <w:rPr>
          <w:rFonts w:hint="eastAsia"/>
          <w:noProof/>
        </w:rPr>
        <mc:AlternateContent>
          <mc:Choice Requires="wps">
            <w:drawing>
              <wp:anchor distT="0" distB="0" distL="114300" distR="114300" simplePos="0" relativeHeight="252493823" behindDoc="0" locked="0" layoutInCell="1" allowOverlap="1" wp14:anchorId="2F65A8D7" wp14:editId="6A0B08A2">
                <wp:simplePos x="0" y="0"/>
                <wp:positionH relativeFrom="column">
                  <wp:posOffset>678089</wp:posOffset>
                </wp:positionH>
                <wp:positionV relativeFrom="paragraph">
                  <wp:posOffset>252730</wp:posOffset>
                </wp:positionV>
                <wp:extent cx="1262380" cy="209550"/>
                <wp:effectExtent l="0" t="0" r="13970" b="19050"/>
                <wp:wrapNone/>
                <wp:docPr id="55" name="正方形/長方形 55"/>
                <wp:cNvGraphicFramePr/>
                <a:graphic xmlns:a="http://schemas.openxmlformats.org/drawingml/2006/main">
                  <a:graphicData uri="http://schemas.microsoft.com/office/word/2010/wordprocessingShape">
                    <wps:wsp>
                      <wps:cNvSpPr/>
                      <wps:spPr>
                        <a:xfrm>
                          <a:off x="0" y="0"/>
                          <a:ext cx="1262380" cy="209550"/>
                        </a:xfrm>
                        <a:prstGeom prst="rect">
                          <a:avLst/>
                        </a:prstGeom>
                        <a:noFill/>
                        <a:ln w="254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C699" id="正方形/長方形 55" o:spid="_x0000_s1026" style="position:absolute;left:0;text-align:left;margin-left:53.4pt;margin-top:19.9pt;width:99.4pt;height:16.5pt;z-index:252493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" filled="f" strokecolor="red" strokeweight="2pt"/>
            </w:pict>
          </mc:Fallback>
        </mc:AlternateContent>
      </w:r>
    </w:p>
    <w:p w14:paraId="155DFADC" w14:textId="77777777" w:rsidR="000C6DC1" w:rsidRDefault="000C6DC1" w:rsidP="00F82554"/>
    <w:p w14:paraId="516D9586" w14:textId="77777777" w:rsidR="00DD61A5" w:rsidRDefault="00DD61A5">
      <w:pPr>
        <w:widowControl/>
        <w:wordWrap/>
        <w:autoSpaceDE/>
        <w:autoSpaceDN/>
        <w:spacing w:beforeLines="0" w:before="0" w:line="240" w:lineRule="auto"/>
        <w:ind w:left="0" w:right="0"/>
      </w:pPr>
      <w:r>
        <w:br w:type="page"/>
      </w:r>
    </w:p>
    <w:p w14:paraId="740E1A15" w14:textId="024885B0" w:rsidR="00DD61A5" w:rsidRDefault="00DD61A5" w:rsidP="00DD61A5">
      <w:pPr>
        <w:pStyle w:val="3"/>
      </w:pPr>
      <w:bookmarkStart w:id="26" w:name="_Toc144452110"/>
      <w:r>
        <w:rPr>
          <w:rFonts w:hint="eastAsia"/>
        </w:rPr>
        <w:lastRenderedPageBreak/>
        <w:t>ページの確認</w:t>
      </w:r>
      <w:bookmarkEnd w:id="26"/>
    </w:p>
    <w:p w14:paraId="5C0B80C0" w14:textId="403C2BD5" w:rsidR="00DD61A5" w:rsidRDefault="00DD61A5" w:rsidP="000C6DC1">
      <w:r>
        <w:rPr>
          <w:rFonts w:hint="eastAsia"/>
        </w:rPr>
        <w:t>配信済のレポートがページ内に表示されているか確認をします。</w:t>
      </w:r>
    </w:p>
    <w:p w14:paraId="40573FF5" w14:textId="0A917024" w:rsidR="00DD61A5" w:rsidRDefault="00DD61A5" w:rsidP="000C6DC1"/>
    <w:p w14:paraId="6E3D7DA8" w14:textId="3F8DFB60" w:rsidR="00DD61A5" w:rsidRDefault="00CB5590" w:rsidP="00DD61A5">
      <w:r>
        <w:rPr>
          <w:noProof/>
        </w:rPr>
        <w:drawing>
          <wp:anchor distT="0" distB="0" distL="114300" distR="114300" simplePos="0" relativeHeight="252584959" behindDoc="0" locked="0" layoutInCell="1" allowOverlap="1" wp14:anchorId="489E7EB0" wp14:editId="76E6B48F">
            <wp:simplePos x="0" y="0"/>
            <wp:positionH relativeFrom="column">
              <wp:posOffset>173990</wp:posOffset>
            </wp:positionH>
            <wp:positionV relativeFrom="paragraph">
              <wp:posOffset>21590</wp:posOffset>
            </wp:positionV>
            <wp:extent cx="308610" cy="307975"/>
            <wp:effectExtent l="0" t="0" r="0" b="0"/>
            <wp:wrapNone/>
            <wp:docPr id="1064" name="図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14:sizeRelH relativeFrom="margin">
              <wp14:pctWidth>0</wp14:pctWidth>
            </wp14:sizeRelH>
          </wp:anchor>
        </w:drawing>
      </w:r>
      <w:r w:rsidR="00DD61A5">
        <w:rPr>
          <w:rFonts w:hint="eastAsia"/>
        </w:rPr>
        <w:t>ダブルクリックすると結果を確認できます。</w:t>
      </w:r>
    </w:p>
    <w:p w14:paraId="480A8633" w14:textId="4B15B036" w:rsidR="0081379F" w:rsidRDefault="004E18A2" w:rsidP="002B7ABB">
      <w:r w:rsidRPr="004E18A2">
        <w:rPr>
          <w:noProof/>
        </w:rPr>
        <w:drawing>
          <wp:anchor distT="0" distB="0" distL="114300" distR="114300" simplePos="0" relativeHeight="252952575" behindDoc="0" locked="0" layoutInCell="1" allowOverlap="1" wp14:anchorId="0FEFE46B" wp14:editId="64F55D4C">
            <wp:simplePos x="0" y="0"/>
            <wp:positionH relativeFrom="column">
              <wp:posOffset>547370</wp:posOffset>
            </wp:positionH>
            <wp:positionV relativeFrom="paragraph">
              <wp:posOffset>112485</wp:posOffset>
            </wp:positionV>
            <wp:extent cx="4555672" cy="2333322"/>
            <wp:effectExtent l="19050" t="19050" r="16510" b="1016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r="10065" b="18880"/>
                    <a:stretch/>
                  </pic:blipFill>
                  <pic:spPr bwMode="auto">
                    <a:xfrm>
                      <a:off x="0" y="0"/>
                      <a:ext cx="4555672" cy="233332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CB449" w14:textId="4B7E65D6" w:rsidR="004E18A2" w:rsidRDefault="004E18A2" w:rsidP="002B7ABB"/>
    <w:p w14:paraId="3FEED3EB" w14:textId="2EBF29A9" w:rsidR="004E18A2" w:rsidRDefault="004E18A2" w:rsidP="002B7ABB"/>
    <w:p w14:paraId="4D9C7178" w14:textId="5F4EF547" w:rsidR="004E18A2" w:rsidRDefault="004E18A2" w:rsidP="002B7ABB"/>
    <w:p w14:paraId="64DAF053" w14:textId="19655806" w:rsidR="004E18A2" w:rsidRDefault="004E18A2" w:rsidP="002B7ABB"/>
    <w:p w14:paraId="5FEEA715" w14:textId="77F8D1D7" w:rsidR="004E18A2" w:rsidRDefault="004E18A2" w:rsidP="002B7ABB"/>
    <w:p w14:paraId="1F9727A2" w14:textId="63B69864" w:rsidR="004E18A2" w:rsidRDefault="004E18A2" w:rsidP="002B7ABB"/>
    <w:p w14:paraId="6F0112A9" w14:textId="529B6411" w:rsidR="004E18A2" w:rsidRDefault="004E18A2" w:rsidP="002B7ABB"/>
    <w:p w14:paraId="2E5ABC30" w14:textId="77777777" w:rsidR="004E18A2" w:rsidRDefault="004E18A2" w:rsidP="002B7ABB"/>
    <w:p w14:paraId="54C9BF23" w14:textId="20E2BBF8" w:rsidR="004E18A2" w:rsidRDefault="004E18A2" w:rsidP="002B7ABB"/>
    <w:p w14:paraId="1EC09478" w14:textId="22E240E6" w:rsidR="004E18A2" w:rsidRPr="004E18A2" w:rsidRDefault="004E18A2" w:rsidP="004E18A2">
      <w:pPr>
        <w:ind w:left="0"/>
      </w:pPr>
    </w:p>
    <w:p w14:paraId="56CB2938" w14:textId="77777777" w:rsidR="002B7ABB" w:rsidRDefault="002B7ABB" w:rsidP="002B7ABB">
      <w:r>
        <w:rPr>
          <w:rFonts w:hint="eastAsia"/>
        </w:rPr>
        <w:t>ページ内に配信済レポートが表示されま</w:t>
      </w:r>
      <w:r w:rsidR="00FA5CAF">
        <w:rPr>
          <w:rFonts w:hint="eastAsia"/>
        </w:rPr>
        <w:t>す</w:t>
      </w:r>
      <w:r>
        <w:rPr>
          <w:rFonts w:hint="eastAsia"/>
        </w:rPr>
        <w:t>。</w:t>
      </w:r>
    </w:p>
    <w:p w14:paraId="4AF92940" w14:textId="46385E23" w:rsidR="000C6DC1" w:rsidRDefault="00A7779F" w:rsidP="00F82554">
      <w:r w:rsidRPr="005F74FA">
        <w:rPr>
          <w:noProof/>
        </w:rPr>
        <w:drawing>
          <wp:anchor distT="0" distB="0" distL="114300" distR="114300" simplePos="0" relativeHeight="252884991" behindDoc="0" locked="0" layoutInCell="1" allowOverlap="1" wp14:anchorId="4865712B" wp14:editId="3B2EBD78">
            <wp:simplePos x="0" y="0"/>
            <wp:positionH relativeFrom="margin">
              <wp:posOffset>550257</wp:posOffset>
            </wp:positionH>
            <wp:positionV relativeFrom="paragraph">
              <wp:posOffset>256655</wp:posOffset>
            </wp:positionV>
            <wp:extent cx="4287996" cy="2152650"/>
            <wp:effectExtent l="19050" t="19050" r="17780" b="190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87996" cy="2152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84E74">
        <w:rPr>
          <w:rFonts w:hint="eastAsia"/>
          <w:noProof/>
        </w:rPr>
        <mc:AlternateContent>
          <mc:Choice Requires="wps">
            <w:drawing>
              <wp:anchor distT="0" distB="0" distL="114300" distR="114300" simplePos="0" relativeHeight="252595199" behindDoc="0" locked="0" layoutInCell="1" allowOverlap="1" wp14:anchorId="3EC6C36C" wp14:editId="6A43DC40">
                <wp:simplePos x="0" y="0"/>
                <wp:positionH relativeFrom="column">
                  <wp:posOffset>520065</wp:posOffset>
                </wp:positionH>
                <wp:positionV relativeFrom="paragraph">
                  <wp:posOffset>2588748</wp:posOffset>
                </wp:positionV>
                <wp:extent cx="4695825" cy="909320"/>
                <wp:effectExtent l="0" t="0" r="28575" b="24130"/>
                <wp:wrapNone/>
                <wp:docPr id="1071" name="正方形/長方形 1071"/>
                <wp:cNvGraphicFramePr/>
                <a:graphic xmlns:a="http://schemas.openxmlformats.org/drawingml/2006/main">
                  <a:graphicData uri="http://schemas.microsoft.com/office/word/2010/wordprocessingShape">
                    <wps:wsp>
                      <wps:cNvSpPr/>
                      <wps:spPr>
                        <a:xfrm>
                          <a:off x="0" y="0"/>
                          <a:ext cx="4695825" cy="909320"/>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C6FABFF" w14:textId="77777777" w:rsidR="004C2CCC" w:rsidRDefault="004C2CCC" w:rsidP="00024940">
                            <w:pPr>
                              <w:spacing w:beforeLines="0" w:before="0"/>
                              <w:ind w:left="0"/>
                            </w:pPr>
                            <w:r>
                              <w:rPr>
                                <w:rFonts w:hint="eastAsia"/>
                              </w:rPr>
                              <w:t>スケジュールジョブが実行されるたびにページ内のレポートが更新されます。</w:t>
                            </w:r>
                          </w:p>
                          <w:p w14:paraId="23263745" w14:textId="77777777" w:rsidR="004C2CCC" w:rsidRDefault="004C2CCC" w:rsidP="00024940">
                            <w:pPr>
                              <w:spacing w:beforeLines="0" w:before="0"/>
                              <w:ind w:left="0"/>
                            </w:pPr>
                            <w:r>
                              <w:rPr>
                                <w:rFonts w:hint="eastAsia"/>
                              </w:rPr>
                              <w:t>実行結果</w:t>
                            </w:r>
                            <w:r>
                              <w:t>のレポートへのアクセスは、</w:t>
                            </w:r>
                            <w:r>
                              <w:rPr>
                                <w:rFonts w:hint="eastAsia"/>
                              </w:rPr>
                              <w:t>データベースへのアクセスが発生しないため、検索レスポンスの改善やリソースの負荷軽減を図ることができます。</w:t>
                            </w:r>
                          </w:p>
                          <w:p w14:paraId="0C231F8C" w14:textId="77777777" w:rsidR="004C2CCC" w:rsidRDefault="004C2CCC" w:rsidP="00024940">
                            <w:pPr>
                              <w:spacing w:beforeLines="0" w:before="0"/>
                              <w:ind w:left="0"/>
                            </w:pPr>
                            <w:r>
                              <w:rPr>
                                <w:rFonts w:hint="eastAsia"/>
                              </w:rPr>
                              <w:t>リアルタイム性が必要なく、業務利用の頻度が高いレポートの場合におすすめです。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C36C" id="正方形/長方形 1071" o:spid="_x0000_s1033" style="position:absolute;left:0;text-align:left;margin-left:40.95pt;margin-top:203.85pt;width:369.75pt;height:71.6pt;z-index:25259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" filled="f" strokecolor="gray [1629]" strokeweight="2pt">
                <v:textbox inset=",0,,0">
                  <w:txbxContent>
                    <w:p w14:paraId="3C6FABFF" w14:textId="77777777" w:rsidR="004C2CCC" w:rsidRDefault="004C2CCC" w:rsidP="00024940">
                      <w:pPr>
                        <w:spacing w:beforeLines="0" w:before="0"/>
                        <w:ind w:left="0"/>
                      </w:pPr>
                      <w:r>
                        <w:rPr>
                          <w:rFonts w:hint="eastAsia"/>
                        </w:rPr>
                        <w:t>スケジュールジョブが実行されるたびにページ内のレポートが更新されます。</w:t>
                      </w:r>
                    </w:p>
                    <w:p w14:paraId="23263745" w14:textId="77777777" w:rsidR="004C2CCC" w:rsidRDefault="004C2CCC" w:rsidP="00024940">
                      <w:pPr>
                        <w:spacing w:beforeLines="0" w:before="0"/>
                        <w:ind w:left="0"/>
                      </w:pPr>
                      <w:r>
                        <w:rPr>
                          <w:rFonts w:hint="eastAsia"/>
                        </w:rPr>
                        <w:t>実行結果</w:t>
                      </w:r>
                      <w:r>
                        <w:t>のレポートへのアクセスは、</w:t>
                      </w:r>
                      <w:r>
                        <w:rPr>
                          <w:rFonts w:hint="eastAsia"/>
                        </w:rPr>
                        <w:t>データベースへのアクセスが発生しないため、検索レスポンスの改善やリソースの負荷軽減を図ることができます。</w:t>
                      </w:r>
                    </w:p>
                    <w:p w14:paraId="0C231F8C" w14:textId="77777777" w:rsidR="004C2CCC" w:rsidRDefault="004C2CCC" w:rsidP="00024940">
                      <w:pPr>
                        <w:spacing w:beforeLines="0" w:before="0"/>
                        <w:ind w:left="0"/>
                      </w:pPr>
                      <w:r>
                        <w:rPr>
                          <w:rFonts w:hint="eastAsia"/>
                        </w:rPr>
                        <w:t>リアルタイム性が必要なく、業務利用の頻度が高いレポートの場合におすすめです。</w:t>
                      </w:r>
                    </w:p>
                  </w:txbxContent>
                </v:textbox>
              </v:rect>
            </w:pict>
          </mc:Fallback>
        </mc:AlternateContent>
      </w:r>
    </w:p>
    <w:p w14:paraId="53B06945" w14:textId="2AD84769" w:rsidR="00024940" w:rsidRDefault="00024940" w:rsidP="00F82554"/>
    <w:p w14:paraId="31C360EC" w14:textId="77777777" w:rsidR="00024940" w:rsidRDefault="00024940" w:rsidP="00F82554"/>
    <w:p w14:paraId="2F6A03F2" w14:textId="77777777" w:rsidR="005F74FA" w:rsidRDefault="005F74FA" w:rsidP="00F82554"/>
    <w:p w14:paraId="112615F6" w14:textId="77777777" w:rsidR="005F74FA" w:rsidRDefault="005F74FA" w:rsidP="00F82554">
      <w:r w:rsidRPr="0004129A">
        <w:rPr>
          <w:rFonts w:hint="eastAsia"/>
          <w:noProof/>
        </w:rPr>
        <mc:AlternateContent>
          <mc:Choice Requires="wps">
            <w:drawing>
              <wp:anchor distT="0" distB="0" distL="114300" distR="114300" simplePos="0" relativeHeight="252887039" behindDoc="0" locked="0" layoutInCell="1" allowOverlap="1" wp14:anchorId="2B6E5035" wp14:editId="3ED60E34">
                <wp:simplePos x="0" y="0"/>
                <wp:positionH relativeFrom="column">
                  <wp:posOffset>2763924</wp:posOffset>
                </wp:positionH>
                <wp:positionV relativeFrom="paragraph">
                  <wp:posOffset>51666</wp:posOffset>
                </wp:positionV>
                <wp:extent cx="1828454" cy="1233054"/>
                <wp:effectExtent l="0" t="0" r="19685" b="24765"/>
                <wp:wrapNone/>
                <wp:docPr id="47" name="正方形/長方形 47"/>
                <wp:cNvGraphicFramePr/>
                <a:graphic xmlns:a="http://schemas.openxmlformats.org/drawingml/2006/main">
                  <a:graphicData uri="http://schemas.microsoft.com/office/word/2010/wordprocessingShape">
                    <wps:wsp>
                      <wps:cNvSpPr/>
                      <wps:spPr>
                        <a:xfrm>
                          <a:off x="0" y="0"/>
                          <a:ext cx="1828454" cy="1233054"/>
                        </a:xfrm>
                        <a:prstGeom prst="rect">
                          <a:avLst/>
                        </a:prstGeom>
                        <a:noFill/>
                        <a:ln w="127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2AA1F" id="正方形/長方形 47" o:spid="_x0000_s1026" style="position:absolute;left:0;text-align:left;margin-left:217.65pt;margin-top:4.05pt;width:143.95pt;height:97.1pt;z-index:252887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" filled="f" strokecolor="red" strokeweight="1pt"/>
            </w:pict>
          </mc:Fallback>
        </mc:AlternateContent>
      </w:r>
    </w:p>
    <w:p w14:paraId="7D2536EF" w14:textId="77777777" w:rsidR="005F74FA" w:rsidRDefault="005F74FA" w:rsidP="00F82554"/>
    <w:p w14:paraId="17B97459" w14:textId="77777777" w:rsidR="005F74FA" w:rsidRDefault="005F74FA" w:rsidP="00F82554"/>
    <w:p w14:paraId="40B1482F" w14:textId="77777777" w:rsidR="005F74FA" w:rsidRDefault="005F74FA" w:rsidP="00F82554"/>
    <w:p w14:paraId="6C2B0259" w14:textId="77777777" w:rsidR="005F74FA" w:rsidRDefault="005F74FA" w:rsidP="00F82554"/>
    <w:p w14:paraId="4905F0EA" w14:textId="77777777" w:rsidR="005F74FA" w:rsidRDefault="005F74FA" w:rsidP="00F82554"/>
    <w:p w14:paraId="03F82019" w14:textId="77777777" w:rsidR="005F74FA" w:rsidRDefault="005F74FA" w:rsidP="00F82554"/>
    <w:p w14:paraId="60F3FF73" w14:textId="77777777" w:rsidR="005F74FA" w:rsidRDefault="005F74FA" w:rsidP="00F82554"/>
    <w:p w14:paraId="0B9BCA9A" w14:textId="77777777" w:rsidR="005F74FA" w:rsidRPr="00D32F81" w:rsidRDefault="005F74FA" w:rsidP="00F82554"/>
    <w:p w14:paraId="6238776C" w14:textId="5AF3DD3F" w:rsidR="00D32F81" w:rsidRPr="00D32F81" w:rsidRDefault="00D32F81">
      <w:pPr>
        <w:widowControl/>
        <w:wordWrap/>
        <w:autoSpaceDE/>
        <w:autoSpaceDN/>
        <w:spacing w:beforeLines="0" w:before="0" w:line="240" w:lineRule="auto"/>
        <w:ind w:left="0" w:right="0"/>
      </w:pPr>
    </w:p>
    <w:p w14:paraId="2B4A621F" w14:textId="77777777" w:rsidR="00F60CC8" w:rsidRDefault="00F60CC8" w:rsidP="00147ECF">
      <w:pPr>
        <w:pStyle w:val="2"/>
      </w:pPr>
      <w:bookmarkStart w:id="27" w:name="_Toc144452111"/>
      <w:r>
        <w:rPr>
          <w:rFonts w:hint="eastAsia"/>
        </w:rPr>
        <w:lastRenderedPageBreak/>
        <w:t>バースト</w:t>
      </w:r>
      <w:r w:rsidR="00147ECF">
        <w:rPr>
          <w:rFonts w:hint="eastAsia"/>
        </w:rPr>
        <w:t>機能の活用</w:t>
      </w:r>
      <w:bookmarkEnd w:id="27"/>
    </w:p>
    <w:p w14:paraId="5FA30AB7" w14:textId="77777777" w:rsidR="00FA5CAF" w:rsidRDefault="00FA5CAF" w:rsidP="00FA5CAF">
      <w:pPr>
        <w:pStyle w:val="3"/>
      </w:pPr>
      <w:bookmarkStart w:id="28" w:name="_Toc144452112"/>
      <w:r>
        <w:rPr>
          <w:rFonts w:hint="eastAsia"/>
        </w:rPr>
        <w:t>スケジュールジョブによる</w:t>
      </w:r>
      <w:r w:rsidR="00DD61A5">
        <w:rPr>
          <w:rFonts w:hint="eastAsia"/>
        </w:rPr>
        <w:t>バースト</w:t>
      </w:r>
      <w:r>
        <w:rPr>
          <w:rFonts w:hint="eastAsia"/>
        </w:rPr>
        <w:t>レポートの配信</w:t>
      </w:r>
      <w:bookmarkEnd w:id="28"/>
    </w:p>
    <w:p w14:paraId="0CDEE4F3" w14:textId="77777777" w:rsidR="002A4CB7" w:rsidRDefault="00904A4C" w:rsidP="00904A4C">
      <w:pPr>
        <w:pStyle w:val="a7"/>
      </w:pPr>
      <w:r>
        <w:rPr>
          <w:rFonts w:hint="eastAsia"/>
        </w:rPr>
        <w:t>スケジュールジョブ実行時、レポートやグラフをセクションごとに分割（バースト）して</w:t>
      </w:r>
      <w:r w:rsidR="00D137EB">
        <w:rPr>
          <w:rFonts w:hint="eastAsia"/>
        </w:rPr>
        <w:t>配信することができます。</w:t>
      </w:r>
    </w:p>
    <w:p w14:paraId="5E020947" w14:textId="77777777" w:rsidR="00FA5CAF" w:rsidRDefault="002A4CB7" w:rsidP="00904A4C">
      <w:pPr>
        <w:pStyle w:val="a7"/>
      </w:pPr>
      <w:r>
        <w:rPr>
          <w:rFonts w:hint="eastAsia"/>
        </w:rPr>
        <w:t>一番左側のB</w:t>
      </w:r>
      <w:r>
        <w:t>Y</w:t>
      </w:r>
      <w:r>
        <w:rPr>
          <w:rFonts w:hint="eastAsia"/>
        </w:rPr>
        <w:t>項目の値毎に分割する方法と、W</w:t>
      </w:r>
      <w:r>
        <w:t>HERE</w:t>
      </w:r>
      <w:r>
        <w:rPr>
          <w:rFonts w:hint="eastAsia"/>
        </w:rPr>
        <w:t>の値で分割する方法の２種類があります。(本資料ではB</w:t>
      </w:r>
      <w:r>
        <w:t>Y</w:t>
      </w:r>
      <w:r>
        <w:rPr>
          <w:rFonts w:hint="eastAsia"/>
        </w:rPr>
        <w:t>項目の値毎に分割する方法を纏めております。</w:t>
      </w:r>
      <w:r>
        <w:t>)</w:t>
      </w:r>
      <w:r w:rsidR="00D137EB">
        <w:br/>
      </w:r>
      <w:r w:rsidR="00D137EB">
        <w:rPr>
          <w:rFonts w:hint="eastAsia"/>
        </w:rPr>
        <w:t>設定により、</w:t>
      </w:r>
      <w:r w:rsidR="00904A4C">
        <w:rPr>
          <w:rFonts w:hint="eastAsia"/>
        </w:rPr>
        <w:t>同一の配信先（</w:t>
      </w:r>
      <w:r w:rsidR="00904A4C">
        <w:t>Emailアドレス</w:t>
      </w:r>
      <w:r w:rsidR="00904A4C">
        <w:rPr>
          <w:rFonts w:hint="eastAsia"/>
        </w:rPr>
        <w:t>、</w:t>
      </w:r>
      <w:r w:rsidR="00D137EB">
        <w:t>FTP</w:t>
      </w:r>
      <w:r w:rsidR="00904A4C">
        <w:t>サーバパス</w:t>
      </w:r>
      <w:r w:rsidR="00904A4C">
        <w:rPr>
          <w:rFonts w:hint="eastAsia"/>
        </w:rPr>
        <w:t>、</w:t>
      </w:r>
      <w:r w:rsidR="00D137EB">
        <w:rPr>
          <w:rFonts w:hint="eastAsia"/>
        </w:rPr>
        <w:t>フォルダ</w:t>
      </w:r>
      <w:r w:rsidR="00904A4C">
        <w:rPr>
          <w:rFonts w:hint="eastAsia"/>
        </w:rPr>
        <w:t>）に配信すること</w:t>
      </w:r>
      <w:r w:rsidR="00D137EB">
        <w:rPr>
          <w:rFonts w:hint="eastAsia"/>
        </w:rPr>
        <w:t>も、</w:t>
      </w:r>
      <w:r w:rsidR="00904A4C">
        <w:rPr>
          <w:rFonts w:hint="eastAsia"/>
        </w:rPr>
        <w:t>セクションごとに異なる配信先に分けて配信することもできます。</w:t>
      </w:r>
    </w:p>
    <w:p w14:paraId="0F2AE22E" w14:textId="77777777" w:rsidR="00904A4C" w:rsidRDefault="00EB1789" w:rsidP="00904A4C">
      <w:pPr>
        <w:pStyle w:val="a7"/>
      </w:pPr>
      <w:r>
        <w:rPr>
          <w:noProof/>
        </w:rPr>
        <mc:AlternateContent>
          <mc:Choice Requires="wps">
            <w:drawing>
              <wp:anchor distT="0" distB="0" distL="114300" distR="114300" simplePos="0" relativeHeight="252557311" behindDoc="0" locked="0" layoutInCell="1" allowOverlap="1" wp14:anchorId="4B4F4C69" wp14:editId="3C3346AA">
                <wp:simplePos x="0" y="0"/>
                <wp:positionH relativeFrom="column">
                  <wp:posOffset>727075</wp:posOffset>
                </wp:positionH>
                <wp:positionV relativeFrom="paragraph">
                  <wp:posOffset>32702</wp:posOffset>
                </wp:positionV>
                <wp:extent cx="1313180" cy="318770"/>
                <wp:effectExtent l="0" t="0" r="0" b="5080"/>
                <wp:wrapNone/>
                <wp:docPr id="119" name="テキスト ボックス 119"/>
                <wp:cNvGraphicFramePr/>
                <a:graphic xmlns:a="http://schemas.openxmlformats.org/drawingml/2006/main">
                  <a:graphicData uri="http://schemas.microsoft.com/office/word/2010/wordprocessingShape">
                    <wps:wsp>
                      <wps:cNvSpPr txBox="1"/>
                      <wps:spPr>
                        <a:xfrm>
                          <a:off x="0" y="0"/>
                          <a:ext cx="131318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20E13" w14:textId="77777777" w:rsidR="004C2CCC" w:rsidRPr="00EB1789" w:rsidRDefault="004C2CCC" w:rsidP="00EB1789">
                            <w:pPr>
                              <w:ind w:left="0"/>
                              <w:rPr>
                                <w:sz w:val="14"/>
                              </w:rPr>
                            </w:pPr>
                            <w:r>
                              <w:rPr>
                                <w:rFonts w:hint="eastAsia"/>
                                <w:sz w:val="14"/>
                              </w:rPr>
                              <w:t>バースト</w:t>
                            </w:r>
                            <w:r w:rsidRPr="00EB1789">
                              <w:rPr>
                                <w:rFonts w:hint="eastAsia"/>
                                <w:sz w:val="14"/>
                              </w:rPr>
                              <w:t>レポート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F4C69" id="テキスト ボックス 119" o:spid="_x0000_s1034" type="#_x0000_t202" style="position:absolute;left:0;text-align:left;margin-left:57.25pt;margin-top:2.55pt;width:103.4pt;height:25.1pt;z-index:252557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" filled="f" stroked="f" strokeweight=".5pt">
                <v:textbox>
                  <w:txbxContent>
                    <w:p w14:paraId="0B920E13" w14:textId="77777777" w:rsidR="004C2CCC" w:rsidRPr="00EB1789" w:rsidRDefault="004C2CCC" w:rsidP="00EB1789">
                      <w:pPr>
                        <w:ind w:left="0"/>
                        <w:rPr>
                          <w:sz w:val="14"/>
                        </w:rPr>
                      </w:pPr>
                      <w:r>
                        <w:rPr>
                          <w:rFonts w:hint="eastAsia"/>
                          <w:sz w:val="14"/>
                        </w:rPr>
                        <w:t>バースト</w:t>
                      </w:r>
                      <w:r w:rsidRPr="00EB1789">
                        <w:rPr>
                          <w:rFonts w:hint="eastAsia"/>
                          <w:sz w:val="14"/>
                        </w:rPr>
                        <w:t>レポート</w:t>
                      </w:r>
                    </w:p>
                  </w:txbxContent>
                </v:textbox>
              </v:shape>
            </w:pict>
          </mc:Fallback>
        </mc:AlternateContent>
      </w:r>
    </w:p>
    <w:p w14:paraId="7B33BC13" w14:textId="77777777" w:rsidR="00904A4C" w:rsidRDefault="00EB1789" w:rsidP="00904A4C">
      <w:pPr>
        <w:pStyle w:val="a7"/>
      </w:pPr>
      <w:r>
        <w:rPr>
          <w:noProof/>
        </w:rPr>
        <mc:AlternateContent>
          <mc:Choice Requires="wps">
            <w:drawing>
              <wp:anchor distT="0" distB="0" distL="114300" distR="114300" simplePos="0" relativeHeight="252555263" behindDoc="0" locked="0" layoutInCell="1" allowOverlap="1" wp14:anchorId="162ABE87" wp14:editId="00DC018F">
                <wp:simplePos x="0" y="0"/>
                <wp:positionH relativeFrom="column">
                  <wp:posOffset>2582228</wp:posOffset>
                </wp:positionH>
                <wp:positionV relativeFrom="paragraph">
                  <wp:posOffset>120015</wp:posOffset>
                </wp:positionV>
                <wp:extent cx="1313189" cy="319088"/>
                <wp:effectExtent l="0" t="0" r="0" b="5080"/>
                <wp:wrapNone/>
                <wp:docPr id="118" name="テキスト ボックス 118"/>
                <wp:cNvGraphicFramePr/>
                <a:graphic xmlns:a="http://schemas.openxmlformats.org/drawingml/2006/main">
                  <a:graphicData uri="http://schemas.microsoft.com/office/word/2010/wordprocessingShape">
                    <wps:wsp>
                      <wps:cNvSpPr txBox="1"/>
                      <wps:spPr>
                        <a:xfrm>
                          <a:off x="0" y="0"/>
                          <a:ext cx="1313189" cy="319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AAF39" w14:textId="77777777" w:rsidR="004C2CCC" w:rsidRPr="00EB1789" w:rsidRDefault="004C2CCC">
                            <w:pPr>
                              <w:ind w:left="0"/>
                              <w:rPr>
                                <w:sz w:val="14"/>
                              </w:rPr>
                            </w:pPr>
                            <w:r w:rsidRPr="00EB1789">
                              <w:rPr>
                                <w:rFonts w:hint="eastAsia"/>
                                <w:sz w:val="14"/>
                              </w:rPr>
                              <w:t>元レポート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ABE87" id="テキスト ボックス 118" o:spid="_x0000_s1035" type="#_x0000_t202" style="position:absolute;left:0;text-align:left;margin-left:203.35pt;margin-top:9.45pt;width:103.4pt;height:25.15pt;z-index:252555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" filled="f" stroked="f" strokeweight=".5pt">
                <v:textbox>
                  <w:txbxContent>
                    <w:p w14:paraId="1B0AAF39" w14:textId="77777777" w:rsidR="004C2CCC" w:rsidRPr="00EB1789" w:rsidRDefault="004C2CCC">
                      <w:pPr>
                        <w:ind w:left="0"/>
                        <w:rPr>
                          <w:sz w:val="14"/>
                        </w:rPr>
                      </w:pPr>
                      <w:r w:rsidRPr="00EB1789">
                        <w:rPr>
                          <w:rFonts w:hint="eastAsia"/>
                          <w:sz w:val="14"/>
                        </w:rPr>
                        <w:t>元レポート</w:t>
                      </w:r>
                    </w:p>
                  </w:txbxContent>
                </v:textbox>
              </v:shape>
            </w:pict>
          </mc:Fallback>
        </mc:AlternateContent>
      </w:r>
      <w:r w:rsidR="00904A4C" w:rsidRPr="00904A4C">
        <w:rPr>
          <w:noProof/>
        </w:rPr>
        <mc:AlternateContent>
          <mc:Choice Requires="wps">
            <w:drawing>
              <wp:anchor distT="0" distB="0" distL="114300" distR="114300" simplePos="0" relativeHeight="252526591" behindDoc="0" locked="0" layoutInCell="1" allowOverlap="1" wp14:anchorId="13348D7D" wp14:editId="6224B346">
                <wp:simplePos x="0" y="0"/>
                <wp:positionH relativeFrom="column">
                  <wp:posOffset>788035</wp:posOffset>
                </wp:positionH>
                <wp:positionV relativeFrom="paragraph">
                  <wp:posOffset>118110</wp:posOffset>
                </wp:positionV>
                <wp:extent cx="1223010" cy="577215"/>
                <wp:effectExtent l="0" t="0" r="15240" b="13335"/>
                <wp:wrapNone/>
                <wp:docPr id="496" name="正方形/長方形 496"/>
                <wp:cNvGraphicFramePr/>
                <a:graphic xmlns:a="http://schemas.openxmlformats.org/drawingml/2006/main">
                  <a:graphicData uri="http://schemas.microsoft.com/office/word/2010/wordprocessingShape">
                    <wps:wsp>
                      <wps:cNvSpPr/>
                      <wps:spPr>
                        <a:xfrm>
                          <a:off x="0" y="0"/>
                          <a:ext cx="1223010" cy="577215"/>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A0E87" id="正方形/長方形 496" o:spid="_x0000_s1026" style="position:absolute;left:0;text-align:left;margin-left:62.05pt;margin-top:9.3pt;width:96.3pt;height:45.45pt;z-index:25252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" filled="f" strokecolor="gray [1629]" strokeweight="2pt"/>
            </w:pict>
          </mc:Fallback>
        </mc:AlternateContent>
      </w:r>
      <w:r w:rsidR="00904A4C" w:rsidRPr="00904A4C">
        <w:rPr>
          <w:rFonts w:hint="eastAsia"/>
          <w:noProof/>
        </w:rPr>
        <mc:AlternateContent>
          <mc:Choice Requires="wps">
            <w:drawing>
              <wp:anchor distT="0" distB="0" distL="114300" distR="114300" simplePos="0" relativeHeight="252529663" behindDoc="0" locked="0" layoutInCell="1" allowOverlap="1" wp14:anchorId="34FE78FB" wp14:editId="21741099">
                <wp:simplePos x="0" y="0"/>
                <wp:positionH relativeFrom="column">
                  <wp:posOffset>1083310</wp:posOffset>
                </wp:positionH>
                <wp:positionV relativeFrom="paragraph">
                  <wp:posOffset>589280</wp:posOffset>
                </wp:positionV>
                <wp:extent cx="852170" cy="0"/>
                <wp:effectExtent l="0" t="19050" r="24130" b="38100"/>
                <wp:wrapNone/>
                <wp:docPr id="500" name="直線コネクタ 500"/>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E729B" id="直線コネクタ 500" o:spid="_x0000_s1026" style="position:absolute;left:0;text-align:left;z-index:252529663;visibility:visible;mso-wrap-style:square;mso-wrap-distance-left:9pt;mso-wrap-distance-top:0;mso-wrap-distance-right:9pt;mso-wrap-distance-bottom:0;mso-position-horizontal:absolute;mso-position-horizontal-relative:text;mso-position-vertical:absolute;mso-position-vertical-relative:text" from="85.3pt,46.4pt" to="152.4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" strokecolor="gray [1629]" strokeweight="4.5pt">
                <v:stroke dashstyle="3 1"/>
              </v:line>
            </w:pict>
          </mc:Fallback>
        </mc:AlternateContent>
      </w:r>
      <w:r w:rsidR="00904A4C" w:rsidRPr="00904A4C">
        <w:rPr>
          <w:rFonts w:hint="eastAsia"/>
          <w:noProof/>
        </w:rPr>
        <mc:AlternateContent>
          <mc:Choice Requires="wps">
            <w:drawing>
              <wp:anchor distT="0" distB="0" distL="114300" distR="114300" simplePos="0" relativeHeight="252528639" behindDoc="0" locked="0" layoutInCell="1" allowOverlap="1" wp14:anchorId="7CAD8822" wp14:editId="284C764A">
                <wp:simplePos x="0" y="0"/>
                <wp:positionH relativeFrom="column">
                  <wp:posOffset>1083310</wp:posOffset>
                </wp:positionH>
                <wp:positionV relativeFrom="paragraph">
                  <wp:posOffset>436880</wp:posOffset>
                </wp:positionV>
                <wp:extent cx="852170" cy="0"/>
                <wp:effectExtent l="0" t="19050" r="24130" b="38100"/>
                <wp:wrapNone/>
                <wp:docPr id="498" name="直線コネクタ 498"/>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71275" id="直線コネクタ 498" o:spid="_x0000_s1026" style="position:absolute;left:0;text-align:left;z-index:252528639;visibility:visible;mso-wrap-style:square;mso-wrap-distance-left:9pt;mso-wrap-distance-top:0;mso-wrap-distance-right:9pt;mso-wrap-distance-bottom:0;mso-position-horizontal:absolute;mso-position-horizontal-relative:text;mso-position-vertical:absolute;mso-position-vertical-relative:text" from="85.3pt,34.4pt" to="152.4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" strokecolor="gray [1629]" strokeweight="4.5pt">
                <v:stroke dashstyle="3 1"/>
              </v:line>
            </w:pict>
          </mc:Fallback>
        </mc:AlternateContent>
      </w:r>
      <w:r w:rsidR="00904A4C" w:rsidRPr="00904A4C">
        <w:rPr>
          <w:rFonts w:hint="eastAsia"/>
          <w:noProof/>
        </w:rPr>
        <mc:AlternateContent>
          <mc:Choice Requires="wps">
            <w:drawing>
              <wp:anchor distT="0" distB="0" distL="114300" distR="114300" simplePos="0" relativeHeight="252527615" behindDoc="0" locked="0" layoutInCell="1" allowOverlap="1" wp14:anchorId="1862CB21" wp14:editId="21176717">
                <wp:simplePos x="0" y="0"/>
                <wp:positionH relativeFrom="column">
                  <wp:posOffset>859790</wp:posOffset>
                </wp:positionH>
                <wp:positionV relativeFrom="paragraph">
                  <wp:posOffset>284480</wp:posOffset>
                </wp:positionV>
                <wp:extent cx="1075690" cy="0"/>
                <wp:effectExtent l="0" t="19050" r="10160" b="38100"/>
                <wp:wrapNone/>
                <wp:docPr id="497" name="直線コネクタ 497"/>
                <wp:cNvGraphicFramePr/>
                <a:graphic xmlns:a="http://schemas.openxmlformats.org/drawingml/2006/main">
                  <a:graphicData uri="http://schemas.microsoft.com/office/word/2010/wordprocessingShape">
                    <wps:wsp>
                      <wps:cNvCnPr/>
                      <wps:spPr>
                        <a:xfrm>
                          <a:off x="0" y="0"/>
                          <a:ext cx="107569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A88CA7" id="直線コネクタ 497" o:spid="_x0000_s1026" style="position:absolute;left:0;text-align:left;z-index:2525276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7pt,22.4pt" to="152.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" strokecolor="gray [1629]" strokeweight="4.5pt">
                <v:stroke dashstyle="3 1"/>
              </v:line>
            </w:pict>
          </mc:Fallback>
        </mc:AlternateContent>
      </w:r>
    </w:p>
    <w:p w14:paraId="0AC31C0B" w14:textId="77777777" w:rsidR="00FA5CAF" w:rsidRDefault="00904A4C" w:rsidP="00C31F5A">
      <w:pPr>
        <w:pStyle w:val="a7"/>
      </w:pPr>
      <w:r>
        <w:rPr>
          <w:rFonts w:hint="eastAsia"/>
          <w:noProof/>
        </w:rPr>
        <mc:AlternateContent>
          <mc:Choice Requires="wps">
            <w:drawing>
              <wp:anchor distT="0" distB="0" distL="114300" distR="114300" simplePos="0" relativeHeight="252545023" behindDoc="0" locked="0" layoutInCell="1" allowOverlap="1" wp14:anchorId="19DA9661" wp14:editId="71C7C37A">
                <wp:simplePos x="0" y="0"/>
                <wp:positionH relativeFrom="column">
                  <wp:posOffset>2027555</wp:posOffset>
                </wp:positionH>
                <wp:positionV relativeFrom="paragraph">
                  <wp:posOffset>191135</wp:posOffset>
                </wp:positionV>
                <wp:extent cx="683895" cy="326390"/>
                <wp:effectExtent l="38100" t="76200" r="20955" b="35560"/>
                <wp:wrapNone/>
                <wp:docPr id="91" name="カギ線コネクタ 91"/>
                <wp:cNvGraphicFramePr/>
                <a:graphic xmlns:a="http://schemas.openxmlformats.org/drawingml/2006/main">
                  <a:graphicData uri="http://schemas.microsoft.com/office/word/2010/wordprocessingShape">
                    <wps:wsp>
                      <wps:cNvCnPr/>
                      <wps:spPr>
                        <a:xfrm rot="10800000">
                          <a:off x="0" y="0"/>
                          <a:ext cx="683895" cy="326390"/>
                        </a:xfrm>
                        <a:prstGeom prst="bentConnector3">
                          <a:avLst>
                            <a:gd name="adj1" fmla="val 50000"/>
                          </a:avLst>
                        </a:prstGeom>
                        <a:ln w="2222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5696F6"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91" o:spid="_x0000_s1026" type="#_x0000_t34" style="position:absolute;left:0;text-align:left;margin-left:159.65pt;margin-top:15.05pt;width:53.85pt;height:25.7pt;rotation:180;z-index:252545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" strokecolor="#00b050" strokeweight="1.75pt">
                <v:stroke endarrow="open"/>
              </v:shape>
            </w:pict>
          </mc:Fallback>
        </mc:AlternateContent>
      </w:r>
      <w:r>
        <w:rPr>
          <w:noProof/>
        </w:rPr>
        <mc:AlternateContent>
          <mc:Choice Requires="wps">
            <w:drawing>
              <wp:anchor distT="0" distB="0" distL="114300" distR="114300" simplePos="0" relativeHeight="252507135" behindDoc="0" locked="0" layoutInCell="1" allowOverlap="1" wp14:anchorId="17A32106" wp14:editId="6836A6D6">
                <wp:simplePos x="0" y="0"/>
                <wp:positionH relativeFrom="column">
                  <wp:posOffset>2657475</wp:posOffset>
                </wp:positionH>
                <wp:positionV relativeFrom="paragraph">
                  <wp:posOffset>225107</wp:posOffset>
                </wp:positionV>
                <wp:extent cx="1223010" cy="1514475"/>
                <wp:effectExtent l="0" t="0" r="15240" b="28575"/>
                <wp:wrapNone/>
                <wp:docPr id="461" name="正方形/長方形 461"/>
                <wp:cNvGraphicFramePr/>
                <a:graphic xmlns:a="http://schemas.openxmlformats.org/drawingml/2006/main">
                  <a:graphicData uri="http://schemas.microsoft.com/office/word/2010/wordprocessingShape">
                    <wps:wsp>
                      <wps:cNvSpPr/>
                      <wps:spPr>
                        <a:xfrm>
                          <a:off x="0" y="0"/>
                          <a:ext cx="1223010" cy="1514475"/>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A909C" id="正方形/長方形 461" o:spid="_x0000_s1026" style="position:absolute;left:0;text-align:left;margin-left:209.25pt;margin-top:17.7pt;width:96.3pt;height:119.25pt;z-index:252507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" filled="f" strokecolor="gray [1629]" strokeweight="2pt"/>
            </w:pict>
          </mc:Fallback>
        </mc:AlternateContent>
      </w:r>
    </w:p>
    <w:p w14:paraId="7A177E47" w14:textId="77777777" w:rsidR="00FA5CAF" w:rsidRDefault="00D6558F" w:rsidP="00C31F5A">
      <w:pPr>
        <w:pStyle w:val="a7"/>
      </w:pPr>
      <w:r>
        <w:rPr>
          <w:rFonts w:hint="eastAsia"/>
          <w:noProof/>
        </w:rPr>
        <mc:AlternateContent>
          <mc:Choice Requires="wps">
            <w:drawing>
              <wp:anchor distT="0" distB="0" distL="114300" distR="114300" simplePos="0" relativeHeight="252548095" behindDoc="0" locked="0" layoutInCell="1" allowOverlap="1" wp14:anchorId="13AB60C6" wp14:editId="30AC372A">
                <wp:simplePos x="0" y="0"/>
                <wp:positionH relativeFrom="column">
                  <wp:posOffset>2701607</wp:posOffset>
                </wp:positionH>
                <wp:positionV relativeFrom="paragraph">
                  <wp:posOffset>72390</wp:posOffset>
                </wp:positionV>
                <wp:extent cx="1128713" cy="423545"/>
                <wp:effectExtent l="0" t="0" r="14605" b="14605"/>
                <wp:wrapNone/>
                <wp:docPr id="98" name="正方形/長方形 98"/>
                <wp:cNvGraphicFramePr/>
                <a:graphic xmlns:a="http://schemas.openxmlformats.org/drawingml/2006/main">
                  <a:graphicData uri="http://schemas.microsoft.com/office/word/2010/wordprocessingShape">
                    <wps:wsp>
                      <wps:cNvSpPr/>
                      <wps:spPr>
                        <a:xfrm>
                          <a:off x="0" y="0"/>
                          <a:ext cx="1128713" cy="423545"/>
                        </a:xfrm>
                        <a:prstGeom prst="rect">
                          <a:avLst/>
                        </a:prstGeom>
                        <a:solidFill>
                          <a:srgbClr val="00B050">
                            <a:alpha val="20000"/>
                          </a:srgbClr>
                        </a:solidFill>
                        <a:ln w="25400">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7713C7" id="正方形/長方形 98" o:spid="_x0000_s1026" style="position:absolute;left:0;text-align:left;margin-left:212.7pt;margin-top:5.7pt;width:88.9pt;height:33.35pt;z-index:2525480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" fillcolor="#00b050" strokecolor="#00b050" strokeweight="2pt">
                <v:fill opacity="13107f"/>
              </v:rect>
            </w:pict>
          </mc:Fallback>
        </mc:AlternateContent>
      </w:r>
      <w:r w:rsidR="00904A4C">
        <w:rPr>
          <w:rFonts w:hint="eastAsia"/>
          <w:noProof/>
        </w:rPr>
        <mc:AlternateContent>
          <mc:Choice Requires="wps">
            <w:drawing>
              <wp:anchor distT="0" distB="0" distL="114300" distR="114300" simplePos="0" relativeHeight="252508159" behindDoc="0" locked="0" layoutInCell="1" allowOverlap="1" wp14:anchorId="59CD18AD" wp14:editId="2C389D8F">
                <wp:simplePos x="0" y="0"/>
                <wp:positionH relativeFrom="column">
                  <wp:posOffset>2726690</wp:posOffset>
                </wp:positionH>
                <wp:positionV relativeFrom="paragraph">
                  <wp:posOffset>141922</wp:posOffset>
                </wp:positionV>
                <wp:extent cx="1075690" cy="0"/>
                <wp:effectExtent l="0" t="19050" r="10160" b="38100"/>
                <wp:wrapNone/>
                <wp:docPr id="462" name="直線コネクタ 462"/>
                <wp:cNvGraphicFramePr/>
                <a:graphic xmlns:a="http://schemas.openxmlformats.org/drawingml/2006/main">
                  <a:graphicData uri="http://schemas.microsoft.com/office/word/2010/wordprocessingShape">
                    <wps:wsp>
                      <wps:cNvCnPr/>
                      <wps:spPr>
                        <a:xfrm>
                          <a:off x="0" y="0"/>
                          <a:ext cx="107569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2A899E" id="直線コネクタ 462" o:spid="_x0000_s1026" style="position:absolute;left:0;text-align:left;z-index:252508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7pt,11.15pt" to="299.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" strokecolor="gray [1629]" strokeweight="4.5pt">
                <v:stroke dashstyle="3 1"/>
              </v:line>
            </w:pict>
          </mc:Fallback>
        </mc:AlternateContent>
      </w:r>
      <w:r w:rsidR="00904A4C" w:rsidRPr="00904A4C">
        <w:rPr>
          <w:noProof/>
        </w:rPr>
        <mc:AlternateContent>
          <mc:Choice Requires="wpg">
            <w:drawing>
              <wp:anchor distT="0" distB="0" distL="114300" distR="114300" simplePos="0" relativeHeight="252542975" behindDoc="0" locked="0" layoutInCell="1" allowOverlap="1" wp14:anchorId="13014255" wp14:editId="325A6004">
                <wp:simplePos x="0" y="0"/>
                <wp:positionH relativeFrom="column">
                  <wp:posOffset>4117975</wp:posOffset>
                </wp:positionH>
                <wp:positionV relativeFrom="paragraph">
                  <wp:posOffset>773430</wp:posOffset>
                </wp:positionV>
                <wp:extent cx="654050" cy="497840"/>
                <wp:effectExtent l="0" t="0" r="0" b="0"/>
                <wp:wrapNone/>
                <wp:docPr id="453" name="グループ化 4"/>
                <wp:cNvGraphicFramePr/>
                <a:graphic xmlns:a="http://schemas.openxmlformats.org/drawingml/2006/main">
                  <a:graphicData uri="http://schemas.microsoft.com/office/word/2010/wordprocessingGroup">
                    <wpg:wgp>
                      <wpg:cNvGrpSpPr/>
                      <wpg:grpSpPr>
                        <a:xfrm>
                          <a:off x="0" y="0"/>
                          <a:ext cx="654050" cy="497840"/>
                          <a:chOff x="0" y="0"/>
                          <a:chExt cx="910097" cy="692763"/>
                        </a:xfrm>
                      </wpg:grpSpPr>
                      <pic:pic xmlns:pic="http://schemas.openxmlformats.org/drawingml/2006/picture">
                        <pic:nvPicPr>
                          <pic:cNvPr id="454" name="Picture 2"/>
                          <pic:cNvPicPr>
                            <a:picLocks noChangeAspect="1" noChangeArrowheads="1"/>
                          </pic:cNvPicPr>
                        </pic:nvPicPr>
                        <pic:blipFill>
                          <a:blip r:embed="rId47" cstate="print">
                            <a:clrChange>
                              <a:clrFrom>
                                <a:srgbClr val="FFAEC9"/>
                              </a:clrFrom>
                              <a:clrTo>
                                <a:srgbClr val="FFAEC9">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694073" cy="6207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55" name="円/楕円 455"/>
                        <wps:cNvSpPr/>
                        <wps:spPr>
                          <a:xfrm>
                            <a:off x="533082" y="297267"/>
                            <a:ext cx="305007" cy="299428"/>
                          </a:xfrm>
                          <a:prstGeom prst="ellipse">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bodyPr tIns="72000" rtlCol="0" anchor="ctr"/>
                      </wps:wsp>
                      <pic:pic xmlns:pic="http://schemas.openxmlformats.org/drawingml/2006/picture">
                        <pic:nvPicPr>
                          <pic:cNvPr id="456" name="図 456"/>
                          <pic:cNvPicPr>
                            <a:picLocks noChangeAspect="1"/>
                          </pic:cNvPicPr>
                        </pic:nvPicPr>
                        <pic:blipFill>
                          <a:blip r:embed="rId48" cstate="print">
                            <a:biLevel thresh="75000"/>
                            <a:extLst>
                              <a:ext uri="{28A0092B-C50C-407E-A947-70E740481C1C}">
                                <a14:useLocalDpi xmlns:a14="http://schemas.microsoft.com/office/drawing/2010/main" val="0"/>
                              </a:ext>
                            </a:extLst>
                          </a:blip>
                          <a:stretch>
                            <a:fillRect/>
                          </a:stretch>
                        </pic:blipFill>
                        <pic:spPr>
                          <a:xfrm>
                            <a:off x="383437" y="166103"/>
                            <a:ext cx="526660" cy="526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A4E150" id="グループ化 4" o:spid="_x0000_s1026" style="position:absolute;left:0;text-align:left;margin-left:324.25pt;margin-top:60.9pt;width:51.5pt;height:39.2pt;z-index:252542975;mso-width-relative:margin;mso-height-relative:margin" coordsize="910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">
                <v:shape id="Picture 2" o:spid="_x0000_s1027" type="#_x0000_t75" style="position:absolute;width:6940;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" fillcolor="#4f81bd [3204]" strokecolor="black [3213]">
                  <v:imagedata r:id="rId49" o:title="" chromakey="#ffaec9" grayscale="t" bilevel="t"/>
                </v:shape>
                <v:oval id="円/楕円 455" o:spid="_x0000_s1028" style="position:absolute;left:5330;top:2972;width:3050;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" fillcolor="white [3212]" stroked="f" strokeweight="1.5pt">
                  <v:textbox inset=",2mm"/>
                </v:oval>
                <v:shape id="図 456" o:spid="_x0000_s1029" type="#_x0000_t75" style="position:absolute;left:3834;top:1661;width:5266;height: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">
                  <v:imagedata r:id="rId50" o:title="" grayscale="t" bilevel="t"/>
                  <v:path arrowok="t"/>
                </v:shape>
              </v:group>
            </w:pict>
          </mc:Fallback>
        </mc:AlternateContent>
      </w:r>
      <w:r w:rsidR="00904A4C" w:rsidRPr="00904A4C">
        <w:rPr>
          <w:noProof/>
        </w:rPr>
        <mc:AlternateContent>
          <mc:Choice Requires="wpg">
            <w:drawing>
              <wp:anchor distT="0" distB="0" distL="114300" distR="114300" simplePos="0" relativeHeight="252505087" behindDoc="0" locked="0" layoutInCell="1" allowOverlap="1" wp14:anchorId="50224894" wp14:editId="4E472869">
                <wp:simplePos x="0" y="0"/>
                <wp:positionH relativeFrom="column">
                  <wp:posOffset>4398010</wp:posOffset>
                </wp:positionH>
                <wp:positionV relativeFrom="paragraph">
                  <wp:posOffset>80010</wp:posOffset>
                </wp:positionV>
                <wp:extent cx="737235" cy="706755"/>
                <wp:effectExtent l="0" t="0" r="24765" b="17145"/>
                <wp:wrapNone/>
                <wp:docPr id="457" name="グループ化 39"/>
                <wp:cNvGraphicFramePr/>
                <a:graphic xmlns:a="http://schemas.openxmlformats.org/drawingml/2006/main">
                  <a:graphicData uri="http://schemas.microsoft.com/office/word/2010/wordprocessingGroup">
                    <wpg:wgp>
                      <wpg:cNvGrpSpPr/>
                      <wpg:grpSpPr>
                        <a:xfrm>
                          <a:off x="0" y="0"/>
                          <a:ext cx="737235" cy="706755"/>
                          <a:chOff x="0" y="0"/>
                          <a:chExt cx="1296829" cy="1243083"/>
                        </a:xfrm>
                      </wpg:grpSpPr>
                      <wps:wsp>
                        <wps:cNvPr id="458" name="フローチャート : 結合子 458"/>
                        <wps:cNvSpPr/>
                        <wps:spPr>
                          <a:xfrm>
                            <a:off x="0" y="0"/>
                            <a:ext cx="1296829" cy="1243083"/>
                          </a:xfrm>
                          <a:prstGeom prst="flowChartConnector">
                            <a:avLst/>
                          </a:prstGeom>
                          <a:solidFill>
                            <a:schemeClr val="bg1"/>
                          </a:solidFill>
                          <a:ln>
                            <a:solidFill>
                              <a:srgbClr val="6699C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59"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9062" y="194783"/>
                            <a:ext cx="718704" cy="7013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60" name="Picture 4" descr="WebFoc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57815" y="910437"/>
                            <a:ext cx="781198" cy="1068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7FFF438" id="グループ化 39" o:spid="_x0000_s1026" style="position:absolute;left:0;text-align:left;margin-left:346.3pt;margin-top:6.3pt;width:58.05pt;height:55.65pt;z-index:252505087;mso-width-relative:margin;mso-height-relative:margin" coordsize="12968,1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">
                <v:shape id="フローチャート : 結合子 458" o:spid="_x0000_s1027" type="#_x0000_t120" style="position:absolute;width:12968;height:1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" fillcolor="white [3212]" strokecolor="#69c" strokeweight="2pt"/>
                <v:shape id="Picture 2" o:spid="_x0000_s1028" type="#_x0000_t75" style="position:absolute;left:2890;top:1947;width:7187;height: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" fillcolor="#4f81bd [3204]" strokecolor="black [3213]">
                  <v:imagedata r:id="rId44" o:title=""/>
                </v:shape>
                <v:shape id="Picture 4" o:spid="_x0000_s1029" type="#_x0000_t75" alt="WebFocus" style="position:absolute;left:2578;top:9104;width:7812;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">
                  <v:imagedata r:id="rId45" o:title="WebFocus"/>
                </v:shape>
              </v:group>
            </w:pict>
          </mc:Fallback>
        </mc:AlternateContent>
      </w:r>
    </w:p>
    <w:p w14:paraId="7254510B" w14:textId="77777777" w:rsidR="00FA5CAF" w:rsidRDefault="00D6558F" w:rsidP="00C31F5A">
      <w:pPr>
        <w:pStyle w:val="a7"/>
      </w:pPr>
      <w:r w:rsidRPr="00904A4C">
        <w:rPr>
          <w:noProof/>
        </w:rPr>
        <mc:AlternateContent>
          <mc:Choice Requires="wps">
            <w:drawing>
              <wp:anchor distT="0" distB="0" distL="114300" distR="114300" simplePos="0" relativeHeight="252531711" behindDoc="0" locked="0" layoutInCell="1" allowOverlap="1" wp14:anchorId="1AE62B66" wp14:editId="0B1BA713">
                <wp:simplePos x="0" y="0"/>
                <wp:positionH relativeFrom="column">
                  <wp:posOffset>788035</wp:posOffset>
                </wp:positionH>
                <wp:positionV relativeFrom="paragraph">
                  <wp:posOffset>163513</wp:posOffset>
                </wp:positionV>
                <wp:extent cx="1223010" cy="577215"/>
                <wp:effectExtent l="0" t="0" r="15240" b="13335"/>
                <wp:wrapNone/>
                <wp:docPr id="501" name="正方形/長方形 501"/>
                <wp:cNvGraphicFramePr/>
                <a:graphic xmlns:a="http://schemas.openxmlformats.org/drawingml/2006/main">
                  <a:graphicData uri="http://schemas.microsoft.com/office/word/2010/wordprocessingShape">
                    <wps:wsp>
                      <wps:cNvSpPr/>
                      <wps:spPr>
                        <a:xfrm>
                          <a:off x="0" y="0"/>
                          <a:ext cx="1223010" cy="577215"/>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44C1E" id="正方形/長方形 501" o:spid="_x0000_s1026" style="position:absolute;left:0;text-align:left;margin-left:62.05pt;margin-top:12.9pt;width:96.3pt;height:45.45pt;z-index:25253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" filled="f" strokecolor="gray [1629]" strokeweight="2pt"/>
            </w:pict>
          </mc:Fallback>
        </mc:AlternateContent>
      </w:r>
      <w:r w:rsidR="00904A4C">
        <w:rPr>
          <w:rFonts w:hint="eastAsia"/>
          <w:noProof/>
        </w:rPr>
        <mc:AlternateContent>
          <mc:Choice Requires="wps">
            <w:drawing>
              <wp:anchor distT="0" distB="0" distL="114300" distR="114300" simplePos="0" relativeHeight="252524543" behindDoc="0" locked="0" layoutInCell="1" allowOverlap="1" wp14:anchorId="3EE52E2A" wp14:editId="7928C5D0">
                <wp:simplePos x="0" y="0"/>
                <wp:positionH relativeFrom="column">
                  <wp:posOffset>2950210</wp:posOffset>
                </wp:positionH>
                <wp:positionV relativeFrom="paragraph">
                  <wp:posOffset>1109345</wp:posOffset>
                </wp:positionV>
                <wp:extent cx="852170" cy="0"/>
                <wp:effectExtent l="0" t="19050" r="24130" b="38100"/>
                <wp:wrapNone/>
                <wp:docPr id="481" name="直線コネクタ 481"/>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54ADC" id="直線コネクタ 481" o:spid="_x0000_s1026" style="position:absolute;left:0;text-align:left;z-index:252524543;visibility:visible;mso-wrap-style:square;mso-wrap-distance-left:9pt;mso-wrap-distance-top:0;mso-wrap-distance-right:9pt;mso-wrap-distance-bottom:0;mso-position-horizontal:absolute;mso-position-horizontal-relative:text;mso-position-vertical:absolute;mso-position-vertical-relative:text" from="232.3pt,87.35pt" to="299.4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" strokecolor="gray [1629]" strokeweight="4.5pt">
                <v:stroke dashstyle="3 1"/>
              </v:line>
            </w:pict>
          </mc:Fallback>
        </mc:AlternateContent>
      </w:r>
      <w:r w:rsidR="00904A4C">
        <w:rPr>
          <w:rFonts w:hint="eastAsia"/>
          <w:noProof/>
        </w:rPr>
        <mc:AlternateContent>
          <mc:Choice Requires="wps">
            <w:drawing>
              <wp:anchor distT="0" distB="0" distL="114300" distR="114300" simplePos="0" relativeHeight="252522495" behindDoc="0" locked="0" layoutInCell="1" allowOverlap="1" wp14:anchorId="2C39C47C" wp14:editId="3F338FB4">
                <wp:simplePos x="0" y="0"/>
                <wp:positionH relativeFrom="column">
                  <wp:posOffset>2950210</wp:posOffset>
                </wp:positionH>
                <wp:positionV relativeFrom="paragraph">
                  <wp:posOffset>956945</wp:posOffset>
                </wp:positionV>
                <wp:extent cx="852170" cy="0"/>
                <wp:effectExtent l="0" t="19050" r="24130" b="38100"/>
                <wp:wrapNone/>
                <wp:docPr id="477" name="直線コネクタ 477"/>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92061" id="直線コネクタ 477" o:spid="_x0000_s1026" style="position:absolute;left:0;text-align:left;z-index:252522495;visibility:visible;mso-wrap-style:square;mso-wrap-distance-left:9pt;mso-wrap-distance-top:0;mso-wrap-distance-right:9pt;mso-wrap-distance-bottom:0;mso-position-horizontal:absolute;mso-position-horizontal-relative:text;mso-position-vertical:absolute;mso-position-vertical-relative:text" from="232.3pt,75.35pt" to="299.4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" strokecolor="gray [1629]" strokeweight="4.5pt">
                <v:stroke dashstyle="3 1"/>
              </v:line>
            </w:pict>
          </mc:Fallback>
        </mc:AlternateContent>
      </w:r>
      <w:r w:rsidR="00904A4C">
        <w:rPr>
          <w:rFonts w:hint="eastAsia"/>
          <w:noProof/>
        </w:rPr>
        <mc:AlternateContent>
          <mc:Choice Requires="wps">
            <w:drawing>
              <wp:anchor distT="0" distB="0" distL="114300" distR="114300" simplePos="0" relativeHeight="252518399" behindDoc="0" locked="0" layoutInCell="1" allowOverlap="1" wp14:anchorId="381CD13F" wp14:editId="44942418">
                <wp:simplePos x="0" y="0"/>
                <wp:positionH relativeFrom="column">
                  <wp:posOffset>2950210</wp:posOffset>
                </wp:positionH>
                <wp:positionV relativeFrom="paragraph">
                  <wp:posOffset>652145</wp:posOffset>
                </wp:positionV>
                <wp:extent cx="852170" cy="0"/>
                <wp:effectExtent l="0" t="19050" r="24130" b="38100"/>
                <wp:wrapNone/>
                <wp:docPr id="475" name="直線コネクタ 475"/>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15EA7" id="直線コネクタ 475" o:spid="_x0000_s1026" style="position:absolute;left:0;text-align:left;z-index:252518399;visibility:visible;mso-wrap-style:square;mso-wrap-distance-left:9pt;mso-wrap-distance-top:0;mso-wrap-distance-right:9pt;mso-wrap-distance-bottom:0;mso-position-horizontal:absolute;mso-position-horizontal-relative:text;mso-position-vertical:absolute;mso-position-vertical-relative:text" from="232.3pt,51.35pt" to="299.4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" strokecolor="gray [1629]" strokeweight="4.5pt">
                <v:stroke dashstyle="3 1"/>
              </v:line>
            </w:pict>
          </mc:Fallback>
        </mc:AlternateContent>
      </w:r>
      <w:r w:rsidR="00904A4C">
        <w:rPr>
          <w:rFonts w:hint="eastAsia"/>
          <w:noProof/>
        </w:rPr>
        <mc:AlternateContent>
          <mc:Choice Requires="wps">
            <w:drawing>
              <wp:anchor distT="0" distB="0" distL="114300" distR="114300" simplePos="0" relativeHeight="252516351" behindDoc="0" locked="0" layoutInCell="1" allowOverlap="1" wp14:anchorId="02398E21" wp14:editId="750E408E">
                <wp:simplePos x="0" y="0"/>
                <wp:positionH relativeFrom="column">
                  <wp:posOffset>2950210</wp:posOffset>
                </wp:positionH>
                <wp:positionV relativeFrom="paragraph">
                  <wp:posOffset>499745</wp:posOffset>
                </wp:positionV>
                <wp:extent cx="852170" cy="0"/>
                <wp:effectExtent l="0" t="19050" r="24130" b="38100"/>
                <wp:wrapNone/>
                <wp:docPr id="473" name="直線コネクタ 473"/>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82C67" id="直線コネクタ 473" o:spid="_x0000_s1026" style="position:absolute;left:0;text-align:left;z-index:252516351;visibility:visible;mso-wrap-style:square;mso-wrap-distance-left:9pt;mso-wrap-distance-top:0;mso-wrap-distance-right:9pt;mso-wrap-distance-bottom:0;mso-position-horizontal:absolute;mso-position-horizontal-relative:text;mso-position-vertical:absolute;mso-position-vertical-relative:text" from="232.3pt,39.35pt" to="299.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" strokecolor="gray [1629]" strokeweight="4.5pt">
                <v:stroke dashstyle="3 1"/>
              </v:line>
            </w:pict>
          </mc:Fallback>
        </mc:AlternateContent>
      </w:r>
      <w:r w:rsidR="00904A4C">
        <w:rPr>
          <w:rFonts w:hint="eastAsia"/>
          <w:noProof/>
        </w:rPr>
        <mc:AlternateContent>
          <mc:Choice Requires="wps">
            <w:drawing>
              <wp:anchor distT="0" distB="0" distL="114300" distR="114300" simplePos="0" relativeHeight="252512255" behindDoc="0" locked="0" layoutInCell="1" allowOverlap="1" wp14:anchorId="3ECF8D1C" wp14:editId="3B654FF3">
                <wp:simplePos x="0" y="0"/>
                <wp:positionH relativeFrom="column">
                  <wp:posOffset>2950210</wp:posOffset>
                </wp:positionH>
                <wp:positionV relativeFrom="paragraph">
                  <wp:posOffset>194945</wp:posOffset>
                </wp:positionV>
                <wp:extent cx="852170" cy="0"/>
                <wp:effectExtent l="0" t="19050" r="24130" b="38100"/>
                <wp:wrapNone/>
                <wp:docPr id="469" name="直線コネクタ 469"/>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29AD3" id="直線コネクタ 469" o:spid="_x0000_s1026" style="position:absolute;left:0;text-align:left;z-index:252512255;visibility:visible;mso-wrap-style:square;mso-wrap-distance-left:9pt;mso-wrap-distance-top:0;mso-wrap-distance-right:9pt;mso-wrap-distance-bottom:0;mso-position-horizontal:absolute;mso-position-horizontal-relative:text;mso-position-vertical:absolute;mso-position-vertical-relative:text" from="232.3pt,15.35pt" to="299.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" strokecolor="gray [1629]" strokeweight="4.5pt">
                <v:stroke dashstyle="3 1"/>
              </v:line>
            </w:pict>
          </mc:Fallback>
        </mc:AlternateContent>
      </w:r>
      <w:r w:rsidR="00904A4C">
        <w:rPr>
          <w:rFonts w:hint="eastAsia"/>
          <w:noProof/>
        </w:rPr>
        <mc:AlternateContent>
          <mc:Choice Requires="wps">
            <w:drawing>
              <wp:anchor distT="0" distB="0" distL="114300" distR="114300" simplePos="0" relativeHeight="252510207" behindDoc="0" locked="0" layoutInCell="1" allowOverlap="1" wp14:anchorId="38B902E2" wp14:editId="2CB05745">
                <wp:simplePos x="0" y="0"/>
                <wp:positionH relativeFrom="column">
                  <wp:posOffset>2950210</wp:posOffset>
                </wp:positionH>
                <wp:positionV relativeFrom="paragraph">
                  <wp:posOffset>42545</wp:posOffset>
                </wp:positionV>
                <wp:extent cx="852170" cy="0"/>
                <wp:effectExtent l="0" t="19050" r="24130" b="38100"/>
                <wp:wrapNone/>
                <wp:docPr id="464" name="直線コネクタ 464"/>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13C85" id="直線コネクタ 464" o:spid="_x0000_s1026" style="position:absolute;left:0;text-align:left;z-index:252510207;visibility:visible;mso-wrap-style:square;mso-wrap-distance-left:9pt;mso-wrap-distance-top:0;mso-wrap-distance-right:9pt;mso-wrap-distance-bottom:0;mso-position-horizontal:absolute;mso-position-horizontal-relative:text;mso-position-vertical:absolute;mso-position-vertical-relative:text" from="232.3pt,3.35pt" to="299.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" strokecolor="gray [1629]" strokeweight="4.5pt">
                <v:stroke dashstyle="3 1"/>
              </v:line>
            </w:pict>
          </mc:Fallback>
        </mc:AlternateContent>
      </w:r>
      <w:r w:rsidR="00904A4C">
        <w:rPr>
          <w:rFonts w:hint="eastAsia"/>
          <w:noProof/>
        </w:rPr>
        <mc:AlternateContent>
          <mc:Choice Requires="wps">
            <w:drawing>
              <wp:anchor distT="0" distB="0" distL="114300" distR="114300" simplePos="0" relativeHeight="252520447" behindDoc="0" locked="0" layoutInCell="1" allowOverlap="1" wp14:anchorId="0410AA44" wp14:editId="0E60AF06">
                <wp:simplePos x="0" y="0"/>
                <wp:positionH relativeFrom="column">
                  <wp:posOffset>2726690</wp:posOffset>
                </wp:positionH>
                <wp:positionV relativeFrom="paragraph">
                  <wp:posOffset>804545</wp:posOffset>
                </wp:positionV>
                <wp:extent cx="1075690" cy="0"/>
                <wp:effectExtent l="0" t="19050" r="10160" b="38100"/>
                <wp:wrapNone/>
                <wp:docPr id="476" name="直線コネクタ 476"/>
                <wp:cNvGraphicFramePr/>
                <a:graphic xmlns:a="http://schemas.openxmlformats.org/drawingml/2006/main">
                  <a:graphicData uri="http://schemas.microsoft.com/office/word/2010/wordprocessingShape">
                    <wps:wsp>
                      <wps:cNvCnPr/>
                      <wps:spPr>
                        <a:xfrm>
                          <a:off x="0" y="0"/>
                          <a:ext cx="107569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C8B7AC" id="直線コネクタ 476" o:spid="_x0000_s1026" style="position:absolute;left:0;text-align:left;z-index:252520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7pt,63.35pt" to="299.4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" strokecolor="gray [1629]" strokeweight="4.5pt">
                <v:stroke dashstyle="3 1"/>
              </v:line>
            </w:pict>
          </mc:Fallback>
        </mc:AlternateContent>
      </w:r>
    </w:p>
    <w:p w14:paraId="27B5F887" w14:textId="77777777" w:rsidR="00FA5CAF" w:rsidRDefault="00D6558F" w:rsidP="00C31F5A">
      <w:pPr>
        <w:pStyle w:val="a7"/>
      </w:pPr>
      <w:r w:rsidRPr="00904A4C">
        <w:rPr>
          <w:rFonts w:hint="eastAsia"/>
          <w:noProof/>
        </w:rPr>
        <mc:AlternateContent>
          <mc:Choice Requires="wps">
            <w:drawing>
              <wp:anchor distT="0" distB="0" distL="114300" distR="114300" simplePos="0" relativeHeight="252534783" behindDoc="0" locked="0" layoutInCell="1" allowOverlap="1" wp14:anchorId="2FB22A46" wp14:editId="610C7A06">
                <wp:simplePos x="0" y="0"/>
                <wp:positionH relativeFrom="column">
                  <wp:posOffset>1083310</wp:posOffset>
                </wp:positionH>
                <wp:positionV relativeFrom="paragraph">
                  <wp:posOffset>382905</wp:posOffset>
                </wp:positionV>
                <wp:extent cx="852170" cy="0"/>
                <wp:effectExtent l="0" t="19050" r="24130" b="38100"/>
                <wp:wrapNone/>
                <wp:docPr id="509" name="直線コネクタ 509"/>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AAB64" id="直線コネクタ 509" o:spid="_x0000_s1026" style="position:absolute;left:0;text-align:left;z-index:252534783;visibility:visible;mso-wrap-style:square;mso-wrap-distance-left:9pt;mso-wrap-distance-top:0;mso-wrap-distance-right:9pt;mso-wrap-distance-bottom:0;mso-position-horizontal:absolute;mso-position-horizontal-relative:text;mso-position-vertical:absolute;mso-position-vertical-relative:text" from="85.3pt,30.15pt" to="152.4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" strokecolor="gray [1629]" strokeweight="4.5pt">
                <v:stroke dashstyle="3 1"/>
              </v:line>
            </w:pict>
          </mc:Fallback>
        </mc:AlternateContent>
      </w:r>
      <w:r w:rsidRPr="00904A4C">
        <w:rPr>
          <w:rFonts w:hint="eastAsia"/>
          <w:noProof/>
        </w:rPr>
        <mc:AlternateContent>
          <mc:Choice Requires="wps">
            <w:drawing>
              <wp:anchor distT="0" distB="0" distL="114300" distR="114300" simplePos="0" relativeHeight="252533759" behindDoc="0" locked="0" layoutInCell="1" allowOverlap="1" wp14:anchorId="36B213AB" wp14:editId="68A958A4">
                <wp:simplePos x="0" y="0"/>
                <wp:positionH relativeFrom="column">
                  <wp:posOffset>1083310</wp:posOffset>
                </wp:positionH>
                <wp:positionV relativeFrom="paragraph">
                  <wp:posOffset>230505</wp:posOffset>
                </wp:positionV>
                <wp:extent cx="852170" cy="0"/>
                <wp:effectExtent l="0" t="19050" r="24130" b="38100"/>
                <wp:wrapNone/>
                <wp:docPr id="505" name="直線コネクタ 505"/>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C7FCC" id="直線コネクタ 505" o:spid="_x0000_s1026" style="position:absolute;left:0;text-align:left;z-index:252533759;visibility:visible;mso-wrap-style:square;mso-wrap-distance-left:9pt;mso-wrap-distance-top:0;mso-wrap-distance-right:9pt;mso-wrap-distance-bottom:0;mso-position-horizontal:absolute;mso-position-horizontal-relative:text;mso-position-vertical:absolute;mso-position-vertical-relative:text" from="85.3pt,18.15pt" to="152.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" strokecolor="gray [1629]" strokeweight="4.5pt">
                <v:stroke dashstyle="3 1"/>
              </v:line>
            </w:pict>
          </mc:Fallback>
        </mc:AlternateContent>
      </w:r>
      <w:r w:rsidRPr="00904A4C">
        <w:rPr>
          <w:rFonts w:hint="eastAsia"/>
          <w:noProof/>
        </w:rPr>
        <mc:AlternateContent>
          <mc:Choice Requires="wps">
            <w:drawing>
              <wp:anchor distT="0" distB="0" distL="114300" distR="114300" simplePos="0" relativeHeight="252532735" behindDoc="0" locked="0" layoutInCell="1" allowOverlap="1" wp14:anchorId="43BA7D65" wp14:editId="64696228">
                <wp:simplePos x="0" y="0"/>
                <wp:positionH relativeFrom="column">
                  <wp:posOffset>859790</wp:posOffset>
                </wp:positionH>
                <wp:positionV relativeFrom="paragraph">
                  <wp:posOffset>78423</wp:posOffset>
                </wp:positionV>
                <wp:extent cx="1075690" cy="0"/>
                <wp:effectExtent l="0" t="19050" r="10160" b="38100"/>
                <wp:wrapNone/>
                <wp:docPr id="504" name="直線コネクタ 504"/>
                <wp:cNvGraphicFramePr/>
                <a:graphic xmlns:a="http://schemas.openxmlformats.org/drawingml/2006/main">
                  <a:graphicData uri="http://schemas.microsoft.com/office/word/2010/wordprocessingShape">
                    <wps:wsp>
                      <wps:cNvCnPr/>
                      <wps:spPr>
                        <a:xfrm>
                          <a:off x="0" y="0"/>
                          <a:ext cx="107569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1BEFB8" id="直線コネクタ 504" o:spid="_x0000_s1026" style="position:absolute;left:0;text-align:left;z-index:2525327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7pt,6.2pt" to="152.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" strokecolor="gray [1629]" strokeweight="4.5pt">
                <v:stroke dashstyle="3 1"/>
              </v:line>
            </w:pict>
          </mc:Fallback>
        </mc:AlternateContent>
      </w:r>
      <w:r>
        <w:rPr>
          <w:rFonts w:hint="eastAsia"/>
          <w:noProof/>
        </w:rPr>
        <mc:AlternateContent>
          <mc:Choice Requires="wps">
            <w:drawing>
              <wp:anchor distT="0" distB="0" distL="114300" distR="114300" simplePos="0" relativeHeight="252547071" behindDoc="0" locked="0" layoutInCell="1" allowOverlap="1" wp14:anchorId="39E789E6" wp14:editId="02A20F94">
                <wp:simplePos x="0" y="0"/>
                <wp:positionH relativeFrom="column">
                  <wp:posOffset>2027555</wp:posOffset>
                </wp:positionH>
                <wp:positionV relativeFrom="paragraph">
                  <wp:posOffset>74930</wp:posOffset>
                </wp:positionV>
                <wp:extent cx="683895" cy="222250"/>
                <wp:effectExtent l="0" t="76200" r="20955" b="25400"/>
                <wp:wrapNone/>
                <wp:docPr id="96" name="カギ線コネクタ 96"/>
                <wp:cNvGraphicFramePr/>
                <a:graphic xmlns:a="http://schemas.openxmlformats.org/drawingml/2006/main">
                  <a:graphicData uri="http://schemas.microsoft.com/office/word/2010/wordprocessingShape">
                    <wps:wsp>
                      <wps:cNvCnPr/>
                      <wps:spPr>
                        <a:xfrm rot="10800000">
                          <a:off x="0" y="0"/>
                          <a:ext cx="683895" cy="222250"/>
                        </a:xfrm>
                        <a:prstGeom prst="bentConnector3">
                          <a:avLst>
                            <a:gd name="adj1" fmla="val 50000"/>
                          </a:avLst>
                        </a:prstGeom>
                        <a:ln w="2222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CA642" id="カギ線コネクタ 96" o:spid="_x0000_s1026" type="#_x0000_t34" style="position:absolute;left:0;text-align:left;margin-left:159.65pt;margin-top:5.9pt;width:53.85pt;height:17.5pt;rotation:180;z-index:252547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" strokecolor="#00b050" strokeweight="1.75pt">
                <v:stroke endarrow="open"/>
              </v:shape>
            </w:pict>
          </mc:Fallback>
        </mc:AlternateContent>
      </w:r>
      <w:r>
        <w:rPr>
          <w:rFonts w:hint="eastAsia"/>
          <w:noProof/>
        </w:rPr>
        <mc:AlternateContent>
          <mc:Choice Requires="wps">
            <w:drawing>
              <wp:anchor distT="0" distB="0" distL="114300" distR="114300" simplePos="0" relativeHeight="252550143" behindDoc="0" locked="0" layoutInCell="1" allowOverlap="1" wp14:anchorId="1E3C5E22" wp14:editId="0CF40F21">
                <wp:simplePos x="0" y="0"/>
                <wp:positionH relativeFrom="column">
                  <wp:posOffset>2701607</wp:posOffset>
                </wp:positionH>
                <wp:positionV relativeFrom="paragraph">
                  <wp:posOffset>26670</wp:posOffset>
                </wp:positionV>
                <wp:extent cx="1128713" cy="423545"/>
                <wp:effectExtent l="0" t="0" r="14605" b="14605"/>
                <wp:wrapNone/>
                <wp:docPr id="99" name="正方形/長方形 99"/>
                <wp:cNvGraphicFramePr/>
                <a:graphic xmlns:a="http://schemas.openxmlformats.org/drawingml/2006/main">
                  <a:graphicData uri="http://schemas.microsoft.com/office/word/2010/wordprocessingShape">
                    <wps:wsp>
                      <wps:cNvSpPr/>
                      <wps:spPr>
                        <a:xfrm>
                          <a:off x="0" y="0"/>
                          <a:ext cx="1128713" cy="423545"/>
                        </a:xfrm>
                        <a:prstGeom prst="rect">
                          <a:avLst/>
                        </a:prstGeom>
                        <a:solidFill>
                          <a:srgbClr val="00B050">
                            <a:alpha val="20000"/>
                          </a:srgbClr>
                        </a:solidFill>
                        <a:ln w="25400">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684858" id="正方形/長方形 99" o:spid="_x0000_s1026" style="position:absolute;left:0;text-align:left;margin-left:212.7pt;margin-top:2.1pt;width:88.9pt;height:33.35pt;z-index:2525501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" fillcolor="#00b050" strokecolor="#00b050" strokeweight="2pt">
                <v:fill opacity="13107f"/>
              </v:rect>
            </w:pict>
          </mc:Fallback>
        </mc:AlternateContent>
      </w:r>
      <w:r w:rsidR="00904A4C">
        <w:rPr>
          <w:rFonts w:hint="eastAsia"/>
          <w:noProof/>
        </w:rPr>
        <mc:AlternateContent>
          <mc:Choice Requires="wps">
            <w:drawing>
              <wp:anchor distT="0" distB="0" distL="114300" distR="114300" simplePos="0" relativeHeight="252514303" behindDoc="0" locked="0" layoutInCell="1" allowOverlap="1" wp14:anchorId="09F52821" wp14:editId="1D1123E0">
                <wp:simplePos x="0" y="0"/>
                <wp:positionH relativeFrom="column">
                  <wp:posOffset>2726690</wp:posOffset>
                </wp:positionH>
                <wp:positionV relativeFrom="paragraph">
                  <wp:posOffset>96202</wp:posOffset>
                </wp:positionV>
                <wp:extent cx="1075690" cy="0"/>
                <wp:effectExtent l="0" t="19050" r="10160" b="38100"/>
                <wp:wrapNone/>
                <wp:docPr id="470" name="直線コネクタ 470"/>
                <wp:cNvGraphicFramePr/>
                <a:graphic xmlns:a="http://schemas.openxmlformats.org/drawingml/2006/main">
                  <a:graphicData uri="http://schemas.microsoft.com/office/word/2010/wordprocessingShape">
                    <wps:wsp>
                      <wps:cNvCnPr/>
                      <wps:spPr>
                        <a:xfrm>
                          <a:off x="0" y="0"/>
                          <a:ext cx="107569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508E42" id="直線コネクタ 470" o:spid="_x0000_s1026" style="position:absolute;left:0;text-align:left;z-index:252514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7pt,7.55pt" to="299.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" strokecolor="gray [1629]" strokeweight="4.5pt">
                <v:stroke dashstyle="3 1"/>
              </v:line>
            </w:pict>
          </mc:Fallback>
        </mc:AlternateContent>
      </w:r>
    </w:p>
    <w:p w14:paraId="0B0C0B51" w14:textId="77777777" w:rsidR="00FA5CAF" w:rsidRDefault="00D6558F" w:rsidP="00C31F5A">
      <w:pPr>
        <w:pStyle w:val="a7"/>
      </w:pPr>
      <w:r>
        <w:rPr>
          <w:rFonts w:hint="eastAsia"/>
          <w:noProof/>
        </w:rPr>
        <mc:AlternateContent>
          <mc:Choice Requires="wps">
            <w:drawing>
              <wp:anchor distT="0" distB="0" distL="114300" distR="114300" simplePos="0" relativeHeight="252552191" behindDoc="0" locked="0" layoutInCell="1" allowOverlap="1" wp14:anchorId="359A1075" wp14:editId="7276284D">
                <wp:simplePos x="0" y="0"/>
                <wp:positionH relativeFrom="column">
                  <wp:posOffset>2701607</wp:posOffset>
                </wp:positionH>
                <wp:positionV relativeFrom="paragraph">
                  <wp:posOffset>237490</wp:posOffset>
                </wp:positionV>
                <wp:extent cx="1128713" cy="423545"/>
                <wp:effectExtent l="0" t="0" r="14605" b="14605"/>
                <wp:wrapNone/>
                <wp:docPr id="105" name="正方形/長方形 105"/>
                <wp:cNvGraphicFramePr/>
                <a:graphic xmlns:a="http://schemas.openxmlformats.org/drawingml/2006/main">
                  <a:graphicData uri="http://schemas.microsoft.com/office/word/2010/wordprocessingShape">
                    <wps:wsp>
                      <wps:cNvSpPr/>
                      <wps:spPr>
                        <a:xfrm>
                          <a:off x="0" y="0"/>
                          <a:ext cx="1128713" cy="423545"/>
                        </a:xfrm>
                        <a:prstGeom prst="rect">
                          <a:avLst/>
                        </a:prstGeom>
                        <a:solidFill>
                          <a:srgbClr val="00B050">
                            <a:alpha val="20000"/>
                          </a:srgbClr>
                        </a:solidFill>
                        <a:ln w="25400">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C66AF3" id="正方形/長方形 105" o:spid="_x0000_s1026" style="position:absolute;left:0;text-align:left;margin-left:212.7pt;margin-top:18.7pt;width:88.9pt;height:33.35pt;z-index:252552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" fillcolor="#00b050" strokecolor="#00b050" strokeweight="2pt">
                <v:fill opacity="13107f"/>
              </v:rect>
            </w:pict>
          </mc:Fallback>
        </mc:AlternateContent>
      </w:r>
      <w:r w:rsidR="00904A4C">
        <w:rPr>
          <w:rFonts w:hint="eastAsia"/>
          <w:noProof/>
        </w:rPr>
        <mc:AlternateContent>
          <mc:Choice Requires="wps">
            <w:drawing>
              <wp:anchor distT="0" distB="0" distL="114300" distR="114300" simplePos="0" relativeHeight="252541951" behindDoc="0" locked="0" layoutInCell="1" allowOverlap="1" wp14:anchorId="39F4FCF9" wp14:editId="06999E9F">
                <wp:simplePos x="0" y="0"/>
                <wp:positionH relativeFrom="column">
                  <wp:posOffset>3882073</wp:posOffset>
                </wp:positionH>
                <wp:positionV relativeFrom="paragraph">
                  <wp:posOffset>21590</wp:posOffset>
                </wp:positionV>
                <wp:extent cx="908050" cy="246380"/>
                <wp:effectExtent l="38100" t="0" r="25400" b="115570"/>
                <wp:wrapNone/>
                <wp:docPr id="89" name="カギ線コネクタ 89"/>
                <wp:cNvGraphicFramePr/>
                <a:graphic xmlns:a="http://schemas.openxmlformats.org/drawingml/2006/main">
                  <a:graphicData uri="http://schemas.microsoft.com/office/word/2010/wordprocessingShape">
                    <wps:wsp>
                      <wps:cNvCnPr/>
                      <wps:spPr>
                        <a:xfrm rot="10800000" flipV="1">
                          <a:off x="0" y="0"/>
                          <a:ext cx="908050" cy="246380"/>
                        </a:xfrm>
                        <a:prstGeom prst="bentConnector3">
                          <a:avLst>
                            <a:gd name="adj1" fmla="val -279"/>
                          </a:avLst>
                        </a:prstGeom>
                        <a:ln w="2222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00885AA" id="カギ線コネクタ 89" o:spid="_x0000_s1026" type="#_x0000_t34" style="position:absolute;left:0;text-align:left;margin-left:305.7pt;margin-top:1.7pt;width:71.5pt;height:19.4pt;rotation:180;flip:y;z-index:252541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" adj="-60" strokecolor="#4f81bd [3204]" strokeweight="1.75pt">
                <v:stroke endarrow="open"/>
              </v:shape>
            </w:pict>
          </mc:Fallback>
        </mc:AlternateContent>
      </w:r>
    </w:p>
    <w:p w14:paraId="681AE5B6" w14:textId="77777777" w:rsidR="00FA5CAF" w:rsidRDefault="00904A4C" w:rsidP="00C31F5A">
      <w:pPr>
        <w:pStyle w:val="a7"/>
      </w:pPr>
      <w:r w:rsidRPr="00904A4C">
        <w:rPr>
          <w:rFonts w:hint="eastAsia"/>
          <w:noProof/>
        </w:rPr>
        <mc:AlternateContent>
          <mc:Choice Requires="wps">
            <w:drawing>
              <wp:anchor distT="0" distB="0" distL="114300" distR="114300" simplePos="0" relativeHeight="252539903" behindDoc="0" locked="0" layoutInCell="1" allowOverlap="1" wp14:anchorId="4E66FC26" wp14:editId="5FE41518">
                <wp:simplePos x="0" y="0"/>
                <wp:positionH relativeFrom="column">
                  <wp:posOffset>1083310</wp:posOffset>
                </wp:positionH>
                <wp:positionV relativeFrom="paragraph">
                  <wp:posOffset>690245</wp:posOffset>
                </wp:positionV>
                <wp:extent cx="852170" cy="0"/>
                <wp:effectExtent l="0" t="19050" r="24130" b="38100"/>
                <wp:wrapNone/>
                <wp:docPr id="85" name="直線コネクタ 85"/>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428D6" id="直線コネクタ 85" o:spid="_x0000_s1026" style="position:absolute;left:0;text-align:left;z-index:252539903;visibility:visible;mso-wrap-style:square;mso-wrap-distance-left:9pt;mso-wrap-distance-top:0;mso-wrap-distance-right:9pt;mso-wrap-distance-bottom:0;mso-position-horizontal:absolute;mso-position-horizontal-relative:text;mso-position-vertical:absolute;mso-position-vertical-relative:text" from="85.3pt,54.35pt" to="152.4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" strokecolor="gray [1629]" strokeweight="4.5pt">
                <v:stroke dashstyle="3 1"/>
              </v:line>
            </w:pict>
          </mc:Fallback>
        </mc:AlternateContent>
      </w:r>
      <w:r w:rsidRPr="00904A4C">
        <w:rPr>
          <w:rFonts w:hint="eastAsia"/>
          <w:noProof/>
        </w:rPr>
        <mc:AlternateContent>
          <mc:Choice Requires="wps">
            <w:drawing>
              <wp:anchor distT="0" distB="0" distL="114300" distR="114300" simplePos="0" relativeHeight="252538879" behindDoc="0" locked="0" layoutInCell="1" allowOverlap="1" wp14:anchorId="4C0A2B03" wp14:editId="3D20DE24">
                <wp:simplePos x="0" y="0"/>
                <wp:positionH relativeFrom="column">
                  <wp:posOffset>1083310</wp:posOffset>
                </wp:positionH>
                <wp:positionV relativeFrom="paragraph">
                  <wp:posOffset>537845</wp:posOffset>
                </wp:positionV>
                <wp:extent cx="852170" cy="0"/>
                <wp:effectExtent l="0" t="19050" r="24130" b="38100"/>
                <wp:wrapNone/>
                <wp:docPr id="72" name="直線コネクタ 72"/>
                <wp:cNvGraphicFramePr/>
                <a:graphic xmlns:a="http://schemas.openxmlformats.org/drawingml/2006/main">
                  <a:graphicData uri="http://schemas.microsoft.com/office/word/2010/wordprocessingShape">
                    <wps:wsp>
                      <wps:cNvCnPr/>
                      <wps:spPr>
                        <a:xfrm>
                          <a:off x="0" y="0"/>
                          <a:ext cx="85217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B1DAF" id="直線コネクタ 72" o:spid="_x0000_s1026" style="position:absolute;left:0;text-align:left;z-index:252538879;visibility:visible;mso-wrap-style:square;mso-wrap-distance-left:9pt;mso-wrap-distance-top:0;mso-wrap-distance-right:9pt;mso-wrap-distance-bottom:0;mso-position-horizontal:absolute;mso-position-horizontal-relative:text;mso-position-vertical:absolute;mso-position-vertical-relative:text" from="85.3pt,42.35pt" to="152.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" strokecolor="gray [1629]" strokeweight="4.5pt">
                <v:stroke dashstyle="3 1"/>
              </v:line>
            </w:pict>
          </mc:Fallback>
        </mc:AlternateContent>
      </w:r>
      <w:r w:rsidRPr="00904A4C">
        <w:rPr>
          <w:rFonts w:hint="eastAsia"/>
          <w:noProof/>
        </w:rPr>
        <mc:AlternateContent>
          <mc:Choice Requires="wps">
            <w:drawing>
              <wp:anchor distT="0" distB="0" distL="114300" distR="114300" simplePos="0" relativeHeight="252537855" behindDoc="0" locked="0" layoutInCell="1" allowOverlap="1" wp14:anchorId="30F6F2EE" wp14:editId="0CD264DD">
                <wp:simplePos x="0" y="0"/>
                <wp:positionH relativeFrom="column">
                  <wp:posOffset>859790</wp:posOffset>
                </wp:positionH>
                <wp:positionV relativeFrom="paragraph">
                  <wp:posOffset>385445</wp:posOffset>
                </wp:positionV>
                <wp:extent cx="1075690" cy="0"/>
                <wp:effectExtent l="0" t="19050" r="10160" b="38100"/>
                <wp:wrapNone/>
                <wp:docPr id="70" name="直線コネクタ 70"/>
                <wp:cNvGraphicFramePr/>
                <a:graphic xmlns:a="http://schemas.openxmlformats.org/drawingml/2006/main">
                  <a:graphicData uri="http://schemas.microsoft.com/office/word/2010/wordprocessingShape">
                    <wps:wsp>
                      <wps:cNvCnPr/>
                      <wps:spPr>
                        <a:xfrm>
                          <a:off x="0" y="0"/>
                          <a:ext cx="1075690" cy="0"/>
                        </a:xfrm>
                        <a:prstGeom prst="line">
                          <a:avLst/>
                        </a:prstGeom>
                        <a:ln w="571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63B293" id="直線コネクタ 70" o:spid="_x0000_s1026" style="position:absolute;left:0;text-align:left;z-index:2525378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7pt,30.35pt" to="152.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" strokecolor="gray [1629]" strokeweight="4.5pt">
                <v:stroke dashstyle="3 1"/>
              </v:line>
            </w:pict>
          </mc:Fallback>
        </mc:AlternateContent>
      </w:r>
      <w:r w:rsidRPr="00904A4C">
        <w:rPr>
          <w:noProof/>
        </w:rPr>
        <mc:AlternateContent>
          <mc:Choice Requires="wps">
            <w:drawing>
              <wp:anchor distT="0" distB="0" distL="114300" distR="114300" simplePos="0" relativeHeight="252536831" behindDoc="0" locked="0" layoutInCell="1" allowOverlap="1" wp14:anchorId="7E7421F0" wp14:editId="4846E21B">
                <wp:simplePos x="0" y="0"/>
                <wp:positionH relativeFrom="column">
                  <wp:posOffset>788035</wp:posOffset>
                </wp:positionH>
                <wp:positionV relativeFrom="paragraph">
                  <wp:posOffset>219075</wp:posOffset>
                </wp:positionV>
                <wp:extent cx="1223010" cy="577215"/>
                <wp:effectExtent l="0" t="0" r="15240" b="13335"/>
                <wp:wrapNone/>
                <wp:docPr id="67" name="正方形/長方形 67"/>
                <wp:cNvGraphicFramePr/>
                <a:graphic xmlns:a="http://schemas.openxmlformats.org/drawingml/2006/main">
                  <a:graphicData uri="http://schemas.microsoft.com/office/word/2010/wordprocessingShape">
                    <wps:wsp>
                      <wps:cNvSpPr/>
                      <wps:spPr>
                        <a:xfrm>
                          <a:off x="0" y="0"/>
                          <a:ext cx="1223010" cy="577215"/>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36E05" id="正方形/長方形 67" o:spid="_x0000_s1026" style="position:absolute;left:0;text-align:left;margin-left:62.05pt;margin-top:17.25pt;width:96.3pt;height:45.45pt;z-index:252536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" filled="f" strokecolor="gray [1629]" strokeweight="2pt"/>
            </w:pict>
          </mc:Fallback>
        </mc:AlternateContent>
      </w:r>
    </w:p>
    <w:p w14:paraId="6AEB554D" w14:textId="77777777" w:rsidR="00F60CC8" w:rsidRDefault="00D6558F" w:rsidP="00C31F5A">
      <w:pPr>
        <w:pStyle w:val="a7"/>
      </w:pPr>
      <w:r>
        <w:rPr>
          <w:rFonts w:hint="eastAsia"/>
          <w:noProof/>
        </w:rPr>
        <mc:AlternateContent>
          <mc:Choice Requires="wps">
            <w:drawing>
              <wp:anchor distT="0" distB="0" distL="114300" distR="114300" simplePos="0" relativeHeight="252554239" behindDoc="0" locked="0" layoutInCell="1" allowOverlap="1" wp14:anchorId="625D11A1" wp14:editId="277A35F1">
                <wp:simplePos x="0" y="0"/>
                <wp:positionH relativeFrom="column">
                  <wp:posOffset>2028190</wp:posOffset>
                </wp:positionH>
                <wp:positionV relativeFrom="paragraph">
                  <wp:posOffset>4445</wp:posOffset>
                </wp:positionV>
                <wp:extent cx="683895" cy="222250"/>
                <wp:effectExtent l="38100" t="0" r="20955" b="101600"/>
                <wp:wrapNone/>
                <wp:docPr id="106" name="カギ線コネクタ 106"/>
                <wp:cNvGraphicFramePr/>
                <a:graphic xmlns:a="http://schemas.openxmlformats.org/drawingml/2006/main">
                  <a:graphicData uri="http://schemas.microsoft.com/office/word/2010/wordprocessingShape">
                    <wps:wsp>
                      <wps:cNvCnPr/>
                      <wps:spPr>
                        <a:xfrm rot="10800000" flipV="1">
                          <a:off x="0" y="0"/>
                          <a:ext cx="683895" cy="222250"/>
                        </a:xfrm>
                        <a:prstGeom prst="bentConnector3">
                          <a:avLst>
                            <a:gd name="adj1" fmla="val 50000"/>
                          </a:avLst>
                        </a:prstGeom>
                        <a:ln w="2222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AB852D"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6" o:spid="_x0000_s1026" type="#_x0000_t34" style="position:absolute;left:0;text-align:left;margin-left:159.7pt;margin-top:.35pt;width:53.85pt;height:17.5pt;rotation:180;flip:y;z-index:252554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" strokecolor="#00b050" strokeweight="1.75pt">
                <v:stroke endarrow="open"/>
              </v:shape>
            </w:pict>
          </mc:Fallback>
        </mc:AlternateContent>
      </w:r>
    </w:p>
    <w:p w14:paraId="6134512C" w14:textId="77777777" w:rsidR="00FA5CAF" w:rsidRDefault="00FA5CAF" w:rsidP="00C31F5A">
      <w:pPr>
        <w:pStyle w:val="a7"/>
      </w:pPr>
    </w:p>
    <w:p w14:paraId="2F1AFBE6" w14:textId="77777777" w:rsidR="00FA5CAF" w:rsidRDefault="00FA5CAF" w:rsidP="00C31F5A">
      <w:pPr>
        <w:pStyle w:val="a7"/>
      </w:pPr>
    </w:p>
    <w:p w14:paraId="393E6426" w14:textId="77777777" w:rsidR="00D137EB" w:rsidRDefault="00D137EB" w:rsidP="00D137EB">
      <w:r>
        <w:rPr>
          <w:rFonts w:hint="eastAsia"/>
        </w:rPr>
        <w:t>本テキストでは、「</w:t>
      </w:r>
      <w:r w:rsidR="00A136F0">
        <w:rPr>
          <w:rFonts w:hint="eastAsia"/>
        </w:rPr>
        <w:t>部門</w:t>
      </w:r>
      <w:r w:rsidR="00EB1789">
        <w:rPr>
          <w:rFonts w:hint="eastAsia"/>
        </w:rPr>
        <w:t>別実績</w:t>
      </w:r>
      <w:r>
        <w:rPr>
          <w:rFonts w:hint="eastAsia"/>
        </w:rPr>
        <w:t>」</w:t>
      </w:r>
      <w:r w:rsidR="00D972C5">
        <w:rPr>
          <w:rFonts w:hint="eastAsia"/>
        </w:rPr>
        <w:t>レポート</w:t>
      </w:r>
      <w:r>
        <w:rPr>
          <w:rFonts w:hint="eastAsia"/>
        </w:rPr>
        <w:t>を</w:t>
      </w:r>
      <w:r w:rsidR="00A136F0">
        <w:rPr>
          <w:rFonts w:hint="eastAsia"/>
        </w:rPr>
        <w:t>「部門</w:t>
      </w:r>
      <w:r w:rsidR="00D972C5">
        <w:rPr>
          <w:rFonts w:hint="eastAsia"/>
        </w:rPr>
        <w:t>」毎に</w:t>
      </w:r>
      <w:r w:rsidR="00EB1789">
        <w:rPr>
          <w:rFonts w:hint="eastAsia"/>
        </w:rPr>
        <w:t>バースト</w:t>
      </w:r>
      <w:r w:rsidR="00D972C5">
        <w:rPr>
          <w:rFonts w:hint="eastAsia"/>
        </w:rPr>
        <w:t>し配信</w:t>
      </w:r>
      <w:r>
        <w:rPr>
          <w:rFonts w:hint="eastAsia"/>
        </w:rPr>
        <w:t>します。</w:t>
      </w:r>
    </w:p>
    <w:p w14:paraId="2994C51F" w14:textId="77777777" w:rsidR="00D32F81" w:rsidRDefault="00C62D01" w:rsidP="00D32F81">
      <w:r>
        <w:rPr>
          <w:rFonts w:hint="eastAsia"/>
        </w:rPr>
        <w:t>【部門</w:t>
      </w:r>
      <w:r w:rsidR="00D137EB">
        <w:rPr>
          <w:rFonts w:hint="eastAsia"/>
        </w:rPr>
        <w:t>別実績】</w:t>
      </w:r>
    </w:p>
    <w:p w14:paraId="4B5AFC65" w14:textId="77777777" w:rsidR="00C62D01" w:rsidRDefault="00C62D01">
      <w:pPr>
        <w:widowControl/>
        <w:wordWrap/>
        <w:autoSpaceDE/>
        <w:autoSpaceDN/>
        <w:spacing w:beforeLines="0" w:before="0" w:line="240" w:lineRule="auto"/>
        <w:ind w:left="0" w:right="0"/>
      </w:pPr>
      <w:r w:rsidRPr="00C62D01">
        <w:rPr>
          <w:noProof/>
        </w:rPr>
        <w:drawing>
          <wp:anchor distT="0" distB="0" distL="114300" distR="114300" simplePos="0" relativeHeight="252950527" behindDoc="0" locked="0" layoutInCell="1" allowOverlap="1" wp14:anchorId="7428B544" wp14:editId="58BEEDB5">
            <wp:simplePos x="0" y="0"/>
            <wp:positionH relativeFrom="column">
              <wp:posOffset>580752</wp:posOffset>
            </wp:positionH>
            <wp:positionV relativeFrom="paragraph">
              <wp:posOffset>86179</wp:posOffset>
            </wp:positionV>
            <wp:extent cx="5033289" cy="2514600"/>
            <wp:effectExtent l="19050" t="19050" r="15240" b="1905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33289" cy="2514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7C918920" w14:textId="77777777" w:rsidR="00D32F81" w:rsidRDefault="00D32F81" w:rsidP="00D972C5"/>
    <w:p w14:paraId="76469A0A" w14:textId="77777777" w:rsidR="00380DE4" w:rsidRDefault="00380DE4" w:rsidP="00380DE4">
      <w:pPr>
        <w:pStyle w:val="3"/>
      </w:pPr>
      <w:bookmarkStart w:id="29" w:name="_Toc144452113"/>
      <w:r>
        <w:rPr>
          <w:rFonts w:hint="eastAsia"/>
        </w:rPr>
        <w:t>スケジュールジョブの作成</w:t>
      </w:r>
      <w:bookmarkEnd w:id="29"/>
    </w:p>
    <w:p w14:paraId="0D9076EF" w14:textId="77777777" w:rsidR="00380DE4" w:rsidRDefault="00380DE4" w:rsidP="00380DE4">
      <w:pPr>
        <w:pStyle w:val="a7"/>
      </w:pPr>
      <w:r>
        <w:rPr>
          <w:rFonts w:ascii="Segoe UI Symbol" w:hAnsi="Segoe UI Symbol" w:cs="Segoe UI Symbol" w:hint="eastAsia"/>
        </w:rPr>
        <w:t>作成済のスケジュールジョブを編集します。</w:t>
      </w:r>
    </w:p>
    <w:p w14:paraId="7A2F67B1" w14:textId="77777777" w:rsidR="00380DE4" w:rsidRDefault="00380DE4" w:rsidP="00380DE4">
      <w:pPr>
        <w:pStyle w:val="a7"/>
      </w:pPr>
    </w:p>
    <w:p w14:paraId="07A9EC56" w14:textId="77777777" w:rsidR="00E642DF" w:rsidRDefault="00380DE4" w:rsidP="00E642DF">
      <w:pPr>
        <w:pStyle w:val="a7"/>
      </w:pPr>
      <w:r>
        <w:rPr>
          <w:rFonts w:hint="eastAsia"/>
        </w:rPr>
        <w:t>[スケジュールジョブ] - [バースト]を選択し、</w:t>
      </w:r>
      <w:r>
        <w:rPr>
          <w:noProof/>
        </w:rPr>
        <w:drawing>
          <wp:anchor distT="0" distB="0" distL="114300" distR="114300" simplePos="0" relativeHeight="252560383" behindDoc="0" locked="0" layoutInCell="1" allowOverlap="1" wp14:anchorId="698CF383" wp14:editId="5F66C6B3">
            <wp:simplePos x="0" y="0"/>
            <wp:positionH relativeFrom="column">
              <wp:posOffset>175260</wp:posOffset>
            </wp:positionH>
            <wp:positionV relativeFrom="paragraph">
              <wp:posOffset>9207</wp:posOffset>
            </wp:positionV>
            <wp:extent cx="308610" cy="307975"/>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r>
        <w:rPr>
          <w:rFonts w:hint="eastAsia"/>
        </w:rPr>
        <w:t>「SCH_</w:t>
      </w:r>
      <w:r w:rsidR="00A136F0">
        <w:rPr>
          <w:rFonts w:hint="eastAsia"/>
        </w:rPr>
        <w:t>部門</w:t>
      </w:r>
      <w:r>
        <w:rPr>
          <w:rFonts w:hint="eastAsia"/>
        </w:rPr>
        <w:t>別実績」の右クリックメニューから[編集]を選択します。</w:t>
      </w:r>
    </w:p>
    <w:p w14:paraId="1CDC5C9C" w14:textId="77777777" w:rsidR="00E642DF" w:rsidRDefault="00F76338" w:rsidP="00E642DF">
      <w:pPr>
        <w:pStyle w:val="a7"/>
        <w:ind w:left="0"/>
      </w:pPr>
      <w:r w:rsidRPr="00F76338">
        <w:rPr>
          <w:noProof/>
        </w:rPr>
        <w:drawing>
          <wp:anchor distT="0" distB="0" distL="114300" distR="114300" simplePos="0" relativeHeight="252923903" behindDoc="0" locked="0" layoutInCell="1" allowOverlap="1" wp14:anchorId="4AB2C244" wp14:editId="46D379FA">
            <wp:simplePos x="0" y="0"/>
            <wp:positionH relativeFrom="margin">
              <wp:posOffset>577214</wp:posOffset>
            </wp:positionH>
            <wp:positionV relativeFrom="paragraph">
              <wp:posOffset>214630</wp:posOffset>
            </wp:positionV>
            <wp:extent cx="4025771" cy="2169160"/>
            <wp:effectExtent l="19050" t="19050" r="13335" b="2159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27494" cy="217008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CD99D72" w14:textId="77777777" w:rsidR="00F76338" w:rsidRDefault="00F76338" w:rsidP="00E642DF">
      <w:pPr>
        <w:pStyle w:val="a7"/>
        <w:ind w:left="0"/>
      </w:pPr>
    </w:p>
    <w:p w14:paraId="5379F0E9" w14:textId="77777777" w:rsidR="00F76338" w:rsidRDefault="00F76338" w:rsidP="00E642DF">
      <w:pPr>
        <w:pStyle w:val="a7"/>
        <w:ind w:left="0"/>
      </w:pPr>
    </w:p>
    <w:p w14:paraId="081BF3F6" w14:textId="77777777" w:rsidR="00F76338" w:rsidRDefault="00F76338" w:rsidP="00E642DF">
      <w:pPr>
        <w:pStyle w:val="a7"/>
        <w:ind w:left="0"/>
      </w:pPr>
    </w:p>
    <w:p w14:paraId="336AEBA0" w14:textId="77777777" w:rsidR="00F76338" w:rsidRDefault="00F76338" w:rsidP="00E642DF">
      <w:pPr>
        <w:pStyle w:val="a7"/>
        <w:ind w:left="0"/>
      </w:pPr>
    </w:p>
    <w:p w14:paraId="27DE2900" w14:textId="77777777" w:rsidR="00F76338" w:rsidRDefault="00F76338" w:rsidP="00E642DF">
      <w:pPr>
        <w:pStyle w:val="a7"/>
        <w:ind w:left="0"/>
      </w:pPr>
    </w:p>
    <w:p w14:paraId="10D7B09B" w14:textId="77777777" w:rsidR="00F76338" w:rsidRDefault="00F76338" w:rsidP="00E642DF">
      <w:pPr>
        <w:pStyle w:val="a7"/>
        <w:ind w:left="0"/>
      </w:pPr>
    </w:p>
    <w:p w14:paraId="3D9EE85A" w14:textId="77777777" w:rsidR="00F76338" w:rsidRDefault="00F76338" w:rsidP="00E642DF">
      <w:pPr>
        <w:pStyle w:val="a7"/>
        <w:ind w:left="0"/>
      </w:pPr>
    </w:p>
    <w:p w14:paraId="14448776" w14:textId="77777777" w:rsidR="00F76338" w:rsidRDefault="00F76338" w:rsidP="00E642DF">
      <w:pPr>
        <w:pStyle w:val="a7"/>
        <w:ind w:left="0"/>
      </w:pPr>
    </w:p>
    <w:p w14:paraId="240D6747" w14:textId="77777777" w:rsidR="00F76338" w:rsidRPr="00F76338" w:rsidRDefault="00F76338" w:rsidP="00E642DF">
      <w:pPr>
        <w:pStyle w:val="a7"/>
        <w:ind w:left="0"/>
      </w:pPr>
    </w:p>
    <w:p w14:paraId="313FC51E" w14:textId="77777777" w:rsidR="002559C3" w:rsidRDefault="002559C3" w:rsidP="00C31F5A">
      <w:pPr>
        <w:pStyle w:val="a7"/>
      </w:pPr>
    </w:p>
    <w:p w14:paraId="7679DDD2" w14:textId="77777777" w:rsidR="00380DE4" w:rsidRDefault="00380DE4" w:rsidP="00C31F5A">
      <w:pPr>
        <w:pStyle w:val="a7"/>
      </w:pPr>
      <w:r w:rsidRPr="00521D36">
        <w:t>[タスク]を選択し</w:t>
      </w:r>
      <w:r>
        <w:rPr>
          <w:rFonts w:hint="eastAsia"/>
        </w:rPr>
        <w:t>、「タスク１」を</w:t>
      </w:r>
      <w:r w:rsidR="0096186F">
        <w:rPr>
          <w:rFonts w:hint="eastAsia"/>
        </w:rPr>
        <w:t>ダブル</w:t>
      </w:r>
      <w:r>
        <w:rPr>
          <w:rFonts w:hint="eastAsia"/>
        </w:rPr>
        <w:t>クリックします。</w:t>
      </w:r>
    </w:p>
    <w:p w14:paraId="3C3FBDE5" w14:textId="77777777" w:rsidR="00380DE4" w:rsidRDefault="002559C3" w:rsidP="00C31F5A">
      <w:pPr>
        <w:pStyle w:val="a7"/>
      </w:pPr>
      <w:r w:rsidRPr="002559C3">
        <w:rPr>
          <w:noProof/>
        </w:rPr>
        <w:drawing>
          <wp:anchor distT="0" distB="0" distL="114300" distR="114300" simplePos="0" relativeHeight="252924927" behindDoc="0" locked="0" layoutInCell="1" allowOverlap="1" wp14:anchorId="69643DB9" wp14:editId="45A0D23A">
            <wp:simplePos x="0" y="0"/>
            <wp:positionH relativeFrom="column">
              <wp:posOffset>536575</wp:posOffset>
            </wp:positionH>
            <wp:positionV relativeFrom="paragraph">
              <wp:posOffset>191770</wp:posOffset>
            </wp:positionV>
            <wp:extent cx="4846320" cy="1297489"/>
            <wp:effectExtent l="19050" t="19050" r="11430" b="171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846320" cy="129748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464D6BA" w14:textId="77777777" w:rsidR="00380DE4" w:rsidRDefault="00380DE4" w:rsidP="00C31F5A">
      <w:pPr>
        <w:pStyle w:val="a7"/>
      </w:pPr>
    </w:p>
    <w:p w14:paraId="5B8E83EC" w14:textId="77777777" w:rsidR="00380DE4" w:rsidRDefault="00380DE4" w:rsidP="00C31F5A">
      <w:pPr>
        <w:pStyle w:val="a7"/>
      </w:pPr>
    </w:p>
    <w:p w14:paraId="0567D35F" w14:textId="77777777" w:rsidR="00380DE4" w:rsidRPr="002559C3" w:rsidRDefault="00380DE4" w:rsidP="00C31F5A">
      <w:pPr>
        <w:pStyle w:val="a7"/>
      </w:pPr>
    </w:p>
    <w:p w14:paraId="7B24A6CB" w14:textId="77777777" w:rsidR="00380DE4" w:rsidRDefault="00380DE4" w:rsidP="00C31F5A">
      <w:pPr>
        <w:pStyle w:val="a7"/>
      </w:pPr>
    </w:p>
    <w:p w14:paraId="481FBE4B" w14:textId="77777777" w:rsidR="00380DE4" w:rsidRDefault="002559C3" w:rsidP="00C31F5A">
      <w:pPr>
        <w:pStyle w:val="a7"/>
      </w:pPr>
      <w:r w:rsidRPr="0004129A">
        <w:rPr>
          <w:rFonts w:hint="eastAsia"/>
          <w:noProof/>
        </w:rPr>
        <mc:AlternateContent>
          <mc:Choice Requires="wps">
            <w:drawing>
              <wp:anchor distT="0" distB="0" distL="114300" distR="114300" simplePos="0" relativeHeight="252926975" behindDoc="0" locked="0" layoutInCell="1" allowOverlap="1" wp14:anchorId="45ADC3C0" wp14:editId="363B7DEF">
                <wp:simplePos x="0" y="0"/>
                <wp:positionH relativeFrom="column">
                  <wp:posOffset>871855</wp:posOffset>
                </wp:positionH>
                <wp:positionV relativeFrom="paragraph">
                  <wp:posOffset>16510</wp:posOffset>
                </wp:positionV>
                <wp:extent cx="3672840" cy="152400"/>
                <wp:effectExtent l="0" t="0" r="22860" b="19050"/>
                <wp:wrapNone/>
                <wp:docPr id="68" name="正方形/長方形 68"/>
                <wp:cNvGraphicFramePr/>
                <a:graphic xmlns:a="http://schemas.openxmlformats.org/drawingml/2006/main">
                  <a:graphicData uri="http://schemas.microsoft.com/office/word/2010/wordprocessingShape">
                    <wps:wsp>
                      <wps:cNvSpPr/>
                      <wps:spPr>
                        <a:xfrm>
                          <a:off x="0" y="0"/>
                          <a:ext cx="3672840" cy="152400"/>
                        </a:xfrm>
                        <a:prstGeom prst="rect">
                          <a:avLst/>
                        </a:prstGeom>
                        <a:noFill/>
                        <a:ln w="127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2E82E" id="正方形/長方形 68" o:spid="_x0000_s1026" style="position:absolute;left:0;text-align:left;margin-left:68.65pt;margin-top:1.3pt;width:289.2pt;height:12pt;z-index:25292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" filled="f" strokecolor="red" strokeweight="1pt"/>
            </w:pict>
          </mc:Fallback>
        </mc:AlternateContent>
      </w:r>
    </w:p>
    <w:p w14:paraId="04D42987" w14:textId="77777777" w:rsidR="00380DE4" w:rsidRDefault="00380DE4">
      <w:pPr>
        <w:widowControl/>
        <w:wordWrap/>
        <w:autoSpaceDE/>
        <w:autoSpaceDN/>
        <w:spacing w:beforeLines="0" w:before="0" w:line="240" w:lineRule="auto"/>
        <w:ind w:left="0" w:right="0"/>
      </w:pPr>
      <w:r>
        <w:br w:type="page"/>
      </w:r>
    </w:p>
    <w:p w14:paraId="5A49D132" w14:textId="77777777" w:rsidR="00380DE4" w:rsidRDefault="00380DE4" w:rsidP="002557B1">
      <w:r>
        <w:rPr>
          <w:rFonts w:hint="eastAsia"/>
        </w:rPr>
        <w:lastRenderedPageBreak/>
        <w:t>[バーストレポート]</w:t>
      </w:r>
      <w:r w:rsidR="00DD61A5">
        <w:rPr>
          <w:rFonts w:hint="eastAsia"/>
        </w:rPr>
        <w:t>を</w:t>
      </w:r>
      <w:r>
        <w:rPr>
          <w:rFonts w:hint="eastAsia"/>
        </w:rPr>
        <w:t>チェックし</w:t>
      </w:r>
      <w:r w:rsidR="00DD61A5">
        <w:rPr>
          <w:rFonts w:hint="eastAsia"/>
        </w:rPr>
        <w:t>、[OK]ボタンをクリックし</w:t>
      </w:r>
      <w:r>
        <w:rPr>
          <w:rFonts w:hint="eastAsia"/>
        </w:rPr>
        <w:t>ます。</w:t>
      </w:r>
    </w:p>
    <w:p w14:paraId="5CEB4AFF" w14:textId="77777777" w:rsidR="002559C3" w:rsidRDefault="002559C3" w:rsidP="00DD61A5">
      <w:r w:rsidRPr="002559C3">
        <w:rPr>
          <w:noProof/>
        </w:rPr>
        <w:drawing>
          <wp:anchor distT="0" distB="0" distL="114300" distR="114300" simplePos="0" relativeHeight="252927999" behindDoc="0" locked="0" layoutInCell="1" allowOverlap="1" wp14:anchorId="664CFF71" wp14:editId="32F08FC8">
            <wp:simplePos x="0" y="0"/>
            <wp:positionH relativeFrom="margin">
              <wp:posOffset>810896</wp:posOffset>
            </wp:positionH>
            <wp:positionV relativeFrom="paragraph">
              <wp:posOffset>201930</wp:posOffset>
            </wp:positionV>
            <wp:extent cx="3759200" cy="3481307"/>
            <wp:effectExtent l="19050" t="19050" r="12700" b="2413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759200" cy="3481307"/>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9A8FEB0" w14:textId="77777777" w:rsidR="002559C3" w:rsidRDefault="002559C3" w:rsidP="00DD61A5"/>
    <w:p w14:paraId="733F8EE9" w14:textId="77777777" w:rsidR="002559C3" w:rsidRDefault="002559C3" w:rsidP="00DD61A5"/>
    <w:p w14:paraId="685A6CD7" w14:textId="20B2012C" w:rsidR="002559C3" w:rsidRDefault="002559C3" w:rsidP="00DD61A5"/>
    <w:p w14:paraId="700E5908" w14:textId="0715B2D6" w:rsidR="002559C3" w:rsidRDefault="002559C3" w:rsidP="00DD61A5"/>
    <w:p w14:paraId="717A7B71" w14:textId="57597C65" w:rsidR="002559C3" w:rsidRDefault="002559C3" w:rsidP="00DD61A5"/>
    <w:p w14:paraId="02DEA1DB" w14:textId="3C81FAEE" w:rsidR="002559C3" w:rsidRDefault="002559C3" w:rsidP="00DD61A5"/>
    <w:p w14:paraId="31F3EF27" w14:textId="7B460121" w:rsidR="002559C3" w:rsidRDefault="002559C3" w:rsidP="00DD61A5"/>
    <w:p w14:paraId="762A8588" w14:textId="59800954" w:rsidR="002559C3" w:rsidRDefault="003523C6" w:rsidP="00DD61A5">
      <w:r w:rsidRPr="0004129A">
        <w:rPr>
          <w:rFonts w:hint="eastAsia"/>
          <w:noProof/>
        </w:rPr>
        <mc:AlternateContent>
          <mc:Choice Requires="wps">
            <w:drawing>
              <wp:anchor distT="0" distB="0" distL="114300" distR="114300" simplePos="0" relativeHeight="252930047" behindDoc="0" locked="0" layoutInCell="1" allowOverlap="1" wp14:anchorId="51C8BD8D" wp14:editId="2E318996">
                <wp:simplePos x="0" y="0"/>
                <wp:positionH relativeFrom="margin">
                  <wp:posOffset>831215</wp:posOffset>
                </wp:positionH>
                <wp:positionV relativeFrom="paragraph">
                  <wp:posOffset>167459</wp:posOffset>
                </wp:positionV>
                <wp:extent cx="816429" cy="156392"/>
                <wp:effectExtent l="0" t="0" r="22225" b="15240"/>
                <wp:wrapNone/>
                <wp:docPr id="71" name="正方形/長方形 71"/>
                <wp:cNvGraphicFramePr/>
                <a:graphic xmlns:a="http://schemas.openxmlformats.org/drawingml/2006/main">
                  <a:graphicData uri="http://schemas.microsoft.com/office/word/2010/wordprocessingShape">
                    <wps:wsp>
                      <wps:cNvSpPr/>
                      <wps:spPr>
                        <a:xfrm>
                          <a:off x="0" y="0"/>
                          <a:ext cx="816429" cy="156392"/>
                        </a:xfrm>
                        <a:prstGeom prst="rect">
                          <a:avLst/>
                        </a:prstGeom>
                        <a:noFill/>
                        <a:ln w="127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F785D" id="正方形/長方形 71" o:spid="_x0000_s1026" style="position:absolute;left:0;text-align:left;margin-left:65.45pt;margin-top:13.2pt;width:64.3pt;height:12.3pt;z-index:252930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" filled="f" strokecolor="red" strokeweight="1pt">
                <w10:wrap anchorx="margin"/>
              </v:rect>
            </w:pict>
          </mc:Fallback>
        </mc:AlternateContent>
      </w:r>
    </w:p>
    <w:p w14:paraId="5851A57F" w14:textId="40C4D083" w:rsidR="002559C3" w:rsidRDefault="002559C3" w:rsidP="00DD61A5"/>
    <w:p w14:paraId="4F46D2FA" w14:textId="77777777" w:rsidR="002559C3" w:rsidRDefault="002559C3" w:rsidP="00DD61A5"/>
    <w:p w14:paraId="6B18927D" w14:textId="77777777" w:rsidR="002559C3" w:rsidRDefault="002559C3" w:rsidP="00DD61A5"/>
    <w:p w14:paraId="28B8C52A" w14:textId="77777777" w:rsidR="002559C3" w:rsidRDefault="002559C3" w:rsidP="00DD61A5"/>
    <w:p w14:paraId="5370AA8F" w14:textId="77777777" w:rsidR="002559C3" w:rsidRDefault="002559C3" w:rsidP="00DD61A5"/>
    <w:p w14:paraId="244C02AC" w14:textId="77777777" w:rsidR="002559C3" w:rsidRDefault="002559C3" w:rsidP="00DD61A5"/>
    <w:p w14:paraId="130F4858" w14:textId="77777777" w:rsidR="00DD61A5" w:rsidRPr="002559C3" w:rsidRDefault="00DD61A5" w:rsidP="002559C3">
      <w:pPr>
        <w:ind w:left="0"/>
      </w:pPr>
    </w:p>
    <w:p w14:paraId="4C5712DD" w14:textId="77777777" w:rsidR="00DD61A5" w:rsidRDefault="00DD61A5" w:rsidP="00DD61A5">
      <w:r>
        <w:rPr>
          <w:rFonts w:hint="eastAsia"/>
        </w:rPr>
        <w:t xml:space="preserve"> [保存して閉じる]を選択します。</w:t>
      </w:r>
    </w:p>
    <w:p w14:paraId="437B7948" w14:textId="77777777" w:rsidR="00DD61A5" w:rsidRDefault="002559C3" w:rsidP="00DD61A5">
      <w:r w:rsidRPr="002559C3">
        <w:rPr>
          <w:noProof/>
        </w:rPr>
        <w:drawing>
          <wp:anchor distT="0" distB="0" distL="114300" distR="114300" simplePos="0" relativeHeight="252931071" behindDoc="0" locked="0" layoutInCell="1" allowOverlap="1" wp14:anchorId="7DD5C50E" wp14:editId="0CF59862">
            <wp:simplePos x="0" y="0"/>
            <wp:positionH relativeFrom="column">
              <wp:posOffset>688975</wp:posOffset>
            </wp:positionH>
            <wp:positionV relativeFrom="paragraph">
              <wp:posOffset>158750</wp:posOffset>
            </wp:positionV>
            <wp:extent cx="4534660" cy="1391920"/>
            <wp:effectExtent l="19050" t="19050" r="18415" b="1778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534660" cy="13919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2E8A68E" w14:textId="77777777" w:rsidR="00DD61A5" w:rsidRDefault="00DD61A5" w:rsidP="00DD61A5"/>
    <w:p w14:paraId="624A88E6" w14:textId="77777777" w:rsidR="00DD61A5" w:rsidRDefault="00DD61A5" w:rsidP="00DD61A5"/>
    <w:p w14:paraId="6072CE5F" w14:textId="77777777" w:rsidR="00DD61A5" w:rsidRPr="002559C3" w:rsidRDefault="00DD61A5" w:rsidP="00DD61A5"/>
    <w:p w14:paraId="2F640527" w14:textId="77777777" w:rsidR="00DD61A5" w:rsidRPr="00FC7320" w:rsidRDefault="00DD61A5" w:rsidP="00DD61A5"/>
    <w:p w14:paraId="2B267F90" w14:textId="77777777" w:rsidR="00DD61A5" w:rsidRDefault="00DD61A5" w:rsidP="00DD61A5"/>
    <w:p w14:paraId="7EF87B58" w14:textId="77777777" w:rsidR="00DD61A5" w:rsidRDefault="00DD61A5">
      <w:pPr>
        <w:widowControl/>
        <w:wordWrap/>
        <w:autoSpaceDE/>
        <w:autoSpaceDN/>
        <w:spacing w:beforeLines="0" w:before="0" w:line="240" w:lineRule="auto"/>
        <w:ind w:left="0" w:right="0"/>
        <w:rPr>
          <w:rFonts w:hAnsi="メイリオ"/>
          <w:b/>
          <w:noProof/>
          <w:kern w:val="0"/>
          <w:sz w:val="24"/>
          <w:szCs w:val="20"/>
        </w:rPr>
      </w:pPr>
      <w:r>
        <w:br w:type="page"/>
      </w:r>
    </w:p>
    <w:p w14:paraId="1DA0DC7A" w14:textId="77777777" w:rsidR="00DD61A5" w:rsidRDefault="00DD61A5" w:rsidP="00DD61A5">
      <w:pPr>
        <w:pStyle w:val="3"/>
      </w:pPr>
      <w:bookmarkStart w:id="30" w:name="_Toc144452114"/>
      <w:r>
        <w:rPr>
          <w:rFonts w:hint="eastAsia"/>
        </w:rPr>
        <w:lastRenderedPageBreak/>
        <w:t>スケジュールジョブの即時実行</w:t>
      </w:r>
      <w:bookmarkEnd w:id="30"/>
    </w:p>
    <w:p w14:paraId="3F36F163" w14:textId="77777777" w:rsidR="00DD61A5" w:rsidRDefault="00DD61A5" w:rsidP="00DD61A5">
      <w:r>
        <w:rPr>
          <w:rFonts w:hint="eastAsia"/>
        </w:rPr>
        <w:t>本テキストで設定した実行間隔では、すぐにスケジュールジョブが実行されないため、即時実行で結果を確認します。</w:t>
      </w:r>
    </w:p>
    <w:p w14:paraId="39D73E3A" w14:textId="77777777" w:rsidR="00DD61A5" w:rsidRDefault="00DD61A5" w:rsidP="00DD61A5"/>
    <w:p w14:paraId="117B1A0E" w14:textId="33AD08BD" w:rsidR="00D32F81" w:rsidRDefault="002559C3" w:rsidP="00737477">
      <w:r w:rsidRPr="002559C3">
        <w:rPr>
          <w:noProof/>
        </w:rPr>
        <w:drawing>
          <wp:anchor distT="0" distB="0" distL="114300" distR="114300" simplePos="0" relativeHeight="252932095" behindDoc="0" locked="0" layoutInCell="1" allowOverlap="1" wp14:anchorId="32D68395" wp14:editId="6A82ADD0">
            <wp:simplePos x="0" y="0"/>
            <wp:positionH relativeFrom="margin">
              <wp:align>center</wp:align>
            </wp:positionH>
            <wp:positionV relativeFrom="paragraph">
              <wp:posOffset>394970</wp:posOffset>
            </wp:positionV>
            <wp:extent cx="4153722" cy="2353310"/>
            <wp:effectExtent l="19050" t="19050" r="18415" b="2794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153722" cy="23533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D61A5">
        <w:rPr>
          <w:noProof/>
        </w:rPr>
        <w:drawing>
          <wp:anchor distT="0" distB="0" distL="114300" distR="114300" simplePos="0" relativeHeight="252577791" behindDoc="0" locked="0" layoutInCell="1" allowOverlap="1" wp14:anchorId="5ADB5E6C" wp14:editId="2CC23E23">
            <wp:simplePos x="0" y="0"/>
            <wp:positionH relativeFrom="column">
              <wp:posOffset>153035</wp:posOffset>
            </wp:positionH>
            <wp:positionV relativeFrom="paragraph">
              <wp:posOffset>20320</wp:posOffset>
            </wp:positionV>
            <wp:extent cx="308610" cy="307975"/>
            <wp:effectExtent l="0" t="0" r="0" b="0"/>
            <wp:wrapNone/>
            <wp:docPr id="1057" name="図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r w:rsidR="00DD61A5">
        <w:rPr>
          <w:rFonts w:hint="eastAsia"/>
        </w:rPr>
        <w:t>「SCH_</w:t>
      </w:r>
      <w:r w:rsidR="003523C6">
        <w:rPr>
          <w:rFonts w:hint="eastAsia"/>
        </w:rPr>
        <w:t>部門</w:t>
      </w:r>
      <w:r w:rsidR="00DD61A5">
        <w:rPr>
          <w:rFonts w:hint="eastAsia"/>
        </w:rPr>
        <w:t>別実績」の右クリックメニューから[実行]を選択します。</w:t>
      </w:r>
      <w:r w:rsidR="00D32F81">
        <w:br/>
      </w:r>
    </w:p>
    <w:p w14:paraId="3AA33C8A" w14:textId="77777777" w:rsidR="002559C3" w:rsidRDefault="002559C3" w:rsidP="00737477"/>
    <w:p w14:paraId="23564F7A" w14:textId="77777777" w:rsidR="002559C3" w:rsidRDefault="002559C3" w:rsidP="00737477"/>
    <w:p w14:paraId="4133D0E4" w14:textId="77777777" w:rsidR="002559C3" w:rsidRDefault="002559C3" w:rsidP="00737477">
      <w:r w:rsidRPr="0004129A">
        <w:rPr>
          <w:rFonts w:hint="eastAsia"/>
          <w:noProof/>
        </w:rPr>
        <mc:AlternateContent>
          <mc:Choice Requires="wps">
            <w:drawing>
              <wp:anchor distT="0" distB="0" distL="114300" distR="114300" simplePos="0" relativeHeight="252934143" behindDoc="0" locked="0" layoutInCell="1" allowOverlap="1" wp14:anchorId="11E805CB" wp14:editId="0D32F026">
                <wp:simplePos x="0" y="0"/>
                <wp:positionH relativeFrom="margin">
                  <wp:posOffset>2898775</wp:posOffset>
                </wp:positionH>
                <wp:positionV relativeFrom="paragraph">
                  <wp:posOffset>217170</wp:posOffset>
                </wp:positionV>
                <wp:extent cx="1036320" cy="193040"/>
                <wp:effectExtent l="0" t="0" r="11430" b="16510"/>
                <wp:wrapNone/>
                <wp:docPr id="88" name="正方形/長方形 88"/>
                <wp:cNvGraphicFramePr/>
                <a:graphic xmlns:a="http://schemas.openxmlformats.org/drawingml/2006/main">
                  <a:graphicData uri="http://schemas.microsoft.com/office/word/2010/wordprocessingShape">
                    <wps:wsp>
                      <wps:cNvSpPr/>
                      <wps:spPr>
                        <a:xfrm>
                          <a:off x="0" y="0"/>
                          <a:ext cx="1036320" cy="193040"/>
                        </a:xfrm>
                        <a:prstGeom prst="rect">
                          <a:avLst/>
                        </a:prstGeom>
                        <a:noFill/>
                        <a:ln w="127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2D05A" id="正方形/長方形 88" o:spid="_x0000_s1026" style="position:absolute;left:0;text-align:left;margin-left:228.25pt;margin-top:17.1pt;width:81.6pt;height:15.2pt;z-index:252934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" filled="f" strokecolor="red" strokeweight="1pt">
                <w10:wrap anchorx="margin"/>
              </v:rect>
            </w:pict>
          </mc:Fallback>
        </mc:AlternateContent>
      </w:r>
    </w:p>
    <w:p w14:paraId="7BE17EEF" w14:textId="77777777" w:rsidR="002559C3" w:rsidRDefault="002559C3" w:rsidP="00737477"/>
    <w:p w14:paraId="14CF9B4D" w14:textId="77777777" w:rsidR="002559C3" w:rsidRDefault="002559C3" w:rsidP="00737477"/>
    <w:p w14:paraId="7B8591D7" w14:textId="77777777" w:rsidR="002559C3" w:rsidRDefault="002559C3" w:rsidP="00737477"/>
    <w:p w14:paraId="4E38E023" w14:textId="77777777" w:rsidR="002559C3" w:rsidRDefault="002559C3" w:rsidP="00737477"/>
    <w:p w14:paraId="76FB8271" w14:textId="77777777" w:rsidR="002559C3" w:rsidRDefault="002559C3" w:rsidP="00737477"/>
    <w:p w14:paraId="29C82030" w14:textId="77777777" w:rsidR="002559C3" w:rsidRDefault="002559C3" w:rsidP="00737477"/>
    <w:p w14:paraId="7D87A414" w14:textId="77777777" w:rsidR="002559C3" w:rsidRPr="00737477" w:rsidRDefault="002559C3" w:rsidP="00737477"/>
    <w:p w14:paraId="57AEA0E1" w14:textId="77777777" w:rsidR="00DD61A5" w:rsidRDefault="00A136F0" w:rsidP="00DD61A5">
      <w:r>
        <w:rPr>
          <w:rFonts w:hint="eastAsia"/>
        </w:rPr>
        <w:t>スケジュールジョブの実行が完了すると、ファイル名に部門名</w:t>
      </w:r>
      <w:r w:rsidR="00DD61A5" w:rsidRPr="00F469EC">
        <w:rPr>
          <w:rFonts w:hint="eastAsia"/>
        </w:rPr>
        <w:t>が</w:t>
      </w:r>
      <w:r w:rsidR="008A0941" w:rsidRPr="00F469EC">
        <w:rPr>
          <w:rFonts w:ascii="Arial" w:hAnsi="Arial" w:cs="Arial"/>
          <w:color w:val="3C4043"/>
          <w:spacing w:val="1"/>
          <w:shd w:val="clear" w:color="auto" w:fill="FFFFFF"/>
        </w:rPr>
        <w:t>付与された</w:t>
      </w:r>
      <w:r>
        <w:rPr>
          <w:rFonts w:hint="eastAsia"/>
        </w:rPr>
        <w:t>部門</w:t>
      </w:r>
      <w:r w:rsidR="00DD61A5">
        <w:rPr>
          <w:rFonts w:hint="eastAsia"/>
        </w:rPr>
        <w:t>別実績レポートが</w:t>
      </w:r>
      <w:r w:rsidR="0027446A">
        <w:rPr>
          <w:rFonts w:hint="eastAsia"/>
        </w:rPr>
        <w:t>ワークスペース</w:t>
      </w:r>
      <w:r w:rsidR="00DD61A5">
        <w:rPr>
          <w:rFonts w:hint="eastAsia"/>
        </w:rPr>
        <w:t>上に表示されます。</w:t>
      </w:r>
    </w:p>
    <w:p w14:paraId="615EBD44" w14:textId="77777777" w:rsidR="00DD61A5" w:rsidRDefault="0027446A" w:rsidP="00DD61A5">
      <w:r>
        <w:rPr>
          <w:rFonts w:hint="eastAsia"/>
        </w:rPr>
        <w:t>※ファイルが表示されない場合は</w:t>
      </w:r>
      <w:proofErr w:type="spellStart"/>
      <w:r w:rsidR="00AB6434">
        <w:rPr>
          <w:rFonts w:hint="eastAsia"/>
        </w:rPr>
        <w:t>WebFOCUS</w:t>
      </w:r>
      <w:proofErr w:type="spellEnd"/>
      <w:r w:rsidR="00AB6434">
        <w:rPr>
          <w:rFonts w:hint="eastAsia"/>
        </w:rPr>
        <w:t xml:space="preserve"> Hub</w:t>
      </w:r>
      <w:r w:rsidR="002557B1">
        <w:rPr>
          <w:rFonts w:hint="eastAsia"/>
        </w:rPr>
        <w:t>を更新してください。</w:t>
      </w:r>
    </w:p>
    <w:p w14:paraId="0A8FB844" w14:textId="77777777" w:rsidR="002557B1" w:rsidRDefault="002557B1" w:rsidP="00DD61A5"/>
    <w:p w14:paraId="469CC505" w14:textId="165F310A" w:rsidR="002559C3" w:rsidRDefault="00BC27C9" w:rsidP="00DD61A5">
      <w:r w:rsidRPr="002559C3">
        <w:rPr>
          <w:noProof/>
        </w:rPr>
        <w:drawing>
          <wp:anchor distT="0" distB="0" distL="114300" distR="114300" simplePos="0" relativeHeight="252935167" behindDoc="0" locked="0" layoutInCell="1" allowOverlap="1" wp14:anchorId="36080E5B" wp14:editId="1664109A">
            <wp:simplePos x="0" y="0"/>
            <wp:positionH relativeFrom="column">
              <wp:posOffset>546735</wp:posOffset>
            </wp:positionH>
            <wp:positionV relativeFrom="paragraph">
              <wp:posOffset>62230</wp:posOffset>
            </wp:positionV>
            <wp:extent cx="4641850" cy="2613161"/>
            <wp:effectExtent l="19050" t="19050" r="25400" b="1587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41850" cy="261316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73F3320" w14:textId="427B7C5F" w:rsidR="002559C3" w:rsidRDefault="002559C3" w:rsidP="00DD61A5"/>
    <w:p w14:paraId="1E991217" w14:textId="7735AD3D" w:rsidR="002557B1" w:rsidRDefault="002557B1" w:rsidP="00DD61A5"/>
    <w:p w14:paraId="7157D06C" w14:textId="09557CF7" w:rsidR="00A136F0" w:rsidRDefault="00A136F0">
      <w:pPr>
        <w:widowControl/>
        <w:wordWrap/>
        <w:autoSpaceDE/>
        <w:autoSpaceDN/>
        <w:spacing w:beforeLines="0" w:before="0" w:line="240" w:lineRule="auto"/>
        <w:ind w:left="0" w:right="0"/>
      </w:pPr>
      <w:r>
        <w:br w:type="page"/>
      </w:r>
    </w:p>
    <w:p w14:paraId="50E3B7CB" w14:textId="69090CBA" w:rsidR="00CB5590" w:rsidRDefault="00CB5590" w:rsidP="002557B1">
      <w:pPr>
        <w:ind w:left="0"/>
      </w:pPr>
    </w:p>
    <w:p w14:paraId="4B0ECAA0" w14:textId="77777777" w:rsidR="00DD61A5" w:rsidRDefault="00DD61A5" w:rsidP="00DD61A5">
      <w:pPr>
        <w:pStyle w:val="3"/>
      </w:pPr>
      <w:bookmarkStart w:id="31" w:name="_Toc144452115"/>
      <w:r>
        <w:rPr>
          <w:rFonts w:hint="eastAsia"/>
        </w:rPr>
        <w:t>バーストレポートの確認</w:t>
      </w:r>
      <w:bookmarkEnd w:id="31"/>
    </w:p>
    <w:p w14:paraId="11803AD6" w14:textId="77777777" w:rsidR="00DD61A5" w:rsidRDefault="00A136F0" w:rsidP="00DD61A5">
      <w:r>
        <w:rPr>
          <w:rFonts w:hint="eastAsia"/>
        </w:rPr>
        <w:t>配信済のレポートが部門</w:t>
      </w:r>
      <w:r w:rsidR="00DD61A5">
        <w:rPr>
          <w:rFonts w:hint="eastAsia"/>
        </w:rPr>
        <w:t>別にバーストされているか確認をします。</w:t>
      </w:r>
    </w:p>
    <w:p w14:paraId="7F5DEDFE" w14:textId="77777777" w:rsidR="003C002A" w:rsidRDefault="003C002A" w:rsidP="00DD61A5"/>
    <w:p w14:paraId="518029B3" w14:textId="77777777" w:rsidR="002557B1" w:rsidRDefault="00DD61A5" w:rsidP="002557B1">
      <w:r>
        <w:rPr>
          <w:noProof/>
        </w:rPr>
        <w:drawing>
          <wp:anchor distT="0" distB="0" distL="114300" distR="114300" simplePos="0" relativeHeight="252587007" behindDoc="0" locked="0" layoutInCell="1" allowOverlap="1" wp14:anchorId="4015DA98" wp14:editId="216FDEF9">
            <wp:simplePos x="0" y="0"/>
            <wp:positionH relativeFrom="column">
              <wp:posOffset>176530</wp:posOffset>
            </wp:positionH>
            <wp:positionV relativeFrom="paragraph">
              <wp:posOffset>47625</wp:posOffset>
            </wp:positionV>
            <wp:extent cx="308610" cy="307975"/>
            <wp:effectExtent l="0" t="0" r="0" b="0"/>
            <wp:wrapNone/>
            <wp:docPr id="1065" name="図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07975"/>
                    </a:xfrm>
                    <a:prstGeom prst="rect">
                      <a:avLst/>
                    </a:prstGeom>
                  </pic:spPr>
                </pic:pic>
              </a:graphicData>
            </a:graphic>
          </wp:anchor>
        </w:drawing>
      </w:r>
      <w:r w:rsidR="0027446A">
        <w:rPr>
          <w:rFonts w:hint="eastAsia"/>
        </w:rPr>
        <w:t>実行結果は右クリックメニューから[新規ウィンドウで表示</w:t>
      </w:r>
      <w:r w:rsidR="0027446A">
        <w:t>]</w:t>
      </w:r>
      <w:r w:rsidR="0027446A">
        <w:rPr>
          <w:rFonts w:hint="eastAsia"/>
        </w:rPr>
        <w:t>より結果を確認できます。</w:t>
      </w:r>
      <w:r w:rsidR="0027446A">
        <w:br/>
      </w:r>
      <w:r w:rsidR="0027446A">
        <w:rPr>
          <w:rFonts w:hint="eastAsia"/>
        </w:rPr>
        <w:t>※ HTMLをダブルクリックで開いた場合HTMLソースが表示されます。</w:t>
      </w:r>
    </w:p>
    <w:p w14:paraId="3CCC9EC1" w14:textId="77777777" w:rsidR="002557B1" w:rsidRDefault="00A136F0" w:rsidP="00C31F5A">
      <w:pPr>
        <w:pStyle w:val="a7"/>
      </w:pPr>
      <w:r w:rsidRPr="00A136F0">
        <w:rPr>
          <w:noProof/>
        </w:rPr>
        <w:drawing>
          <wp:anchor distT="0" distB="0" distL="114300" distR="114300" simplePos="0" relativeHeight="252936191" behindDoc="0" locked="0" layoutInCell="1" allowOverlap="1" wp14:anchorId="2B96EC04" wp14:editId="57E92D45">
            <wp:simplePos x="0" y="0"/>
            <wp:positionH relativeFrom="column">
              <wp:posOffset>617855</wp:posOffset>
            </wp:positionH>
            <wp:positionV relativeFrom="paragraph">
              <wp:posOffset>186690</wp:posOffset>
            </wp:positionV>
            <wp:extent cx="4053840" cy="2426564"/>
            <wp:effectExtent l="19050" t="19050" r="22860" b="1206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53840" cy="242656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0F32D14" w14:textId="77777777" w:rsidR="00A136F0" w:rsidRDefault="00A136F0" w:rsidP="00C31F5A">
      <w:pPr>
        <w:pStyle w:val="a7"/>
      </w:pPr>
    </w:p>
    <w:p w14:paraId="5C151F5F" w14:textId="77777777" w:rsidR="00A136F0" w:rsidRDefault="00A136F0" w:rsidP="00C31F5A">
      <w:pPr>
        <w:pStyle w:val="a7"/>
      </w:pPr>
    </w:p>
    <w:p w14:paraId="316167D0" w14:textId="77777777" w:rsidR="00A136F0" w:rsidRDefault="00A136F0" w:rsidP="00C31F5A">
      <w:pPr>
        <w:pStyle w:val="a7"/>
      </w:pPr>
      <w:r w:rsidRPr="0004129A">
        <w:rPr>
          <w:rFonts w:hint="eastAsia"/>
          <w:noProof/>
        </w:rPr>
        <mc:AlternateContent>
          <mc:Choice Requires="wps">
            <w:drawing>
              <wp:anchor distT="0" distB="0" distL="114300" distR="114300" simplePos="0" relativeHeight="252938239" behindDoc="0" locked="0" layoutInCell="1" allowOverlap="1" wp14:anchorId="1002E323" wp14:editId="59D06A9D">
                <wp:simplePos x="0" y="0"/>
                <wp:positionH relativeFrom="margin">
                  <wp:posOffset>2866203</wp:posOffset>
                </wp:positionH>
                <wp:positionV relativeFrom="paragraph">
                  <wp:posOffset>88526</wp:posOffset>
                </wp:positionV>
                <wp:extent cx="1036320" cy="161365"/>
                <wp:effectExtent l="0" t="0" r="11430" b="10160"/>
                <wp:wrapNone/>
                <wp:docPr id="94" name="正方形/長方形 94"/>
                <wp:cNvGraphicFramePr/>
                <a:graphic xmlns:a="http://schemas.openxmlformats.org/drawingml/2006/main">
                  <a:graphicData uri="http://schemas.microsoft.com/office/word/2010/wordprocessingShape">
                    <wps:wsp>
                      <wps:cNvSpPr/>
                      <wps:spPr>
                        <a:xfrm>
                          <a:off x="0" y="0"/>
                          <a:ext cx="1036320" cy="161365"/>
                        </a:xfrm>
                        <a:prstGeom prst="rect">
                          <a:avLst/>
                        </a:prstGeom>
                        <a:noFill/>
                        <a:ln w="127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ED148" id="正方形/長方形 94" o:spid="_x0000_s1026" style="position:absolute;left:0;text-align:left;margin-left:225.7pt;margin-top:6.95pt;width:81.6pt;height:12.7pt;z-index:25293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" filled="f" strokecolor="red" strokeweight="1pt">
                <w10:wrap anchorx="margin"/>
              </v:rect>
            </w:pict>
          </mc:Fallback>
        </mc:AlternateContent>
      </w:r>
    </w:p>
    <w:p w14:paraId="00D86A69" w14:textId="77777777" w:rsidR="00A136F0" w:rsidRDefault="00A136F0" w:rsidP="00C31F5A">
      <w:pPr>
        <w:pStyle w:val="a7"/>
      </w:pPr>
    </w:p>
    <w:p w14:paraId="0976FB71" w14:textId="77777777" w:rsidR="00A136F0" w:rsidRDefault="00A136F0" w:rsidP="00C31F5A">
      <w:pPr>
        <w:pStyle w:val="a7"/>
      </w:pPr>
    </w:p>
    <w:p w14:paraId="3498C17E" w14:textId="77777777" w:rsidR="00A136F0" w:rsidRDefault="00A136F0" w:rsidP="00C31F5A">
      <w:pPr>
        <w:pStyle w:val="a7"/>
      </w:pPr>
    </w:p>
    <w:p w14:paraId="6343E0E4" w14:textId="77777777" w:rsidR="00A136F0" w:rsidRDefault="00A136F0" w:rsidP="00C31F5A">
      <w:pPr>
        <w:pStyle w:val="a7"/>
      </w:pPr>
    </w:p>
    <w:p w14:paraId="3E17726B" w14:textId="77777777" w:rsidR="00A136F0" w:rsidRDefault="00A136F0" w:rsidP="00C31F5A">
      <w:pPr>
        <w:pStyle w:val="a7"/>
      </w:pPr>
    </w:p>
    <w:p w14:paraId="248D3E1A" w14:textId="77777777" w:rsidR="00A136F0" w:rsidRDefault="00A136F0" w:rsidP="00C31F5A">
      <w:pPr>
        <w:pStyle w:val="a7"/>
      </w:pPr>
    </w:p>
    <w:p w14:paraId="59942D02" w14:textId="77777777" w:rsidR="00A136F0" w:rsidRDefault="00A136F0" w:rsidP="00A136F0">
      <w:pPr>
        <w:pStyle w:val="a7"/>
        <w:ind w:left="0"/>
      </w:pPr>
    </w:p>
    <w:p w14:paraId="248F7D18" w14:textId="77777777" w:rsidR="0081379F" w:rsidRDefault="00A136F0" w:rsidP="00C31F5A">
      <w:pPr>
        <w:pStyle w:val="a7"/>
      </w:pPr>
      <w:r>
        <w:rPr>
          <w:rFonts w:hint="eastAsia"/>
        </w:rPr>
        <w:t>営業1部</w:t>
      </w:r>
      <w:r w:rsidR="0081379F">
        <w:rPr>
          <w:rFonts w:hint="eastAsia"/>
        </w:rPr>
        <w:t>だけのレポートが表示されます。</w:t>
      </w:r>
    </w:p>
    <w:p w14:paraId="2FBED39E" w14:textId="77777777" w:rsidR="0081379F" w:rsidRDefault="00024940" w:rsidP="002557B1">
      <w:pPr>
        <w:pStyle w:val="a7"/>
      </w:pPr>
      <w:r>
        <w:rPr>
          <w:rFonts w:hint="eastAsia"/>
        </w:rPr>
        <w:t>※</w:t>
      </w:r>
      <w:r w:rsidRPr="00024940">
        <w:rPr>
          <w:rFonts w:hint="eastAsia"/>
        </w:rPr>
        <w:t>バースト値は、最初の</w:t>
      </w:r>
      <w:r>
        <w:t>BY</w:t>
      </w:r>
      <w:r w:rsidRPr="00024940">
        <w:t>フィールドで決定</w:t>
      </w:r>
      <w:r>
        <w:rPr>
          <w:rFonts w:hint="eastAsia"/>
        </w:rPr>
        <w:t>します。</w:t>
      </w:r>
    </w:p>
    <w:p w14:paraId="46C91C54" w14:textId="77777777" w:rsidR="00A136F0" w:rsidRDefault="00A136F0" w:rsidP="002557B1">
      <w:pPr>
        <w:pStyle w:val="a7"/>
      </w:pPr>
      <w:r w:rsidRPr="00A136F0">
        <w:rPr>
          <w:noProof/>
        </w:rPr>
        <w:drawing>
          <wp:anchor distT="0" distB="0" distL="114300" distR="114300" simplePos="0" relativeHeight="252939263" behindDoc="0" locked="0" layoutInCell="1" allowOverlap="1" wp14:anchorId="0C28C2F8" wp14:editId="12CC5267">
            <wp:simplePos x="0" y="0"/>
            <wp:positionH relativeFrom="column">
              <wp:posOffset>364789</wp:posOffset>
            </wp:positionH>
            <wp:positionV relativeFrom="paragraph">
              <wp:posOffset>195804</wp:posOffset>
            </wp:positionV>
            <wp:extent cx="5123330" cy="731496"/>
            <wp:effectExtent l="19050" t="19050" r="20320" b="12065"/>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b="9669"/>
                    <a:stretch/>
                  </pic:blipFill>
                  <pic:spPr bwMode="auto">
                    <a:xfrm>
                      <a:off x="0" y="0"/>
                      <a:ext cx="5123330" cy="731496"/>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0AABE" w14:textId="77777777" w:rsidR="00A136F0" w:rsidRDefault="00A136F0" w:rsidP="002557B1">
      <w:pPr>
        <w:pStyle w:val="a7"/>
      </w:pPr>
    </w:p>
    <w:p w14:paraId="2DB307E7" w14:textId="77777777" w:rsidR="00A136F0" w:rsidRDefault="00A136F0" w:rsidP="002557B1">
      <w:pPr>
        <w:pStyle w:val="a7"/>
      </w:pPr>
    </w:p>
    <w:p w14:paraId="4842EA55" w14:textId="77777777" w:rsidR="00A136F0" w:rsidRPr="00A136F0" w:rsidRDefault="00A136F0" w:rsidP="002557B1">
      <w:pPr>
        <w:pStyle w:val="a7"/>
      </w:pPr>
    </w:p>
    <w:p w14:paraId="4A24884F" w14:textId="77777777" w:rsidR="0081379F" w:rsidRDefault="0081379F" w:rsidP="00C31F5A">
      <w:pPr>
        <w:pStyle w:val="a7"/>
      </w:pPr>
    </w:p>
    <w:p w14:paraId="768E18D6" w14:textId="77777777" w:rsidR="00024940" w:rsidRDefault="00DD37BB" w:rsidP="00C31F5A">
      <w:pPr>
        <w:pStyle w:val="a7"/>
      </w:pPr>
      <w:r>
        <w:rPr>
          <w:rFonts w:hint="eastAsia"/>
          <w:noProof/>
        </w:rPr>
        <mc:AlternateContent>
          <mc:Choice Requires="wps">
            <w:drawing>
              <wp:anchor distT="0" distB="0" distL="114300" distR="114300" simplePos="0" relativeHeight="252597247" behindDoc="0" locked="0" layoutInCell="1" allowOverlap="1" wp14:anchorId="0622B60B" wp14:editId="7CAE6D47">
                <wp:simplePos x="0" y="0"/>
                <wp:positionH relativeFrom="column">
                  <wp:posOffset>481965</wp:posOffset>
                </wp:positionH>
                <wp:positionV relativeFrom="paragraph">
                  <wp:posOffset>70632</wp:posOffset>
                </wp:positionV>
                <wp:extent cx="4695825" cy="720000"/>
                <wp:effectExtent l="0" t="0" r="28575" b="23495"/>
                <wp:wrapNone/>
                <wp:docPr id="1072" name="正方形/長方形 1072"/>
                <wp:cNvGraphicFramePr/>
                <a:graphic xmlns:a="http://schemas.openxmlformats.org/drawingml/2006/main">
                  <a:graphicData uri="http://schemas.microsoft.com/office/word/2010/wordprocessingShape">
                    <wps:wsp>
                      <wps:cNvSpPr/>
                      <wps:spPr>
                        <a:xfrm>
                          <a:off x="0" y="0"/>
                          <a:ext cx="4695825" cy="720000"/>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1CB828" w14:textId="77777777" w:rsidR="004C2CCC" w:rsidRDefault="004C2CCC" w:rsidP="00024940">
                            <w:pPr>
                              <w:spacing w:beforeLines="0" w:before="0"/>
                              <w:ind w:left="0"/>
                            </w:pPr>
                            <w:r>
                              <w:rPr>
                                <w:rFonts w:hint="eastAsia"/>
                              </w:rPr>
                              <w:t>コンテンツやスケジュールジョブをセクション毎に作成する必要がないため、開発/管理工数の削減を図ることができます。</w:t>
                            </w:r>
                          </w:p>
                          <w:p w14:paraId="4AD1BEE8" w14:textId="77777777" w:rsidR="004C2CCC" w:rsidRDefault="004C2CCC" w:rsidP="00024940">
                            <w:pPr>
                              <w:spacing w:beforeLines="0" w:before="0"/>
                              <w:ind w:left="0"/>
                            </w:pPr>
                            <w:r>
                              <w:rPr>
                                <w:rFonts w:hint="eastAsia"/>
                              </w:rPr>
                              <w:t>同じようなレイアウトのコンテンツを集約したい場合におすすめです。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2B60B" id="正方形/長方形 1072" o:spid="_x0000_s1036" style="position:absolute;left:0;text-align:left;margin-left:37.95pt;margin-top:5.55pt;width:369.75pt;height:56.7pt;z-index:25259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" filled="f" strokecolor="gray [1629]" strokeweight="2pt">
                <v:textbox inset=",0,,0">
                  <w:txbxContent>
                    <w:p w14:paraId="4A1CB828" w14:textId="77777777" w:rsidR="004C2CCC" w:rsidRDefault="004C2CCC" w:rsidP="00024940">
                      <w:pPr>
                        <w:spacing w:beforeLines="0" w:before="0"/>
                        <w:ind w:left="0"/>
                      </w:pPr>
                      <w:r>
                        <w:rPr>
                          <w:rFonts w:hint="eastAsia"/>
                        </w:rPr>
                        <w:t>コンテンツやスケジュールジョブをセクション毎に作成する必要がないため、開発/管理工数の削減を図ることができます。</w:t>
                      </w:r>
                    </w:p>
                    <w:p w14:paraId="4AD1BEE8" w14:textId="77777777" w:rsidR="004C2CCC" w:rsidRDefault="004C2CCC" w:rsidP="00024940">
                      <w:pPr>
                        <w:spacing w:beforeLines="0" w:before="0"/>
                        <w:ind w:left="0"/>
                      </w:pPr>
                      <w:r>
                        <w:rPr>
                          <w:rFonts w:hint="eastAsia"/>
                        </w:rPr>
                        <w:t>同じようなレイアウトのコンテンツを集約したい場合におすすめです。</w:t>
                      </w:r>
                    </w:p>
                  </w:txbxContent>
                </v:textbox>
              </v:rect>
            </w:pict>
          </mc:Fallback>
        </mc:AlternateContent>
      </w:r>
    </w:p>
    <w:p w14:paraId="445BB74A" w14:textId="77777777" w:rsidR="00FD7F1C" w:rsidRDefault="00FD7F1C" w:rsidP="00C31F5A">
      <w:pPr>
        <w:pStyle w:val="a7"/>
      </w:pPr>
    </w:p>
    <w:p w14:paraId="0D935AF1" w14:textId="77777777" w:rsidR="00FD7F1C" w:rsidRDefault="00FD7F1C" w:rsidP="00C31F5A">
      <w:pPr>
        <w:pStyle w:val="a7"/>
      </w:pPr>
    </w:p>
    <w:p w14:paraId="691486D8" w14:textId="77777777" w:rsidR="00FD7F1C" w:rsidRDefault="00684E74" w:rsidP="00C31F5A">
      <w:pPr>
        <w:pStyle w:val="a7"/>
      </w:pPr>
      <w:r>
        <w:rPr>
          <w:rFonts w:hint="eastAsia"/>
          <w:noProof/>
        </w:rPr>
        <mc:AlternateContent>
          <mc:Choice Requires="wps">
            <w:drawing>
              <wp:anchor distT="0" distB="0" distL="114300" distR="114300" simplePos="0" relativeHeight="252752895" behindDoc="0" locked="0" layoutInCell="1" allowOverlap="1" wp14:anchorId="4AA34038" wp14:editId="73E36EE5">
                <wp:simplePos x="0" y="0"/>
                <wp:positionH relativeFrom="column">
                  <wp:posOffset>480060</wp:posOffset>
                </wp:positionH>
                <wp:positionV relativeFrom="paragraph">
                  <wp:posOffset>94127</wp:posOffset>
                </wp:positionV>
                <wp:extent cx="4695825" cy="909320"/>
                <wp:effectExtent l="0" t="0" r="28575" b="24130"/>
                <wp:wrapNone/>
                <wp:docPr id="29" name="正方形/長方形 29"/>
                <wp:cNvGraphicFramePr/>
                <a:graphic xmlns:a="http://schemas.openxmlformats.org/drawingml/2006/main">
                  <a:graphicData uri="http://schemas.microsoft.com/office/word/2010/wordprocessingShape">
                    <wps:wsp>
                      <wps:cNvSpPr/>
                      <wps:spPr>
                        <a:xfrm>
                          <a:off x="0" y="0"/>
                          <a:ext cx="4695825" cy="909320"/>
                        </a:xfrm>
                        <a:prstGeom prst="rect">
                          <a:avLst/>
                        </a:prstGeom>
                        <a:noFill/>
                        <a:ln w="25400">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6EB6940" w14:textId="77777777" w:rsidR="004C2CCC" w:rsidRDefault="004C2CCC" w:rsidP="00DD37BB">
                            <w:pPr>
                              <w:spacing w:beforeLines="0" w:before="0"/>
                              <w:ind w:left="0"/>
                            </w:pPr>
                            <w:r>
                              <w:rPr>
                                <w:rFonts w:hint="eastAsia"/>
                              </w:rPr>
                              <w:t>T</w:t>
                            </w:r>
                            <w:r>
                              <w:t>ips:</w:t>
                            </w:r>
                          </w:p>
                          <w:p w14:paraId="7031ACDD" w14:textId="77777777" w:rsidR="004C2CCC" w:rsidRDefault="004C2CCC" w:rsidP="00DD37BB">
                            <w:pPr>
                              <w:spacing w:beforeLines="0" w:before="0"/>
                              <w:ind w:left="0"/>
                            </w:pPr>
                            <w:r>
                              <w:rPr>
                                <w:rFonts w:hint="eastAsia"/>
                              </w:rPr>
                              <w:t>レポート</w:t>
                            </w:r>
                            <w:r>
                              <w:t>に動的フィルタ</w:t>
                            </w:r>
                            <w:r>
                              <w:rPr>
                                <w:rFonts w:hint="eastAsia"/>
                              </w:rPr>
                              <w:t>を</w:t>
                            </w:r>
                            <w:r>
                              <w:t>設定しフィルタ</w:t>
                            </w:r>
                            <w:r>
                              <w:rPr>
                                <w:rFonts w:hint="eastAsia"/>
                              </w:rPr>
                              <w:t>(</w:t>
                            </w:r>
                            <w:r>
                              <w:t>WHERE</w:t>
                            </w:r>
                            <w:r>
                              <w:rPr>
                                <w:rFonts w:hint="eastAsia"/>
                              </w:rPr>
                              <w:t>)の</w:t>
                            </w:r>
                            <w:r>
                              <w:t>値ごとにレポートを分割して配信することも可能です。</w:t>
                            </w:r>
                          </w:p>
                          <w:p w14:paraId="3CC19AB6" w14:textId="77777777" w:rsidR="004C2CCC" w:rsidRPr="004347F9" w:rsidRDefault="004C2CCC" w:rsidP="00DD37BB">
                            <w:pPr>
                              <w:spacing w:beforeLines="0" w:before="0"/>
                              <w:ind w:left="0"/>
                            </w:pPr>
                            <w:r>
                              <w:rPr>
                                <w:rFonts w:hint="eastAsia"/>
                              </w:rPr>
                              <w:t xml:space="preserve">詳しくは </w:t>
                            </w:r>
                            <w:proofErr w:type="spellStart"/>
                            <w:r>
                              <w:rPr>
                                <w:rFonts w:hint="eastAsia"/>
                              </w:rPr>
                              <w:t>WebFOCUS</w:t>
                            </w:r>
                            <w:proofErr w:type="spellEnd"/>
                            <w:r>
                              <w:rPr>
                                <w:rFonts w:hint="eastAsia"/>
                              </w:rPr>
                              <w:t xml:space="preserve"> 技術情報サイトの[技術情報]</w:t>
                            </w:r>
                            <w:r>
                              <w:t>-[</w:t>
                            </w:r>
                            <w:r>
                              <w:rPr>
                                <w:rFonts w:hint="eastAsia"/>
                              </w:rPr>
                              <w:t>テクニカルメモ</w:t>
                            </w:r>
                            <w:r>
                              <w:t>]</w:t>
                            </w:r>
                            <w:r>
                              <w:rPr>
                                <w:rFonts w:hint="eastAsia"/>
                              </w:rPr>
                              <w:t>をご参照</w:t>
                            </w:r>
                            <w:r>
                              <w:t>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34038" id="正方形/長方形 29" o:spid="_x0000_s1037" style="position:absolute;left:0;text-align:left;margin-left:37.8pt;margin-top:7.4pt;width:369.75pt;height:71.6pt;z-index:252752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" filled="f" strokecolor="gray [1629]" strokeweight="2pt">
                <v:textbox inset=",0,,0">
                  <w:txbxContent>
                    <w:p w14:paraId="66EB6940" w14:textId="77777777" w:rsidR="004C2CCC" w:rsidRDefault="004C2CCC" w:rsidP="00DD37BB">
                      <w:pPr>
                        <w:spacing w:beforeLines="0" w:before="0"/>
                        <w:ind w:left="0"/>
                      </w:pPr>
                      <w:r>
                        <w:rPr>
                          <w:rFonts w:hint="eastAsia"/>
                        </w:rPr>
                        <w:t>T</w:t>
                      </w:r>
                      <w:r>
                        <w:t>ips:</w:t>
                      </w:r>
                    </w:p>
                    <w:p w14:paraId="7031ACDD" w14:textId="77777777" w:rsidR="004C2CCC" w:rsidRDefault="004C2CCC" w:rsidP="00DD37BB">
                      <w:pPr>
                        <w:spacing w:beforeLines="0" w:before="0"/>
                        <w:ind w:left="0"/>
                      </w:pPr>
                      <w:r>
                        <w:rPr>
                          <w:rFonts w:hint="eastAsia"/>
                        </w:rPr>
                        <w:t>レポート</w:t>
                      </w:r>
                      <w:r>
                        <w:t>に動的フィルタ</w:t>
                      </w:r>
                      <w:r>
                        <w:rPr>
                          <w:rFonts w:hint="eastAsia"/>
                        </w:rPr>
                        <w:t>を</w:t>
                      </w:r>
                      <w:r>
                        <w:t>設定しフィルタ</w:t>
                      </w:r>
                      <w:r>
                        <w:rPr>
                          <w:rFonts w:hint="eastAsia"/>
                        </w:rPr>
                        <w:t>(</w:t>
                      </w:r>
                      <w:r>
                        <w:t>WHERE</w:t>
                      </w:r>
                      <w:r>
                        <w:rPr>
                          <w:rFonts w:hint="eastAsia"/>
                        </w:rPr>
                        <w:t>)の</w:t>
                      </w:r>
                      <w:r>
                        <w:t>値ごとにレポートを分割して配信することも可能です。</w:t>
                      </w:r>
                    </w:p>
                    <w:p w14:paraId="3CC19AB6" w14:textId="77777777" w:rsidR="004C2CCC" w:rsidRPr="004347F9" w:rsidRDefault="004C2CCC" w:rsidP="00DD37BB">
                      <w:pPr>
                        <w:spacing w:beforeLines="0" w:before="0"/>
                        <w:ind w:left="0"/>
                      </w:pPr>
                      <w:r>
                        <w:rPr>
                          <w:rFonts w:hint="eastAsia"/>
                        </w:rPr>
                        <w:t xml:space="preserve">詳しくは </w:t>
                      </w:r>
                      <w:proofErr w:type="spellStart"/>
                      <w:r>
                        <w:rPr>
                          <w:rFonts w:hint="eastAsia"/>
                        </w:rPr>
                        <w:t>WebFOCUS</w:t>
                      </w:r>
                      <w:proofErr w:type="spellEnd"/>
                      <w:r>
                        <w:rPr>
                          <w:rFonts w:hint="eastAsia"/>
                        </w:rPr>
                        <w:t xml:space="preserve"> 技術情報サイトの[技術情報]</w:t>
                      </w:r>
                      <w:r>
                        <w:t>-[</w:t>
                      </w:r>
                      <w:r>
                        <w:rPr>
                          <w:rFonts w:hint="eastAsia"/>
                        </w:rPr>
                        <w:t>テクニカルメモ</w:t>
                      </w:r>
                      <w:r>
                        <w:t>]</w:t>
                      </w:r>
                      <w:r>
                        <w:rPr>
                          <w:rFonts w:hint="eastAsia"/>
                        </w:rPr>
                        <w:t>をご参照</w:t>
                      </w:r>
                      <w:r>
                        <w:t>ください。</w:t>
                      </w:r>
                    </w:p>
                  </w:txbxContent>
                </v:textbox>
              </v:rect>
            </w:pict>
          </mc:Fallback>
        </mc:AlternateContent>
      </w:r>
    </w:p>
    <w:p w14:paraId="53860E9E" w14:textId="77777777" w:rsidR="00024940" w:rsidRDefault="00024940" w:rsidP="00C31F5A">
      <w:pPr>
        <w:pStyle w:val="a7"/>
      </w:pPr>
    </w:p>
    <w:p w14:paraId="58EBB0CB" w14:textId="77777777" w:rsidR="00FD7F1C" w:rsidRDefault="00FD7F1C" w:rsidP="00C31F5A">
      <w:pPr>
        <w:pStyle w:val="a7"/>
      </w:pPr>
    </w:p>
    <w:p w14:paraId="64EA3D13" w14:textId="77777777" w:rsidR="00FD7F1C" w:rsidRDefault="00FD7F1C">
      <w:pPr>
        <w:widowControl/>
        <w:wordWrap/>
        <w:autoSpaceDE/>
        <w:autoSpaceDN/>
        <w:spacing w:beforeLines="0" w:before="0" w:line="240" w:lineRule="auto"/>
        <w:ind w:left="0" w:right="0"/>
      </w:pPr>
    </w:p>
    <w:p w14:paraId="0936003C" w14:textId="77777777" w:rsidR="00FD7F1C" w:rsidRDefault="00FD7F1C" w:rsidP="00FD7F1C">
      <w:pPr>
        <w:pStyle w:val="2"/>
      </w:pPr>
      <w:bookmarkStart w:id="32" w:name="_Toc144452116"/>
      <w:r>
        <w:rPr>
          <w:rFonts w:hint="eastAsia"/>
        </w:rPr>
        <w:lastRenderedPageBreak/>
        <w:t>スケジュールジョブのメンテナンス</w:t>
      </w:r>
      <w:bookmarkEnd w:id="32"/>
    </w:p>
    <w:p w14:paraId="77B3BAB6" w14:textId="77777777" w:rsidR="00FD7F1C" w:rsidRDefault="00FD7F1C" w:rsidP="00FD7F1C">
      <w:pPr>
        <w:pStyle w:val="3"/>
      </w:pPr>
      <w:bookmarkStart w:id="33" w:name="_Toc144452117"/>
      <w:r>
        <w:rPr>
          <w:rFonts w:hint="eastAsia"/>
        </w:rPr>
        <w:t>スケジュールジョブの無効化と削除</w:t>
      </w:r>
      <w:bookmarkEnd w:id="33"/>
    </w:p>
    <w:p w14:paraId="450ECBCE" w14:textId="77777777" w:rsidR="00FD7F1C" w:rsidRDefault="00FD7F1C" w:rsidP="00FD7F1C">
      <w:pPr>
        <w:pStyle w:val="a7"/>
      </w:pPr>
      <w:r>
        <w:rPr>
          <w:rFonts w:hint="eastAsia"/>
        </w:rPr>
        <w:t>スケジュールジョブを実行しない場合や、不要になった場合の作業です。</w:t>
      </w:r>
    </w:p>
    <w:p w14:paraId="63AD890E" w14:textId="77777777" w:rsidR="00FD7F1C" w:rsidRDefault="00FD7F1C" w:rsidP="00FD7F1C">
      <w:pPr>
        <w:pStyle w:val="a7"/>
      </w:pPr>
      <w:r>
        <w:rPr>
          <w:rFonts w:hint="eastAsia"/>
        </w:rPr>
        <w:t>※本テキストで作成したスケジュールジョブも無効化、もしくは削除をしてください。</w:t>
      </w:r>
      <w:r>
        <w:br/>
      </w:r>
    </w:p>
    <w:p w14:paraId="136FDB85" w14:textId="77777777" w:rsidR="00FD7F1C" w:rsidRDefault="00FD7F1C" w:rsidP="00FD7F1C">
      <w:pPr>
        <w:pStyle w:val="a7"/>
      </w:pPr>
      <w:r>
        <w:rPr>
          <w:rFonts w:hint="eastAsia"/>
        </w:rPr>
        <w:t>【スケジュールジョブの無効化】</w:t>
      </w:r>
    </w:p>
    <w:p w14:paraId="45453357" w14:textId="77777777" w:rsidR="00A136F0" w:rsidRDefault="00A136F0" w:rsidP="005804CA">
      <w:pPr>
        <w:pStyle w:val="a7"/>
        <w:ind w:left="0"/>
      </w:pPr>
      <w:r w:rsidRPr="00A136F0">
        <w:rPr>
          <w:noProof/>
        </w:rPr>
        <w:drawing>
          <wp:anchor distT="0" distB="0" distL="114300" distR="114300" simplePos="0" relativeHeight="252940287" behindDoc="0" locked="0" layoutInCell="1" allowOverlap="1" wp14:anchorId="4772C470" wp14:editId="18E6D15C">
            <wp:simplePos x="0" y="0"/>
            <wp:positionH relativeFrom="margin">
              <wp:posOffset>588943</wp:posOffset>
            </wp:positionH>
            <wp:positionV relativeFrom="paragraph">
              <wp:posOffset>102916</wp:posOffset>
            </wp:positionV>
            <wp:extent cx="4016188" cy="2791725"/>
            <wp:effectExtent l="19050" t="19050" r="22860" b="2794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16188" cy="27917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ACF6906" w14:textId="77777777" w:rsidR="00A136F0" w:rsidRDefault="00A136F0" w:rsidP="005804CA">
      <w:pPr>
        <w:pStyle w:val="a7"/>
        <w:ind w:left="0"/>
      </w:pPr>
    </w:p>
    <w:p w14:paraId="51FCCB8B" w14:textId="77777777" w:rsidR="00A136F0" w:rsidRDefault="00A136F0" w:rsidP="005804CA">
      <w:pPr>
        <w:pStyle w:val="a7"/>
        <w:ind w:left="0"/>
      </w:pPr>
    </w:p>
    <w:p w14:paraId="6A196E75" w14:textId="77777777" w:rsidR="005804CA" w:rsidRDefault="005804CA" w:rsidP="005804CA">
      <w:pPr>
        <w:pStyle w:val="a7"/>
        <w:ind w:left="0"/>
      </w:pPr>
    </w:p>
    <w:p w14:paraId="6CAF6BF9" w14:textId="77777777" w:rsidR="00A136F0" w:rsidRDefault="00A136F0" w:rsidP="005804CA">
      <w:pPr>
        <w:pStyle w:val="a7"/>
        <w:ind w:left="0"/>
      </w:pPr>
      <w:r>
        <w:rPr>
          <w:noProof/>
        </w:rPr>
        <mc:AlternateContent>
          <mc:Choice Requires="wps">
            <w:drawing>
              <wp:anchor distT="0" distB="0" distL="114300" distR="114300" simplePos="0" relativeHeight="252941311" behindDoc="0" locked="0" layoutInCell="1" allowOverlap="1" wp14:anchorId="09806E98" wp14:editId="1F1F7438">
                <wp:simplePos x="0" y="0"/>
                <wp:positionH relativeFrom="column">
                  <wp:posOffset>3157556</wp:posOffset>
                </wp:positionH>
                <wp:positionV relativeFrom="paragraph">
                  <wp:posOffset>222175</wp:posOffset>
                </wp:positionV>
                <wp:extent cx="1156447" cy="215079"/>
                <wp:effectExtent l="0" t="0" r="24765" b="13970"/>
                <wp:wrapNone/>
                <wp:docPr id="102" name="正方形/長方形 102"/>
                <wp:cNvGraphicFramePr/>
                <a:graphic xmlns:a="http://schemas.openxmlformats.org/drawingml/2006/main">
                  <a:graphicData uri="http://schemas.microsoft.com/office/word/2010/wordprocessingShape">
                    <wps:wsp>
                      <wps:cNvSpPr/>
                      <wps:spPr>
                        <a:xfrm>
                          <a:off x="0" y="0"/>
                          <a:ext cx="1156447" cy="215079"/>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58740" id="正方形/長方形 102" o:spid="_x0000_s1026" style="position:absolute;left:0;text-align:left;margin-left:248.65pt;margin-top:17.5pt;width:91.05pt;height:16.95pt;z-index:25294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" filled="f" strokecolor="red" strokeweight="1.5pt"/>
            </w:pict>
          </mc:Fallback>
        </mc:AlternateContent>
      </w:r>
    </w:p>
    <w:p w14:paraId="20CE17C2" w14:textId="77777777" w:rsidR="00A136F0" w:rsidRDefault="00A136F0" w:rsidP="005804CA">
      <w:pPr>
        <w:pStyle w:val="a7"/>
        <w:ind w:left="0"/>
      </w:pPr>
    </w:p>
    <w:p w14:paraId="1D724153" w14:textId="77777777" w:rsidR="00A136F0" w:rsidRDefault="00A136F0" w:rsidP="005804CA">
      <w:pPr>
        <w:pStyle w:val="a7"/>
        <w:ind w:left="0"/>
      </w:pPr>
      <w:r>
        <w:rPr>
          <w:noProof/>
        </w:rPr>
        <mc:AlternateContent>
          <mc:Choice Requires="wps">
            <w:drawing>
              <wp:anchor distT="0" distB="0" distL="114300" distR="114300" simplePos="0" relativeHeight="252943359" behindDoc="0" locked="0" layoutInCell="1" allowOverlap="1" wp14:anchorId="14BA4843" wp14:editId="4972E37E">
                <wp:simplePos x="0" y="0"/>
                <wp:positionH relativeFrom="column">
                  <wp:posOffset>2234191</wp:posOffset>
                </wp:positionH>
                <wp:positionV relativeFrom="paragraph">
                  <wp:posOffset>131632</wp:posOffset>
                </wp:positionV>
                <wp:extent cx="923365" cy="716728"/>
                <wp:effectExtent l="0" t="0" r="10160" b="26670"/>
                <wp:wrapNone/>
                <wp:docPr id="103" name="正方形/長方形 103"/>
                <wp:cNvGraphicFramePr/>
                <a:graphic xmlns:a="http://schemas.openxmlformats.org/drawingml/2006/main">
                  <a:graphicData uri="http://schemas.microsoft.com/office/word/2010/wordprocessingShape">
                    <wps:wsp>
                      <wps:cNvSpPr/>
                      <wps:spPr>
                        <a:xfrm>
                          <a:off x="0" y="0"/>
                          <a:ext cx="923365" cy="716728"/>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9173D" id="正方形/長方形 103" o:spid="_x0000_s1026" style="position:absolute;left:0;text-align:left;margin-left:175.9pt;margin-top:10.35pt;width:72.7pt;height:56.45pt;z-index:25294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" filled="f" strokecolor="red" strokeweight="1.5pt"/>
            </w:pict>
          </mc:Fallback>
        </mc:AlternateContent>
      </w:r>
    </w:p>
    <w:p w14:paraId="4340CA72" w14:textId="77777777" w:rsidR="00A136F0" w:rsidRDefault="00A136F0" w:rsidP="005804CA">
      <w:pPr>
        <w:pStyle w:val="a7"/>
        <w:ind w:left="0"/>
      </w:pPr>
    </w:p>
    <w:p w14:paraId="27A34138" w14:textId="77777777" w:rsidR="00A136F0" w:rsidRDefault="00A136F0" w:rsidP="005804CA">
      <w:pPr>
        <w:pStyle w:val="a7"/>
        <w:ind w:left="0"/>
      </w:pPr>
    </w:p>
    <w:p w14:paraId="3D09D7F6" w14:textId="77777777" w:rsidR="00A136F0" w:rsidRDefault="00A136F0" w:rsidP="005804CA">
      <w:pPr>
        <w:pStyle w:val="a7"/>
        <w:ind w:left="0"/>
      </w:pPr>
    </w:p>
    <w:p w14:paraId="3DAED14F" w14:textId="77777777" w:rsidR="00A136F0" w:rsidRDefault="00A136F0" w:rsidP="005804CA">
      <w:pPr>
        <w:pStyle w:val="a7"/>
        <w:ind w:left="0"/>
      </w:pPr>
    </w:p>
    <w:p w14:paraId="76A08E7A" w14:textId="77777777" w:rsidR="00A136F0" w:rsidRPr="00A136F0" w:rsidRDefault="00A136F0" w:rsidP="005804CA">
      <w:pPr>
        <w:pStyle w:val="a7"/>
        <w:ind w:left="0"/>
      </w:pPr>
    </w:p>
    <w:p w14:paraId="0886C2CE" w14:textId="77777777" w:rsidR="00A136F0" w:rsidRDefault="00FD7F1C" w:rsidP="00656437">
      <w:pPr>
        <w:pStyle w:val="a7"/>
      </w:pPr>
      <w:r>
        <w:rPr>
          <w:rFonts w:hint="eastAsia"/>
        </w:rPr>
        <w:t>【スケジュールジョブの削除】</w:t>
      </w:r>
    </w:p>
    <w:p w14:paraId="34EBFC47" w14:textId="77777777" w:rsidR="00A136F0" w:rsidRDefault="00A136F0" w:rsidP="00656437">
      <w:pPr>
        <w:pStyle w:val="a7"/>
      </w:pPr>
      <w:r w:rsidRPr="00A136F0">
        <w:rPr>
          <w:noProof/>
        </w:rPr>
        <w:drawing>
          <wp:anchor distT="0" distB="0" distL="114300" distR="114300" simplePos="0" relativeHeight="252945407" behindDoc="0" locked="0" layoutInCell="1" allowOverlap="1" wp14:anchorId="578E389B" wp14:editId="061E785D">
            <wp:simplePos x="0" y="0"/>
            <wp:positionH relativeFrom="margin">
              <wp:posOffset>575534</wp:posOffset>
            </wp:positionH>
            <wp:positionV relativeFrom="paragraph">
              <wp:posOffset>106007</wp:posOffset>
            </wp:positionV>
            <wp:extent cx="3948953" cy="2744989"/>
            <wp:effectExtent l="19050" t="19050" r="13970" b="1778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948953" cy="274498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C3A0669" w14:textId="77777777" w:rsidR="00FD7F1C" w:rsidRPr="00024940" w:rsidRDefault="00A136F0" w:rsidP="00656437">
      <w:pPr>
        <w:pStyle w:val="a7"/>
      </w:pPr>
      <w:r>
        <w:rPr>
          <w:noProof/>
        </w:rPr>
        <mc:AlternateContent>
          <mc:Choice Requires="wps">
            <w:drawing>
              <wp:anchor distT="0" distB="0" distL="114300" distR="114300" simplePos="0" relativeHeight="252947455" behindDoc="0" locked="0" layoutInCell="1" allowOverlap="1" wp14:anchorId="4C7602CA" wp14:editId="6655ED60">
                <wp:simplePos x="0" y="0"/>
                <wp:positionH relativeFrom="column">
                  <wp:posOffset>3099286</wp:posOffset>
                </wp:positionH>
                <wp:positionV relativeFrom="paragraph">
                  <wp:posOffset>1871681</wp:posOffset>
                </wp:positionV>
                <wp:extent cx="1129553" cy="215079"/>
                <wp:effectExtent l="0" t="0" r="13970" b="13970"/>
                <wp:wrapNone/>
                <wp:docPr id="108" name="正方形/長方形 108"/>
                <wp:cNvGraphicFramePr/>
                <a:graphic xmlns:a="http://schemas.openxmlformats.org/drawingml/2006/main">
                  <a:graphicData uri="http://schemas.microsoft.com/office/word/2010/wordprocessingShape">
                    <wps:wsp>
                      <wps:cNvSpPr/>
                      <wps:spPr>
                        <a:xfrm>
                          <a:off x="0" y="0"/>
                          <a:ext cx="1129553" cy="215079"/>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202E7" id="正方形/長方形 108" o:spid="_x0000_s1026" style="position:absolute;left:0;text-align:left;margin-left:244.05pt;margin-top:147.4pt;width:88.95pt;height:16.95pt;z-index:25294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" filled="f" strokecolor="red" strokeweight="1.5pt"/>
            </w:pict>
          </mc:Fallback>
        </mc:AlternateContent>
      </w:r>
      <w:r w:rsidR="0046763E">
        <w:rPr>
          <w:noProof/>
        </w:rPr>
        <mc:AlternateContent>
          <mc:Choice Requires="wps">
            <w:drawing>
              <wp:anchor distT="0" distB="0" distL="114300" distR="114300" simplePos="0" relativeHeight="252620799" behindDoc="0" locked="0" layoutInCell="1" allowOverlap="1" wp14:anchorId="795F65FB" wp14:editId="5BD843F8">
                <wp:simplePos x="0" y="0"/>
                <wp:positionH relativeFrom="margin">
                  <wp:posOffset>4403725</wp:posOffset>
                </wp:positionH>
                <wp:positionV relativeFrom="margin">
                  <wp:posOffset>8105457</wp:posOffset>
                </wp:positionV>
                <wp:extent cx="1374775" cy="247015"/>
                <wp:effectExtent l="0" t="0" r="0" b="635"/>
                <wp:wrapNone/>
                <wp:docPr id="257" name="テキスト ボックス 257"/>
                <wp:cNvGraphicFramePr/>
                <a:graphic xmlns:a="http://schemas.openxmlformats.org/drawingml/2006/main">
                  <a:graphicData uri="http://schemas.microsoft.com/office/word/2010/wordprocessingShape">
                    <wps:wsp>
                      <wps:cNvSpPr txBox="1"/>
                      <wps:spPr>
                        <a:xfrm>
                          <a:off x="0" y="0"/>
                          <a:ext cx="137477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11F6E" w14:textId="3EA0D809" w:rsidR="004C2CCC" w:rsidRPr="00B80ED7" w:rsidRDefault="004C2CCC" w:rsidP="0046763E">
                            <w:pPr>
                              <w:adjustRightInd w:val="0"/>
                              <w:spacing w:beforeLines="0" w:before="0" w:line="240" w:lineRule="auto"/>
                              <w:ind w:left="0" w:right="0"/>
                              <w:jc w:val="right"/>
                              <w:rPr>
                                <w:color w:val="7F7F7F" w:themeColor="text1" w:themeTint="80"/>
                                <w:sz w:val="14"/>
                                <w:szCs w:val="16"/>
                              </w:rPr>
                            </w:pPr>
                            <w:r>
                              <w:rPr>
                                <w:color w:val="7F7F7F" w:themeColor="text1" w:themeTint="80"/>
                                <w:sz w:val="14"/>
                                <w:szCs w:val="16"/>
                              </w:rPr>
                              <w:t>WF</w:t>
                            </w:r>
                            <w:r w:rsidRPr="00B80ED7">
                              <w:rPr>
                                <w:color w:val="7F7F7F" w:themeColor="text1" w:themeTint="80"/>
                                <w:sz w:val="14"/>
                                <w:szCs w:val="16"/>
                              </w:rPr>
                              <w:t>-</w:t>
                            </w:r>
                            <w:r w:rsidRPr="004E18A2">
                              <w:rPr>
                                <w:color w:val="7F7F7F" w:themeColor="text1" w:themeTint="80"/>
                                <w:sz w:val="14"/>
                                <w:szCs w:val="16"/>
                              </w:rPr>
                              <w:t xml:space="preserve"> 1087</w:t>
                            </w:r>
                            <w:r>
                              <w:rPr>
                                <w:rFonts w:hint="eastAsia"/>
                                <w:color w:val="7F7F7F" w:themeColor="text1" w:themeTint="80"/>
                                <w:sz w:val="14"/>
                                <w:szCs w:val="16"/>
                              </w:rPr>
                              <w:t>20230</w:t>
                            </w:r>
                            <w:r>
                              <w:rPr>
                                <w:color w:val="7F7F7F" w:themeColor="text1" w:themeTint="80"/>
                                <w:sz w:val="14"/>
                                <w:szCs w:val="16"/>
                              </w:rPr>
                              <w:t>828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65FB" id="テキスト ボックス 257" o:spid="_x0000_s1038" type="#_x0000_t202" style="position:absolute;left:0;text-align:left;margin-left:346.75pt;margin-top:638.2pt;width:108.25pt;height:19.45pt;z-index:2526207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" filled="f" stroked="f" strokeweight=".5pt">
                <v:textbox inset="0,0,0,0">
                  <w:txbxContent>
                    <w:p w14:paraId="78011F6E" w14:textId="3EA0D809" w:rsidR="004C2CCC" w:rsidRPr="00B80ED7" w:rsidRDefault="004C2CCC" w:rsidP="0046763E">
                      <w:pPr>
                        <w:adjustRightInd w:val="0"/>
                        <w:spacing w:beforeLines="0" w:before="0" w:line="240" w:lineRule="auto"/>
                        <w:ind w:left="0" w:right="0"/>
                        <w:jc w:val="right"/>
                        <w:rPr>
                          <w:color w:val="7F7F7F" w:themeColor="text1" w:themeTint="80"/>
                          <w:sz w:val="14"/>
                          <w:szCs w:val="16"/>
                        </w:rPr>
                      </w:pPr>
                      <w:r>
                        <w:rPr>
                          <w:color w:val="7F7F7F" w:themeColor="text1" w:themeTint="80"/>
                          <w:sz w:val="14"/>
                          <w:szCs w:val="16"/>
                        </w:rPr>
                        <w:t>WF</w:t>
                      </w:r>
                      <w:r w:rsidRPr="00B80ED7">
                        <w:rPr>
                          <w:color w:val="7F7F7F" w:themeColor="text1" w:themeTint="80"/>
                          <w:sz w:val="14"/>
                          <w:szCs w:val="16"/>
                        </w:rPr>
                        <w:t>-</w:t>
                      </w:r>
                      <w:r w:rsidRPr="004E18A2">
                        <w:rPr>
                          <w:color w:val="7F7F7F" w:themeColor="text1" w:themeTint="80"/>
                          <w:sz w:val="14"/>
                          <w:szCs w:val="16"/>
                        </w:rPr>
                        <w:t xml:space="preserve"> 1087</w:t>
                      </w:r>
                      <w:r>
                        <w:rPr>
                          <w:rFonts w:hint="eastAsia"/>
                          <w:color w:val="7F7F7F" w:themeColor="text1" w:themeTint="80"/>
                          <w:sz w:val="14"/>
                          <w:szCs w:val="16"/>
                        </w:rPr>
                        <w:t>20230</w:t>
                      </w:r>
                      <w:r>
                        <w:rPr>
                          <w:color w:val="7F7F7F" w:themeColor="text1" w:themeTint="80"/>
                          <w:sz w:val="14"/>
                          <w:szCs w:val="16"/>
                        </w:rPr>
                        <w:t>828</w:t>
                      </w:r>
                    </w:p>
                  </w:txbxContent>
                </v:textbox>
                <w10:wrap anchorx="margin" anchory="margin"/>
              </v:shape>
            </w:pict>
          </mc:Fallback>
        </mc:AlternateContent>
      </w:r>
    </w:p>
    <w:sectPr w:rsidR="00FD7F1C" w:rsidRPr="00024940" w:rsidSect="004C2CCC">
      <w:headerReference w:type="even" r:id="rId82"/>
      <w:headerReference w:type="default" r:id="rId83"/>
      <w:footerReference w:type="default" r:id="rId84"/>
      <w:headerReference w:type="first" r:id="rId85"/>
      <w:pgSz w:w="10319" w:h="14572" w:code="13"/>
      <w:pgMar w:top="1134" w:right="851" w:bottom="851" w:left="851" w:header="680" w:footer="680" w:gutter="0"/>
      <w:cols w:space="425"/>
      <w:docGrid w:type="lines" w:linePitch="273" w:charSpace="399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A94FB" w14:textId="77777777" w:rsidR="003B64F7" w:rsidRDefault="003B64F7" w:rsidP="000F2974">
      <w:pPr>
        <w:spacing w:before="120"/>
      </w:pPr>
      <w:r>
        <w:separator/>
      </w:r>
    </w:p>
  </w:endnote>
  <w:endnote w:type="continuationSeparator" w:id="0">
    <w:p w14:paraId="1112AFB7" w14:textId="77777777" w:rsidR="003B64F7" w:rsidRDefault="003B64F7" w:rsidP="000F2974">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BCD17" w14:textId="597A3BD3" w:rsidR="004C2CCC" w:rsidRDefault="00BC27C9" w:rsidP="00BC27C9">
    <w:pPr>
      <w:pStyle w:val="af3"/>
      <w:ind w:left="0" w:right="541"/>
      <w:jc w:val="right"/>
    </w:pPr>
    <w:proofErr w:type="spellStart"/>
    <w:r w:rsidRPr="00BC27C9">
      <w:t>WebFOCUS</w:t>
    </w:r>
    <w:proofErr w:type="spellEnd"/>
    <w:r w:rsidRPr="00BC27C9">
      <w:t xml:space="preserve"> 製品レクチャー</w:t>
    </w:r>
    <w:r>
      <w:rPr>
        <w:rFonts w:hint="eastAsia"/>
      </w:rPr>
      <w:t xml:space="preserve"> </w:t>
    </w:r>
    <w:r>
      <w:t xml:space="preserve">         </w:t>
    </w:r>
    <w:r>
      <w:rPr>
        <w:rFonts w:hint="eastAsia"/>
      </w:rPr>
      <w:t xml:space="preserve"> </w:t>
    </w:r>
    <w:r w:rsidRPr="00BC27C9">
      <w:t>©</w:t>
    </w:r>
    <w:r w:rsidRPr="00BC27C9">
      <w:t xml:space="preserve">  K.K. </w:t>
    </w:r>
    <w:proofErr w:type="spellStart"/>
    <w:r w:rsidRPr="00BC27C9">
      <w:t>Ashisuto</w:t>
    </w:r>
    <w:proofErr w:type="spellEnd"/>
    <w:r>
      <w:t xml:space="preserve">  </w:t>
    </w:r>
    <w:r w:rsidRPr="00BC27C9">
      <w:t xml:space="preserve">          </w:t>
    </w:r>
    <w:r>
      <w:t xml:space="preserve">                  </w:t>
    </w:r>
    <w:sdt>
      <w:sdtPr>
        <w:id w:val="-153450219"/>
        <w:docPartObj>
          <w:docPartGallery w:val="Page Numbers (Bottom of Page)"/>
          <w:docPartUnique/>
        </w:docPartObj>
      </w:sdtPr>
      <w:sdtContent>
        <w:r>
          <w:fldChar w:fldCharType="begin"/>
        </w:r>
        <w:r>
          <w:instrText>PAGE   \* MERGEFORMAT</w:instrText>
        </w:r>
        <w:r>
          <w:fldChar w:fldCharType="separate"/>
        </w:r>
        <w:r w:rsidR="00823CC1" w:rsidRPr="00823CC1">
          <w:rPr>
            <w:noProof/>
            <w:lang w:val="ja-JP"/>
          </w:rPr>
          <w:t>36</w:t>
        </w:r>
        <w:r>
          <w:fldChar w:fldCharType="end"/>
        </w:r>
      </w:sdtContent>
    </w:sdt>
    <w:r w:rsidRPr="00BC27C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2F620" w14:textId="77777777" w:rsidR="003B64F7" w:rsidRDefault="003B64F7" w:rsidP="000F2974">
      <w:pPr>
        <w:spacing w:before="120"/>
      </w:pPr>
      <w:r>
        <w:separator/>
      </w:r>
    </w:p>
  </w:footnote>
  <w:footnote w:type="continuationSeparator" w:id="0">
    <w:p w14:paraId="2CC0EF82" w14:textId="77777777" w:rsidR="003B64F7" w:rsidRDefault="003B64F7" w:rsidP="000F2974">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145F0" w14:textId="77777777" w:rsidR="00BC27C9" w:rsidRDefault="00BC27C9">
    <w:pPr>
      <w:pStyle w:val="af2"/>
      <w:spacing w:before="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B1B2" w14:textId="77777777" w:rsidR="00BC27C9" w:rsidRDefault="00BC27C9">
    <w:pPr>
      <w:pStyle w:val="af2"/>
      <w:spacing w:before="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5F82A" w14:textId="77777777" w:rsidR="00BC27C9" w:rsidRDefault="00BC27C9">
    <w:pPr>
      <w:pStyle w:val="af2"/>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408D"/>
    <w:multiLevelType w:val="hybridMultilevel"/>
    <w:tmpl w:val="BA226238"/>
    <w:lvl w:ilvl="0" w:tplc="0409000F">
      <w:start w:val="1"/>
      <w:numFmt w:val="decimal"/>
      <w:lvlText w:val="%1."/>
      <w:lvlJc w:val="left"/>
      <w:pPr>
        <w:ind w:left="998" w:hanging="420"/>
      </w:pPr>
    </w:lvl>
    <w:lvl w:ilvl="1" w:tplc="04090017" w:tentative="1">
      <w:start w:val="1"/>
      <w:numFmt w:val="aiueoFullWidth"/>
      <w:lvlText w:val="(%2)"/>
      <w:lvlJc w:val="left"/>
      <w:pPr>
        <w:ind w:left="1418" w:hanging="420"/>
      </w:pPr>
    </w:lvl>
    <w:lvl w:ilvl="2" w:tplc="04090011" w:tentative="1">
      <w:start w:val="1"/>
      <w:numFmt w:val="decimalEnclosedCircle"/>
      <w:lvlText w:val="%3"/>
      <w:lvlJc w:val="left"/>
      <w:pPr>
        <w:ind w:left="1838" w:hanging="420"/>
      </w:pPr>
    </w:lvl>
    <w:lvl w:ilvl="3" w:tplc="0409000F" w:tentative="1">
      <w:start w:val="1"/>
      <w:numFmt w:val="decimal"/>
      <w:lvlText w:val="%4."/>
      <w:lvlJc w:val="left"/>
      <w:pPr>
        <w:ind w:left="2258" w:hanging="420"/>
      </w:pPr>
    </w:lvl>
    <w:lvl w:ilvl="4" w:tplc="04090017" w:tentative="1">
      <w:start w:val="1"/>
      <w:numFmt w:val="aiueoFullWidth"/>
      <w:lvlText w:val="(%5)"/>
      <w:lvlJc w:val="left"/>
      <w:pPr>
        <w:ind w:left="2678" w:hanging="420"/>
      </w:pPr>
    </w:lvl>
    <w:lvl w:ilvl="5" w:tplc="04090011" w:tentative="1">
      <w:start w:val="1"/>
      <w:numFmt w:val="decimalEnclosedCircle"/>
      <w:lvlText w:val="%6"/>
      <w:lvlJc w:val="left"/>
      <w:pPr>
        <w:ind w:left="3098" w:hanging="420"/>
      </w:pPr>
    </w:lvl>
    <w:lvl w:ilvl="6" w:tplc="0409000F" w:tentative="1">
      <w:start w:val="1"/>
      <w:numFmt w:val="decimal"/>
      <w:lvlText w:val="%7."/>
      <w:lvlJc w:val="left"/>
      <w:pPr>
        <w:ind w:left="3518" w:hanging="420"/>
      </w:pPr>
    </w:lvl>
    <w:lvl w:ilvl="7" w:tplc="04090017" w:tentative="1">
      <w:start w:val="1"/>
      <w:numFmt w:val="aiueoFullWidth"/>
      <w:lvlText w:val="(%8)"/>
      <w:lvlJc w:val="left"/>
      <w:pPr>
        <w:ind w:left="3938" w:hanging="420"/>
      </w:pPr>
    </w:lvl>
    <w:lvl w:ilvl="8" w:tplc="04090011" w:tentative="1">
      <w:start w:val="1"/>
      <w:numFmt w:val="decimalEnclosedCircle"/>
      <w:lvlText w:val="%9"/>
      <w:lvlJc w:val="left"/>
      <w:pPr>
        <w:ind w:left="4358" w:hanging="420"/>
      </w:pPr>
    </w:lvl>
  </w:abstractNum>
  <w:abstractNum w:abstractNumId="1" w15:restartNumberingAfterBreak="0">
    <w:nsid w:val="0B46323F"/>
    <w:multiLevelType w:val="hybridMultilevel"/>
    <w:tmpl w:val="31BAFF32"/>
    <w:lvl w:ilvl="0" w:tplc="0409000F">
      <w:start w:val="1"/>
      <w:numFmt w:val="decimal"/>
      <w:lvlText w:val="%1."/>
      <w:lvlJc w:val="left"/>
      <w:pPr>
        <w:ind w:left="998" w:hanging="420"/>
      </w:pPr>
    </w:lvl>
    <w:lvl w:ilvl="1" w:tplc="04090017" w:tentative="1">
      <w:start w:val="1"/>
      <w:numFmt w:val="aiueoFullWidth"/>
      <w:lvlText w:val="(%2)"/>
      <w:lvlJc w:val="left"/>
      <w:pPr>
        <w:ind w:left="1418" w:hanging="420"/>
      </w:pPr>
    </w:lvl>
    <w:lvl w:ilvl="2" w:tplc="04090011" w:tentative="1">
      <w:start w:val="1"/>
      <w:numFmt w:val="decimalEnclosedCircle"/>
      <w:lvlText w:val="%3"/>
      <w:lvlJc w:val="left"/>
      <w:pPr>
        <w:ind w:left="1838" w:hanging="420"/>
      </w:pPr>
    </w:lvl>
    <w:lvl w:ilvl="3" w:tplc="0409000F" w:tentative="1">
      <w:start w:val="1"/>
      <w:numFmt w:val="decimal"/>
      <w:lvlText w:val="%4."/>
      <w:lvlJc w:val="left"/>
      <w:pPr>
        <w:ind w:left="2258" w:hanging="420"/>
      </w:pPr>
    </w:lvl>
    <w:lvl w:ilvl="4" w:tplc="04090017" w:tentative="1">
      <w:start w:val="1"/>
      <w:numFmt w:val="aiueoFullWidth"/>
      <w:lvlText w:val="(%5)"/>
      <w:lvlJc w:val="left"/>
      <w:pPr>
        <w:ind w:left="2678" w:hanging="420"/>
      </w:pPr>
    </w:lvl>
    <w:lvl w:ilvl="5" w:tplc="04090011" w:tentative="1">
      <w:start w:val="1"/>
      <w:numFmt w:val="decimalEnclosedCircle"/>
      <w:lvlText w:val="%6"/>
      <w:lvlJc w:val="left"/>
      <w:pPr>
        <w:ind w:left="3098" w:hanging="420"/>
      </w:pPr>
    </w:lvl>
    <w:lvl w:ilvl="6" w:tplc="0409000F" w:tentative="1">
      <w:start w:val="1"/>
      <w:numFmt w:val="decimal"/>
      <w:lvlText w:val="%7."/>
      <w:lvlJc w:val="left"/>
      <w:pPr>
        <w:ind w:left="3518" w:hanging="420"/>
      </w:pPr>
    </w:lvl>
    <w:lvl w:ilvl="7" w:tplc="04090017" w:tentative="1">
      <w:start w:val="1"/>
      <w:numFmt w:val="aiueoFullWidth"/>
      <w:lvlText w:val="(%8)"/>
      <w:lvlJc w:val="left"/>
      <w:pPr>
        <w:ind w:left="3938" w:hanging="420"/>
      </w:pPr>
    </w:lvl>
    <w:lvl w:ilvl="8" w:tplc="04090011" w:tentative="1">
      <w:start w:val="1"/>
      <w:numFmt w:val="decimalEnclosedCircle"/>
      <w:lvlText w:val="%9"/>
      <w:lvlJc w:val="left"/>
      <w:pPr>
        <w:ind w:left="4358" w:hanging="420"/>
      </w:pPr>
    </w:lvl>
  </w:abstractNum>
  <w:abstractNum w:abstractNumId="2" w15:restartNumberingAfterBreak="0">
    <w:nsid w:val="0C9612B3"/>
    <w:multiLevelType w:val="hybridMultilevel"/>
    <w:tmpl w:val="377883CA"/>
    <w:lvl w:ilvl="0" w:tplc="0FB872B6">
      <w:start w:val="3"/>
      <w:numFmt w:val="decimal"/>
      <w:lvlText w:val="%1."/>
      <w:lvlJc w:val="left"/>
      <w:pPr>
        <w:ind w:left="99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CE0C02"/>
    <w:multiLevelType w:val="hybridMultilevel"/>
    <w:tmpl w:val="C004FFC8"/>
    <w:lvl w:ilvl="0" w:tplc="04090001">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 w15:restartNumberingAfterBreak="0">
    <w:nsid w:val="118A18F1"/>
    <w:multiLevelType w:val="hybridMultilevel"/>
    <w:tmpl w:val="E1004E9E"/>
    <w:lvl w:ilvl="0" w:tplc="CBB2EAF2">
      <w:numFmt w:val="bullet"/>
      <w:lvlText w:val="※"/>
      <w:lvlJc w:val="left"/>
      <w:pPr>
        <w:ind w:left="540" w:hanging="360"/>
      </w:pPr>
      <w:rPr>
        <w:rFonts w:ascii="Meiryo UI" w:eastAsia="Meiryo UI" w:hAnsi="Meiryo UI" w:cs="Meiryo UI" w:hint="eastAsia"/>
      </w:rPr>
    </w:lvl>
    <w:lvl w:ilvl="1" w:tplc="0409000B">
      <w:start w:val="1"/>
      <w:numFmt w:val="bullet"/>
      <w:lvlText w:val=""/>
      <w:lvlJc w:val="left"/>
      <w:pPr>
        <w:ind w:left="1020" w:hanging="420"/>
      </w:pPr>
      <w:rPr>
        <w:rFonts w:ascii="Wingdings" w:hAnsi="Wingdings" w:hint="default"/>
      </w:rPr>
    </w:lvl>
    <w:lvl w:ilvl="2" w:tplc="0409000D">
      <w:start w:val="1"/>
      <w:numFmt w:val="bullet"/>
      <w:lvlText w:val=""/>
      <w:lvlJc w:val="left"/>
      <w:pPr>
        <w:ind w:left="1440" w:hanging="420"/>
      </w:pPr>
      <w:rPr>
        <w:rFonts w:ascii="Wingdings" w:hAnsi="Wingdings" w:hint="default"/>
      </w:rPr>
    </w:lvl>
    <w:lvl w:ilvl="3" w:tplc="04090001">
      <w:start w:val="1"/>
      <w:numFmt w:val="bullet"/>
      <w:lvlText w:val=""/>
      <w:lvlJc w:val="left"/>
      <w:pPr>
        <w:ind w:left="1860" w:hanging="420"/>
      </w:pPr>
      <w:rPr>
        <w:rFonts w:ascii="Wingdings" w:hAnsi="Wingdings" w:hint="default"/>
      </w:rPr>
    </w:lvl>
    <w:lvl w:ilvl="4" w:tplc="0409000B">
      <w:start w:val="1"/>
      <w:numFmt w:val="bullet"/>
      <w:lvlText w:val=""/>
      <w:lvlJc w:val="left"/>
      <w:pPr>
        <w:ind w:left="2280" w:hanging="420"/>
      </w:pPr>
      <w:rPr>
        <w:rFonts w:ascii="Wingdings" w:hAnsi="Wingdings" w:hint="default"/>
      </w:rPr>
    </w:lvl>
    <w:lvl w:ilvl="5" w:tplc="0409000D">
      <w:start w:val="1"/>
      <w:numFmt w:val="bullet"/>
      <w:lvlText w:val=""/>
      <w:lvlJc w:val="left"/>
      <w:pPr>
        <w:ind w:left="2700" w:hanging="420"/>
      </w:pPr>
      <w:rPr>
        <w:rFonts w:ascii="Wingdings" w:hAnsi="Wingdings" w:hint="default"/>
      </w:rPr>
    </w:lvl>
    <w:lvl w:ilvl="6" w:tplc="04090001">
      <w:start w:val="1"/>
      <w:numFmt w:val="bullet"/>
      <w:lvlText w:val=""/>
      <w:lvlJc w:val="left"/>
      <w:pPr>
        <w:ind w:left="3120" w:hanging="420"/>
      </w:pPr>
      <w:rPr>
        <w:rFonts w:ascii="Wingdings" w:hAnsi="Wingdings" w:hint="default"/>
      </w:rPr>
    </w:lvl>
    <w:lvl w:ilvl="7" w:tplc="0409000B">
      <w:start w:val="1"/>
      <w:numFmt w:val="bullet"/>
      <w:lvlText w:val=""/>
      <w:lvlJc w:val="left"/>
      <w:pPr>
        <w:ind w:left="3540" w:hanging="420"/>
      </w:pPr>
      <w:rPr>
        <w:rFonts w:ascii="Wingdings" w:hAnsi="Wingdings" w:hint="default"/>
      </w:rPr>
    </w:lvl>
    <w:lvl w:ilvl="8" w:tplc="0409000D">
      <w:start w:val="1"/>
      <w:numFmt w:val="bullet"/>
      <w:lvlText w:val=""/>
      <w:lvlJc w:val="left"/>
      <w:pPr>
        <w:ind w:left="3960" w:hanging="420"/>
      </w:pPr>
      <w:rPr>
        <w:rFonts w:ascii="Wingdings" w:hAnsi="Wingdings" w:hint="default"/>
      </w:rPr>
    </w:lvl>
  </w:abstractNum>
  <w:abstractNum w:abstractNumId="5" w15:restartNumberingAfterBreak="0">
    <w:nsid w:val="12F44798"/>
    <w:multiLevelType w:val="hybridMultilevel"/>
    <w:tmpl w:val="BE00804A"/>
    <w:lvl w:ilvl="0" w:tplc="82D81152">
      <w:start w:val="1"/>
      <w:numFmt w:val="decimal"/>
      <w:lvlText w:val="%1."/>
      <w:lvlJc w:val="left"/>
      <w:pPr>
        <w:ind w:left="1271" w:hanging="420"/>
      </w:pPr>
      <w:rPr>
        <w:rFonts w:ascii="Meiryo UI" w:eastAsia="Meiryo UI" w:hAnsi="Meiryo UI" w:hint="eastAsia"/>
        <w:caps w:val="0"/>
        <w:strike w:val="0"/>
        <w:dstrike w:val="0"/>
        <w:vanish w:val="0"/>
        <w:sz w:val="44"/>
        <w:vertAlign w:val="baseline"/>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6" w15:restartNumberingAfterBreak="0">
    <w:nsid w:val="18180C13"/>
    <w:multiLevelType w:val="multilevel"/>
    <w:tmpl w:val="7EBED62A"/>
    <w:lvl w:ilvl="0">
      <w:start w:val="1"/>
      <w:numFmt w:val="decimal"/>
      <w:pStyle w:val="1"/>
      <w:suff w:val="nothing"/>
      <w:lvlText w:val="%1.　"/>
      <w:lvlJc w:val="left"/>
      <w:pPr>
        <w:ind w:left="993" w:hanging="851"/>
      </w:pPr>
      <w:rPr>
        <w:rFonts w:ascii="メイリオ" w:eastAsia="メイリオ" w:hAnsi="メイリオ"/>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nothing"/>
      <w:lvlText w:val="%1-%2　"/>
      <w:lvlJc w:val="left"/>
      <w:pPr>
        <w:ind w:left="567" w:hanging="851"/>
      </w:pPr>
      <w:rPr>
        <w:rFonts w:ascii="メイリオ" w:eastAsia="メイリオ" w:hAnsi="メイリオ"/>
        <w:b w:val="0"/>
        <w:bCs w:val="0"/>
        <w:i w:val="0"/>
        <w:iCs w:val="0"/>
        <w:caps w:val="0"/>
        <w:smallCaps w:val="0"/>
        <w:strike w:val="0"/>
        <w:dstrike w:val="0"/>
        <w:noProof w:val="0"/>
        <w:vanish w:val="0"/>
        <w:color w:val="FFFFFF" w:themeColor="background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5387" w:hanging="851"/>
      </w:pPr>
      <w:rPr>
        <w:rFonts w:ascii="メイリオ" w:eastAsia="メイリオ" w:hAnsi="メイリオ" w:hint="eastAsia"/>
        <w:b/>
        <w:i w:val="0"/>
        <w:color w:val="404040" w:themeColor="text1" w:themeTint="BF"/>
      </w:rPr>
    </w:lvl>
    <w:lvl w:ilvl="3">
      <w:start w:val="1"/>
      <w:numFmt w:val="decimal"/>
      <w:lvlText w:val="%4."/>
      <w:lvlJc w:val="left"/>
      <w:pPr>
        <w:tabs>
          <w:tab w:val="num" w:pos="567"/>
        </w:tabs>
        <w:ind w:left="567" w:hanging="851"/>
      </w:pPr>
      <w:rPr>
        <w:rFonts w:ascii="Meiryo UI" w:eastAsia="Meiryo UI" w:hAnsi="Meiryo UI" w:hint="eastAsia"/>
      </w:rPr>
    </w:lvl>
    <w:lvl w:ilvl="4">
      <w:start w:val="1"/>
      <w:numFmt w:val="decimal"/>
      <w:lvlText w:val="%1.%2.%3.%4.%5."/>
      <w:lvlJc w:val="left"/>
      <w:pPr>
        <w:tabs>
          <w:tab w:val="num" w:pos="708"/>
        </w:tabs>
        <w:ind w:left="708" w:hanging="992"/>
      </w:pPr>
      <w:rPr>
        <w:rFonts w:hint="eastAsia"/>
      </w:rPr>
    </w:lvl>
    <w:lvl w:ilvl="5">
      <w:start w:val="1"/>
      <w:numFmt w:val="decimal"/>
      <w:lvlText w:val="%1.%2.%3.%4.%5.%6."/>
      <w:lvlJc w:val="left"/>
      <w:pPr>
        <w:tabs>
          <w:tab w:val="num" w:pos="850"/>
        </w:tabs>
        <w:ind w:left="850" w:hanging="1134"/>
      </w:pPr>
      <w:rPr>
        <w:rFonts w:hint="eastAsia"/>
      </w:rPr>
    </w:lvl>
    <w:lvl w:ilvl="6">
      <w:start w:val="1"/>
      <w:numFmt w:val="decimal"/>
      <w:lvlText w:val="%1.%2.%3.%4.%5.%6.%7."/>
      <w:lvlJc w:val="left"/>
      <w:pPr>
        <w:tabs>
          <w:tab w:val="num" w:pos="992"/>
        </w:tabs>
        <w:ind w:left="992" w:hanging="1276"/>
      </w:pPr>
      <w:rPr>
        <w:rFonts w:hint="eastAsia"/>
      </w:rPr>
    </w:lvl>
    <w:lvl w:ilvl="7">
      <w:start w:val="1"/>
      <w:numFmt w:val="decimal"/>
      <w:lvlText w:val="%1.%2.%3.%4.%5.%6.%7.%8."/>
      <w:lvlJc w:val="left"/>
      <w:pPr>
        <w:tabs>
          <w:tab w:val="num" w:pos="1134"/>
        </w:tabs>
        <w:ind w:left="1134" w:hanging="1418"/>
      </w:pPr>
      <w:rPr>
        <w:rFonts w:hint="eastAsia"/>
      </w:rPr>
    </w:lvl>
    <w:lvl w:ilvl="8">
      <w:start w:val="1"/>
      <w:numFmt w:val="decimal"/>
      <w:lvlText w:val="%1.%2.%3.%4.%5.%6.%7.%8.%9."/>
      <w:lvlJc w:val="left"/>
      <w:pPr>
        <w:tabs>
          <w:tab w:val="num" w:pos="1275"/>
        </w:tabs>
        <w:ind w:left="1275" w:hanging="1559"/>
      </w:pPr>
      <w:rPr>
        <w:rFonts w:hint="eastAsia"/>
      </w:rPr>
    </w:lvl>
  </w:abstractNum>
  <w:abstractNum w:abstractNumId="7" w15:restartNumberingAfterBreak="0">
    <w:nsid w:val="18AD4828"/>
    <w:multiLevelType w:val="hybridMultilevel"/>
    <w:tmpl w:val="F7E0E114"/>
    <w:lvl w:ilvl="0" w:tplc="04090001">
      <w:start w:val="1"/>
      <w:numFmt w:val="bullet"/>
      <w:lvlText w:val=""/>
      <w:lvlJc w:val="left"/>
      <w:pPr>
        <w:ind w:left="1271" w:hanging="420"/>
      </w:pPr>
      <w:rPr>
        <w:rFonts w:ascii="Wingdings" w:hAnsi="Wingding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8" w15:restartNumberingAfterBreak="0">
    <w:nsid w:val="1B6077BB"/>
    <w:multiLevelType w:val="multilevel"/>
    <w:tmpl w:val="AA96BDB0"/>
    <w:lvl w:ilvl="0">
      <w:start w:val="1"/>
      <w:numFmt w:val="none"/>
      <w:pStyle w:val="10"/>
      <w:suff w:val="nothing"/>
      <w:lvlText w:val="■ "/>
      <w:lvlJc w:val="left"/>
      <w:pPr>
        <w:ind w:left="1123" w:hanging="272"/>
      </w:pPr>
      <w:rPr>
        <w:rFonts w:ascii="ＭＳ ゴシック" w:eastAsia="ＭＳ ゴシック" w:hint="eastAsia"/>
      </w:rPr>
    </w:lvl>
    <w:lvl w:ilvl="1">
      <w:start w:val="1"/>
      <w:numFmt w:val="decimal"/>
      <w:lvlText w:val="%1.%2"/>
      <w:lvlJc w:val="left"/>
      <w:pPr>
        <w:tabs>
          <w:tab w:val="num" w:pos="1843"/>
        </w:tabs>
        <w:ind w:left="1843" w:hanging="567"/>
      </w:pPr>
      <w:rPr>
        <w:rFonts w:hint="eastAsia"/>
      </w:rPr>
    </w:lvl>
    <w:lvl w:ilvl="2">
      <w:start w:val="1"/>
      <w:numFmt w:val="decimal"/>
      <w:lvlText w:val="%1.%2.%3"/>
      <w:lvlJc w:val="left"/>
      <w:pPr>
        <w:tabs>
          <w:tab w:val="num" w:pos="2782"/>
        </w:tabs>
        <w:ind w:left="2269" w:hanging="567"/>
      </w:pPr>
      <w:rPr>
        <w:rFonts w:hint="eastAsia"/>
      </w:rPr>
    </w:lvl>
    <w:lvl w:ilvl="3">
      <w:start w:val="1"/>
      <w:numFmt w:val="decimal"/>
      <w:lvlText w:val="%1.%2.%3.%4"/>
      <w:lvlJc w:val="left"/>
      <w:pPr>
        <w:tabs>
          <w:tab w:val="num" w:pos="3567"/>
        </w:tabs>
        <w:ind w:left="2835" w:hanging="708"/>
      </w:pPr>
      <w:rPr>
        <w:rFonts w:hint="eastAsia"/>
      </w:rPr>
    </w:lvl>
    <w:lvl w:ilvl="4">
      <w:start w:val="1"/>
      <w:numFmt w:val="decimal"/>
      <w:lvlText w:val="%1.%2.%3.%4.%5"/>
      <w:lvlJc w:val="left"/>
      <w:pPr>
        <w:tabs>
          <w:tab w:val="num" w:pos="4352"/>
        </w:tabs>
        <w:ind w:left="3402" w:hanging="850"/>
      </w:pPr>
      <w:rPr>
        <w:rFonts w:hint="eastAsia"/>
      </w:rPr>
    </w:lvl>
    <w:lvl w:ilvl="5">
      <w:start w:val="1"/>
      <w:numFmt w:val="decimal"/>
      <w:lvlText w:val="%1.%2.%3.%4.%5.%6"/>
      <w:lvlJc w:val="left"/>
      <w:pPr>
        <w:tabs>
          <w:tab w:val="num" w:pos="5137"/>
        </w:tabs>
        <w:ind w:left="4111" w:hanging="1134"/>
      </w:pPr>
      <w:rPr>
        <w:rFonts w:hint="eastAsia"/>
      </w:rPr>
    </w:lvl>
    <w:lvl w:ilvl="6">
      <w:start w:val="1"/>
      <w:numFmt w:val="decimal"/>
      <w:lvlText w:val="%1.%2.%3.%4.%5.%6.%7"/>
      <w:lvlJc w:val="left"/>
      <w:pPr>
        <w:tabs>
          <w:tab w:val="num" w:pos="5922"/>
        </w:tabs>
        <w:ind w:left="4678" w:hanging="1276"/>
      </w:pPr>
      <w:rPr>
        <w:rFonts w:hint="eastAsia"/>
      </w:rPr>
    </w:lvl>
    <w:lvl w:ilvl="7">
      <w:start w:val="1"/>
      <w:numFmt w:val="decimal"/>
      <w:lvlText w:val="%1.%2.%3.%4.%5.%6.%7.%8"/>
      <w:lvlJc w:val="left"/>
      <w:pPr>
        <w:tabs>
          <w:tab w:val="num" w:pos="6707"/>
        </w:tabs>
        <w:ind w:left="5245" w:hanging="1418"/>
      </w:pPr>
      <w:rPr>
        <w:rFonts w:hint="eastAsia"/>
      </w:rPr>
    </w:lvl>
    <w:lvl w:ilvl="8">
      <w:start w:val="1"/>
      <w:numFmt w:val="decimal"/>
      <w:lvlText w:val="%1.%2.%3.%4.%5.%6.%7.%8.%9"/>
      <w:lvlJc w:val="left"/>
      <w:pPr>
        <w:tabs>
          <w:tab w:val="num" w:pos="7493"/>
        </w:tabs>
        <w:ind w:left="5953" w:hanging="1700"/>
      </w:pPr>
      <w:rPr>
        <w:rFonts w:hint="eastAsia"/>
      </w:rPr>
    </w:lvl>
  </w:abstractNum>
  <w:abstractNum w:abstractNumId="9" w15:restartNumberingAfterBreak="0">
    <w:nsid w:val="20D42E3B"/>
    <w:multiLevelType w:val="multilevel"/>
    <w:tmpl w:val="5FA4900E"/>
    <w:lvl w:ilvl="0">
      <w:start w:val="1"/>
      <w:numFmt w:val="none"/>
      <w:pStyle w:val="a"/>
      <w:suff w:val="nothing"/>
      <w:lvlText w:val="［参考ページ］ "/>
      <w:lvlJc w:val="left"/>
      <w:pPr>
        <w:ind w:left="2087" w:hanging="1520"/>
      </w:pPr>
      <w:rPr>
        <w:rFonts w:hint="eastAsia"/>
      </w:rPr>
    </w:lvl>
    <w:lvl w:ilvl="1">
      <w:start w:val="1"/>
      <w:numFmt w:val="decimal"/>
      <w:lvlText w:val="%1.%2"/>
      <w:lvlJc w:val="left"/>
      <w:pPr>
        <w:tabs>
          <w:tab w:val="num" w:pos="1559"/>
        </w:tabs>
        <w:ind w:left="1559" w:hanging="567"/>
      </w:pPr>
      <w:rPr>
        <w:rFonts w:hint="eastAsia"/>
      </w:rPr>
    </w:lvl>
    <w:lvl w:ilvl="2">
      <w:start w:val="1"/>
      <w:numFmt w:val="decimal"/>
      <w:lvlText w:val="%1.%2.%3"/>
      <w:lvlJc w:val="left"/>
      <w:pPr>
        <w:tabs>
          <w:tab w:val="num" w:pos="1985"/>
        </w:tabs>
        <w:ind w:left="1985" w:hanging="567"/>
      </w:pPr>
      <w:rPr>
        <w:rFonts w:hint="eastAsia"/>
      </w:rPr>
    </w:lvl>
    <w:lvl w:ilvl="3">
      <w:start w:val="1"/>
      <w:numFmt w:val="decimal"/>
      <w:lvlText w:val="%1.%2.%3.%4"/>
      <w:lvlJc w:val="left"/>
      <w:pPr>
        <w:tabs>
          <w:tab w:val="num" w:pos="2551"/>
        </w:tabs>
        <w:ind w:left="2551" w:hanging="708"/>
      </w:pPr>
      <w:rPr>
        <w:rFonts w:hint="eastAsia"/>
      </w:rPr>
    </w:lvl>
    <w:lvl w:ilvl="4">
      <w:start w:val="1"/>
      <w:numFmt w:val="decimal"/>
      <w:lvlText w:val="%1.%2.%3.%4.%5"/>
      <w:lvlJc w:val="left"/>
      <w:pPr>
        <w:tabs>
          <w:tab w:val="num" w:pos="3118"/>
        </w:tabs>
        <w:ind w:left="3118" w:hanging="850"/>
      </w:pPr>
      <w:rPr>
        <w:rFonts w:hint="eastAsia"/>
      </w:rPr>
    </w:lvl>
    <w:lvl w:ilvl="5">
      <w:start w:val="1"/>
      <w:numFmt w:val="decimal"/>
      <w:lvlText w:val="%1.%2.%3.%4.%5.%6"/>
      <w:lvlJc w:val="left"/>
      <w:pPr>
        <w:tabs>
          <w:tab w:val="num" w:pos="3827"/>
        </w:tabs>
        <w:ind w:left="3827" w:hanging="1134"/>
      </w:pPr>
      <w:rPr>
        <w:rFonts w:hint="eastAsia"/>
      </w:rPr>
    </w:lvl>
    <w:lvl w:ilvl="6">
      <w:start w:val="1"/>
      <w:numFmt w:val="decimal"/>
      <w:lvlText w:val="%1.%2.%3.%4.%5.%6.%7"/>
      <w:lvlJc w:val="left"/>
      <w:pPr>
        <w:tabs>
          <w:tab w:val="num" w:pos="4394"/>
        </w:tabs>
        <w:ind w:left="4394" w:hanging="1276"/>
      </w:pPr>
      <w:rPr>
        <w:rFonts w:hint="eastAsia"/>
      </w:rPr>
    </w:lvl>
    <w:lvl w:ilvl="7">
      <w:start w:val="1"/>
      <w:numFmt w:val="decimal"/>
      <w:lvlText w:val="%1.%2.%3.%4.%5.%6.%7.%8"/>
      <w:lvlJc w:val="left"/>
      <w:pPr>
        <w:tabs>
          <w:tab w:val="num" w:pos="4961"/>
        </w:tabs>
        <w:ind w:left="4961" w:hanging="1418"/>
      </w:pPr>
      <w:rPr>
        <w:rFonts w:hint="eastAsia"/>
      </w:rPr>
    </w:lvl>
    <w:lvl w:ilvl="8">
      <w:start w:val="1"/>
      <w:numFmt w:val="decimal"/>
      <w:lvlText w:val="%1.%2.%3.%4.%5.%6.%7.%8.%9"/>
      <w:lvlJc w:val="left"/>
      <w:pPr>
        <w:tabs>
          <w:tab w:val="num" w:pos="5669"/>
        </w:tabs>
        <w:ind w:left="5669" w:hanging="1700"/>
      </w:pPr>
      <w:rPr>
        <w:rFonts w:hint="eastAsia"/>
      </w:rPr>
    </w:lvl>
  </w:abstractNum>
  <w:abstractNum w:abstractNumId="10" w15:restartNumberingAfterBreak="0">
    <w:nsid w:val="25444D69"/>
    <w:multiLevelType w:val="multilevel"/>
    <w:tmpl w:val="A6520536"/>
    <w:lvl w:ilvl="0">
      <w:start w:val="1"/>
      <w:numFmt w:val="none"/>
      <w:pStyle w:val="Note"/>
      <w:suff w:val="nothing"/>
      <w:lvlText w:val="Note　"/>
      <w:lvlJc w:val="left"/>
      <w:pPr>
        <w:ind w:left="1520" w:hanging="669"/>
      </w:pPr>
      <w:rPr>
        <w:rFonts w:ascii="Bookman Old Style" w:eastAsia="ＭＳ Ｐゴシック" w:hAnsi="Bookman Old Style" w:hint="default"/>
        <w:b/>
        <w:i w:val="0"/>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843"/>
        </w:tabs>
        <w:ind w:left="1843" w:hanging="567"/>
      </w:pPr>
      <w:rPr>
        <w:rFonts w:hint="eastAsia"/>
      </w:rPr>
    </w:lvl>
    <w:lvl w:ilvl="2">
      <w:start w:val="1"/>
      <w:numFmt w:val="decimal"/>
      <w:lvlText w:val="%1.%2.%3"/>
      <w:lvlJc w:val="left"/>
      <w:pPr>
        <w:tabs>
          <w:tab w:val="num" w:pos="2782"/>
        </w:tabs>
        <w:ind w:left="2269" w:hanging="567"/>
      </w:pPr>
      <w:rPr>
        <w:rFonts w:hint="eastAsia"/>
      </w:rPr>
    </w:lvl>
    <w:lvl w:ilvl="3">
      <w:start w:val="1"/>
      <w:numFmt w:val="decimal"/>
      <w:lvlText w:val="%1.%2.%3.%4"/>
      <w:lvlJc w:val="left"/>
      <w:pPr>
        <w:tabs>
          <w:tab w:val="num" w:pos="3567"/>
        </w:tabs>
        <w:ind w:left="2835" w:hanging="708"/>
      </w:pPr>
      <w:rPr>
        <w:rFonts w:hint="eastAsia"/>
      </w:rPr>
    </w:lvl>
    <w:lvl w:ilvl="4">
      <w:start w:val="1"/>
      <w:numFmt w:val="decimal"/>
      <w:lvlText w:val="%1.%2.%3.%4.%5"/>
      <w:lvlJc w:val="left"/>
      <w:pPr>
        <w:tabs>
          <w:tab w:val="num" w:pos="4352"/>
        </w:tabs>
        <w:ind w:left="3402" w:hanging="850"/>
      </w:pPr>
      <w:rPr>
        <w:rFonts w:hint="eastAsia"/>
      </w:rPr>
    </w:lvl>
    <w:lvl w:ilvl="5">
      <w:start w:val="1"/>
      <w:numFmt w:val="decimal"/>
      <w:lvlText w:val="%1.%2.%3.%4.%5.%6"/>
      <w:lvlJc w:val="left"/>
      <w:pPr>
        <w:tabs>
          <w:tab w:val="num" w:pos="5137"/>
        </w:tabs>
        <w:ind w:left="4111" w:hanging="1134"/>
      </w:pPr>
      <w:rPr>
        <w:rFonts w:hint="eastAsia"/>
      </w:rPr>
    </w:lvl>
    <w:lvl w:ilvl="6">
      <w:start w:val="1"/>
      <w:numFmt w:val="decimal"/>
      <w:lvlText w:val="%1.%2.%3.%4.%5.%6.%7"/>
      <w:lvlJc w:val="left"/>
      <w:pPr>
        <w:tabs>
          <w:tab w:val="num" w:pos="5922"/>
        </w:tabs>
        <w:ind w:left="4678" w:hanging="1276"/>
      </w:pPr>
      <w:rPr>
        <w:rFonts w:hint="eastAsia"/>
      </w:rPr>
    </w:lvl>
    <w:lvl w:ilvl="7">
      <w:start w:val="1"/>
      <w:numFmt w:val="decimal"/>
      <w:lvlText w:val="%1.%2.%3.%4.%5.%6.%7.%8"/>
      <w:lvlJc w:val="left"/>
      <w:pPr>
        <w:tabs>
          <w:tab w:val="num" w:pos="6707"/>
        </w:tabs>
        <w:ind w:left="5245" w:hanging="1418"/>
      </w:pPr>
      <w:rPr>
        <w:rFonts w:hint="eastAsia"/>
      </w:rPr>
    </w:lvl>
    <w:lvl w:ilvl="8">
      <w:start w:val="1"/>
      <w:numFmt w:val="decimal"/>
      <w:lvlText w:val="%1.%2.%3.%4.%5.%6.%7.%8.%9"/>
      <w:lvlJc w:val="left"/>
      <w:pPr>
        <w:tabs>
          <w:tab w:val="num" w:pos="7493"/>
        </w:tabs>
        <w:ind w:left="5953" w:hanging="1700"/>
      </w:pPr>
      <w:rPr>
        <w:rFonts w:hint="eastAsia"/>
      </w:rPr>
    </w:lvl>
  </w:abstractNum>
  <w:abstractNum w:abstractNumId="11" w15:restartNumberingAfterBreak="0">
    <w:nsid w:val="258A6897"/>
    <w:multiLevelType w:val="hybridMultilevel"/>
    <w:tmpl w:val="28C68C20"/>
    <w:lvl w:ilvl="0" w:tplc="0409000F">
      <w:start w:val="1"/>
      <w:numFmt w:val="decimal"/>
      <w:lvlText w:val="%1."/>
      <w:lvlJc w:val="left"/>
      <w:pPr>
        <w:ind w:left="1271" w:hanging="42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25BD71C6"/>
    <w:multiLevelType w:val="hybridMultilevel"/>
    <w:tmpl w:val="68E6CEC4"/>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26E31DF2"/>
    <w:multiLevelType w:val="hybridMultilevel"/>
    <w:tmpl w:val="3D6A7524"/>
    <w:lvl w:ilvl="0" w:tplc="0BF87CB2">
      <w:start w:val="1"/>
      <w:numFmt w:val="decimal"/>
      <w:lvlText w:val="%1."/>
      <w:lvlJc w:val="left"/>
      <w:pPr>
        <w:ind w:left="420" w:hanging="420"/>
      </w:pPr>
      <w:rPr>
        <w:rFonts w:ascii="Meiryo UI" w:eastAsia="Meiryo UI" w:hAnsi="Meiryo UI"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714530B"/>
    <w:multiLevelType w:val="hybridMultilevel"/>
    <w:tmpl w:val="E9C613B6"/>
    <w:lvl w:ilvl="0" w:tplc="6CB6EA0A">
      <w:start w:val="7"/>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A1C3C85"/>
    <w:multiLevelType w:val="multilevel"/>
    <w:tmpl w:val="40B82EB0"/>
    <w:lvl w:ilvl="0">
      <w:start w:val="1"/>
      <w:numFmt w:val="none"/>
      <w:pStyle w:val="Tip"/>
      <w:suff w:val="nothing"/>
      <w:lvlText w:val="%1Tip　"/>
      <w:lvlJc w:val="left"/>
      <w:pPr>
        <w:ind w:left="1372" w:hanging="521"/>
      </w:pPr>
      <w:rPr>
        <w:rFonts w:ascii="Bookman Old Style" w:eastAsia="ＭＳ Ｐゴシック" w:hAnsi="Bookman Old Style" w:hint="default"/>
        <w:b/>
        <w:i w:val="0"/>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843"/>
        </w:tabs>
        <w:ind w:left="1843" w:hanging="567"/>
      </w:pPr>
      <w:rPr>
        <w:rFonts w:hint="eastAsia"/>
      </w:rPr>
    </w:lvl>
    <w:lvl w:ilvl="2">
      <w:start w:val="1"/>
      <w:numFmt w:val="decimal"/>
      <w:lvlText w:val="%1.%2.%3"/>
      <w:lvlJc w:val="left"/>
      <w:pPr>
        <w:tabs>
          <w:tab w:val="num" w:pos="2782"/>
        </w:tabs>
        <w:ind w:left="2269" w:hanging="567"/>
      </w:pPr>
      <w:rPr>
        <w:rFonts w:hint="eastAsia"/>
      </w:rPr>
    </w:lvl>
    <w:lvl w:ilvl="3">
      <w:start w:val="1"/>
      <w:numFmt w:val="decimal"/>
      <w:lvlText w:val="%1.%2.%3.%4"/>
      <w:lvlJc w:val="left"/>
      <w:pPr>
        <w:tabs>
          <w:tab w:val="num" w:pos="3567"/>
        </w:tabs>
        <w:ind w:left="2835" w:hanging="708"/>
      </w:pPr>
      <w:rPr>
        <w:rFonts w:hint="eastAsia"/>
      </w:rPr>
    </w:lvl>
    <w:lvl w:ilvl="4">
      <w:start w:val="1"/>
      <w:numFmt w:val="decimal"/>
      <w:lvlText w:val="%1.%2.%3.%4.%5"/>
      <w:lvlJc w:val="left"/>
      <w:pPr>
        <w:tabs>
          <w:tab w:val="num" w:pos="4352"/>
        </w:tabs>
        <w:ind w:left="3402" w:hanging="850"/>
      </w:pPr>
      <w:rPr>
        <w:rFonts w:hint="eastAsia"/>
      </w:rPr>
    </w:lvl>
    <w:lvl w:ilvl="5">
      <w:start w:val="1"/>
      <w:numFmt w:val="decimal"/>
      <w:lvlText w:val="%1.%2.%3.%4.%5.%6"/>
      <w:lvlJc w:val="left"/>
      <w:pPr>
        <w:tabs>
          <w:tab w:val="num" w:pos="5137"/>
        </w:tabs>
        <w:ind w:left="4111" w:hanging="1134"/>
      </w:pPr>
      <w:rPr>
        <w:rFonts w:hint="eastAsia"/>
      </w:rPr>
    </w:lvl>
    <w:lvl w:ilvl="6">
      <w:start w:val="1"/>
      <w:numFmt w:val="decimal"/>
      <w:lvlText w:val="%1.%2.%3.%4.%5.%6.%7"/>
      <w:lvlJc w:val="left"/>
      <w:pPr>
        <w:tabs>
          <w:tab w:val="num" w:pos="5922"/>
        </w:tabs>
        <w:ind w:left="4678" w:hanging="1276"/>
      </w:pPr>
      <w:rPr>
        <w:rFonts w:hint="eastAsia"/>
      </w:rPr>
    </w:lvl>
    <w:lvl w:ilvl="7">
      <w:start w:val="1"/>
      <w:numFmt w:val="decimal"/>
      <w:lvlText w:val="%1.%2.%3.%4.%5.%6.%7.%8"/>
      <w:lvlJc w:val="left"/>
      <w:pPr>
        <w:tabs>
          <w:tab w:val="num" w:pos="6707"/>
        </w:tabs>
        <w:ind w:left="5245" w:hanging="1418"/>
      </w:pPr>
      <w:rPr>
        <w:rFonts w:hint="eastAsia"/>
      </w:rPr>
    </w:lvl>
    <w:lvl w:ilvl="8">
      <w:start w:val="1"/>
      <w:numFmt w:val="decimal"/>
      <w:lvlText w:val="%1.%2.%3.%4.%5.%6.%7.%8.%9"/>
      <w:lvlJc w:val="left"/>
      <w:pPr>
        <w:tabs>
          <w:tab w:val="num" w:pos="7493"/>
        </w:tabs>
        <w:ind w:left="5953" w:hanging="1700"/>
      </w:pPr>
      <w:rPr>
        <w:rFonts w:hint="eastAsia"/>
      </w:rPr>
    </w:lvl>
  </w:abstractNum>
  <w:abstractNum w:abstractNumId="16" w15:restartNumberingAfterBreak="0">
    <w:nsid w:val="2E8C726C"/>
    <w:multiLevelType w:val="hybridMultilevel"/>
    <w:tmpl w:val="B9941B7C"/>
    <w:lvl w:ilvl="0" w:tplc="82D81152">
      <w:start w:val="1"/>
      <w:numFmt w:val="decimal"/>
      <w:lvlText w:val="%1."/>
      <w:lvlJc w:val="left"/>
      <w:pPr>
        <w:ind w:left="1271" w:hanging="420"/>
      </w:pPr>
      <w:rPr>
        <w:rFonts w:ascii="Meiryo UI" w:eastAsia="Meiryo UI" w:hAnsi="Meiryo UI" w:hint="eastAsia"/>
        <w:caps w:val="0"/>
        <w:strike w:val="0"/>
        <w:dstrike w:val="0"/>
        <w:vanish w:val="0"/>
        <w:sz w:val="44"/>
        <w:vertAlign w:val="baseline"/>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7" w15:restartNumberingAfterBreak="0">
    <w:nsid w:val="2EAA6E40"/>
    <w:multiLevelType w:val="hybridMultilevel"/>
    <w:tmpl w:val="E0B0562A"/>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2F384646"/>
    <w:multiLevelType w:val="multilevel"/>
    <w:tmpl w:val="C590BB58"/>
    <w:lvl w:ilvl="0">
      <w:start w:val="1"/>
      <w:numFmt w:val="decimal"/>
      <w:pStyle w:val="a0"/>
      <w:suff w:val="nothing"/>
      <w:lvlText w:val="例題%1　"/>
      <w:lvlJc w:val="left"/>
      <w:pPr>
        <w:ind w:left="635" w:firstLine="0"/>
      </w:pPr>
      <w:rPr>
        <w:rFonts w:ascii="Arial" w:eastAsia="ＭＳ Ｐゴシック" w:hAnsi="Arial" w:hint="default"/>
        <w:sz w:val="24"/>
      </w:rPr>
    </w:lvl>
    <w:lvl w:ilvl="1">
      <w:start w:val="1"/>
      <w:numFmt w:val="decimal"/>
      <w:pStyle w:val="a0"/>
      <w:suff w:val="nothing"/>
      <w:lvlText w:val="例題%2　"/>
      <w:lvlJc w:val="left"/>
      <w:pPr>
        <w:ind w:left="1690" w:hanging="771"/>
      </w:pPr>
      <w:rPr>
        <w:rFonts w:ascii="Arial" w:eastAsia="ＭＳ Ｐゴシック" w:hAnsi="Arial" w:hint="default"/>
        <w:sz w:val="24"/>
      </w:rPr>
    </w:lvl>
    <w:lvl w:ilvl="2">
      <w:start w:val="1"/>
      <w:numFmt w:val="decimal"/>
      <w:lvlText w:val="%1.%2.%3"/>
      <w:lvlJc w:val="left"/>
      <w:pPr>
        <w:tabs>
          <w:tab w:val="num" w:pos="2053"/>
        </w:tabs>
        <w:ind w:left="2053" w:hanging="567"/>
      </w:pPr>
      <w:rPr>
        <w:rFonts w:hint="eastAsia"/>
      </w:rPr>
    </w:lvl>
    <w:lvl w:ilvl="3">
      <w:start w:val="1"/>
      <w:numFmt w:val="decimal"/>
      <w:lvlText w:val="%1.%2.%3.%4"/>
      <w:lvlJc w:val="left"/>
      <w:pPr>
        <w:tabs>
          <w:tab w:val="num" w:pos="2619"/>
        </w:tabs>
        <w:ind w:left="2619" w:hanging="708"/>
      </w:pPr>
      <w:rPr>
        <w:rFonts w:hint="eastAsia"/>
      </w:rPr>
    </w:lvl>
    <w:lvl w:ilvl="4">
      <w:start w:val="1"/>
      <w:numFmt w:val="decimal"/>
      <w:lvlText w:val="%1.%2.%3.%4.%5"/>
      <w:lvlJc w:val="left"/>
      <w:pPr>
        <w:tabs>
          <w:tab w:val="num" w:pos="3186"/>
        </w:tabs>
        <w:ind w:left="3186" w:hanging="850"/>
      </w:pPr>
      <w:rPr>
        <w:rFonts w:hint="eastAsia"/>
      </w:rPr>
    </w:lvl>
    <w:lvl w:ilvl="5">
      <w:start w:val="1"/>
      <w:numFmt w:val="decimal"/>
      <w:lvlText w:val="%1.%2.%3.%4.%5.%6"/>
      <w:lvlJc w:val="left"/>
      <w:pPr>
        <w:tabs>
          <w:tab w:val="num" w:pos="3895"/>
        </w:tabs>
        <w:ind w:left="3895" w:hanging="1134"/>
      </w:pPr>
      <w:rPr>
        <w:rFonts w:hint="eastAsia"/>
      </w:rPr>
    </w:lvl>
    <w:lvl w:ilvl="6">
      <w:start w:val="1"/>
      <w:numFmt w:val="decimal"/>
      <w:lvlText w:val="%1.%2.%3.%4.%5.%6.%7"/>
      <w:lvlJc w:val="left"/>
      <w:pPr>
        <w:tabs>
          <w:tab w:val="num" w:pos="4462"/>
        </w:tabs>
        <w:ind w:left="4462" w:hanging="1276"/>
      </w:pPr>
      <w:rPr>
        <w:rFonts w:hint="eastAsia"/>
      </w:rPr>
    </w:lvl>
    <w:lvl w:ilvl="7">
      <w:start w:val="1"/>
      <w:numFmt w:val="decimal"/>
      <w:lvlText w:val="%1.%2.%3.%4.%5.%6.%7.%8"/>
      <w:lvlJc w:val="left"/>
      <w:pPr>
        <w:tabs>
          <w:tab w:val="num" w:pos="5029"/>
        </w:tabs>
        <w:ind w:left="5029" w:hanging="1418"/>
      </w:pPr>
      <w:rPr>
        <w:rFonts w:hint="eastAsia"/>
      </w:rPr>
    </w:lvl>
    <w:lvl w:ilvl="8">
      <w:start w:val="1"/>
      <w:numFmt w:val="decimal"/>
      <w:lvlText w:val="%1.%2.%3.%4.%5.%6.%7.%8.%9"/>
      <w:lvlJc w:val="left"/>
      <w:pPr>
        <w:tabs>
          <w:tab w:val="num" w:pos="5737"/>
        </w:tabs>
        <w:ind w:left="5737" w:hanging="1700"/>
      </w:pPr>
      <w:rPr>
        <w:rFonts w:hint="eastAsia"/>
      </w:rPr>
    </w:lvl>
  </w:abstractNum>
  <w:abstractNum w:abstractNumId="19" w15:restartNumberingAfterBreak="0">
    <w:nsid w:val="3096162F"/>
    <w:multiLevelType w:val="hybridMultilevel"/>
    <w:tmpl w:val="0C880ACC"/>
    <w:lvl w:ilvl="0" w:tplc="8346A0DA">
      <w:start w:val="9"/>
      <w:numFmt w:val="decimal"/>
      <w:lvlText w:val="%1."/>
      <w:lvlJc w:val="left"/>
      <w:pPr>
        <w:ind w:left="421" w:hanging="420"/>
      </w:pPr>
      <w:rPr>
        <w:rFonts w:ascii="Meiryo UI" w:eastAsia="Meiryo UI" w:hAnsi="Meiryo UI" w:hint="eastAsia"/>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20" w15:restartNumberingAfterBreak="0">
    <w:nsid w:val="343772B7"/>
    <w:multiLevelType w:val="multilevel"/>
    <w:tmpl w:val="D50CCF1C"/>
    <w:lvl w:ilvl="0">
      <w:start w:val="1"/>
      <w:numFmt w:val="decimal"/>
      <w:pStyle w:val="a1"/>
      <w:suff w:val="nothing"/>
      <w:lvlText w:val="問題%1） "/>
      <w:lvlJc w:val="left"/>
      <w:pPr>
        <w:ind w:left="851" w:hanging="721"/>
      </w:pPr>
      <w:rPr>
        <w:rFonts w:ascii="ＭＳ ゴシック" w:eastAsia="ＭＳ ゴシック" w:hint="eastAsia"/>
      </w:rPr>
    </w:lvl>
    <w:lvl w:ilvl="1">
      <w:start w:val="1"/>
      <w:numFmt w:val="decimal"/>
      <w:lvlText w:val="%1.%2"/>
      <w:lvlJc w:val="left"/>
      <w:pPr>
        <w:tabs>
          <w:tab w:val="num" w:pos="986"/>
        </w:tabs>
        <w:ind w:left="986" w:hanging="567"/>
      </w:pPr>
      <w:rPr>
        <w:rFonts w:hint="eastAsia"/>
      </w:rPr>
    </w:lvl>
    <w:lvl w:ilvl="2">
      <w:start w:val="1"/>
      <w:numFmt w:val="decimal"/>
      <w:lvlText w:val="%1.%2.%3"/>
      <w:lvlJc w:val="left"/>
      <w:pPr>
        <w:tabs>
          <w:tab w:val="num" w:pos="1412"/>
        </w:tabs>
        <w:ind w:left="1412" w:hanging="567"/>
      </w:pPr>
      <w:rPr>
        <w:rFonts w:hint="eastAsia"/>
      </w:rPr>
    </w:lvl>
    <w:lvl w:ilvl="3">
      <w:start w:val="1"/>
      <w:numFmt w:val="decimal"/>
      <w:lvlText w:val="%1.%2.%3.%4"/>
      <w:lvlJc w:val="left"/>
      <w:pPr>
        <w:tabs>
          <w:tab w:val="num" w:pos="1978"/>
        </w:tabs>
        <w:ind w:left="1978" w:hanging="708"/>
      </w:pPr>
      <w:rPr>
        <w:rFonts w:hint="eastAsia"/>
      </w:rPr>
    </w:lvl>
    <w:lvl w:ilvl="4">
      <w:start w:val="1"/>
      <w:numFmt w:val="decimal"/>
      <w:lvlText w:val="%1.%2.%3.%4.%5"/>
      <w:lvlJc w:val="left"/>
      <w:pPr>
        <w:tabs>
          <w:tab w:val="num" w:pos="2545"/>
        </w:tabs>
        <w:ind w:left="2545" w:hanging="850"/>
      </w:pPr>
      <w:rPr>
        <w:rFonts w:hint="eastAsia"/>
      </w:rPr>
    </w:lvl>
    <w:lvl w:ilvl="5">
      <w:start w:val="1"/>
      <w:numFmt w:val="decimal"/>
      <w:lvlText w:val="%1.%2.%3.%4.%5.%6"/>
      <w:lvlJc w:val="left"/>
      <w:pPr>
        <w:tabs>
          <w:tab w:val="num" w:pos="3254"/>
        </w:tabs>
        <w:ind w:left="3254" w:hanging="1134"/>
      </w:pPr>
      <w:rPr>
        <w:rFonts w:hint="eastAsia"/>
      </w:rPr>
    </w:lvl>
    <w:lvl w:ilvl="6">
      <w:start w:val="1"/>
      <w:numFmt w:val="decimal"/>
      <w:lvlText w:val="%1.%2.%3.%4.%5.%6.%7"/>
      <w:lvlJc w:val="left"/>
      <w:pPr>
        <w:tabs>
          <w:tab w:val="num" w:pos="3821"/>
        </w:tabs>
        <w:ind w:left="3821" w:hanging="1276"/>
      </w:pPr>
      <w:rPr>
        <w:rFonts w:hint="eastAsia"/>
      </w:rPr>
    </w:lvl>
    <w:lvl w:ilvl="7">
      <w:start w:val="1"/>
      <w:numFmt w:val="decimal"/>
      <w:lvlText w:val="%1.%2.%3.%4.%5.%6.%7.%8"/>
      <w:lvlJc w:val="left"/>
      <w:pPr>
        <w:tabs>
          <w:tab w:val="num" w:pos="4388"/>
        </w:tabs>
        <w:ind w:left="4388" w:hanging="1418"/>
      </w:pPr>
      <w:rPr>
        <w:rFonts w:hint="eastAsia"/>
      </w:rPr>
    </w:lvl>
    <w:lvl w:ilvl="8">
      <w:start w:val="1"/>
      <w:numFmt w:val="decimal"/>
      <w:lvlText w:val="%1.%2.%3.%4.%5.%6.%7.%8.%9"/>
      <w:lvlJc w:val="left"/>
      <w:pPr>
        <w:tabs>
          <w:tab w:val="num" w:pos="5096"/>
        </w:tabs>
        <w:ind w:left="5096" w:hanging="1700"/>
      </w:pPr>
      <w:rPr>
        <w:rFonts w:hint="eastAsia"/>
      </w:rPr>
    </w:lvl>
  </w:abstractNum>
  <w:abstractNum w:abstractNumId="21" w15:restartNumberingAfterBreak="0">
    <w:nsid w:val="354606A6"/>
    <w:multiLevelType w:val="hybridMultilevel"/>
    <w:tmpl w:val="288A9A1A"/>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376E3DC1"/>
    <w:multiLevelType w:val="hybridMultilevel"/>
    <w:tmpl w:val="87C658CE"/>
    <w:lvl w:ilvl="0" w:tplc="04090001">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3" w15:restartNumberingAfterBreak="0">
    <w:nsid w:val="382F2D29"/>
    <w:multiLevelType w:val="multilevel"/>
    <w:tmpl w:val="E9AAAA6E"/>
    <w:lvl w:ilvl="0">
      <w:start w:val="1"/>
      <w:numFmt w:val="decimalEnclosedCircle"/>
      <w:pStyle w:val="a2"/>
      <w:suff w:val="nothing"/>
      <w:lvlText w:val="%1 "/>
      <w:lvlJc w:val="left"/>
      <w:pPr>
        <w:ind w:left="851" w:hanging="273"/>
      </w:pPr>
      <w:rPr>
        <w:rFonts w:ascii="ＭＳ ゴシック" w:eastAsia="ＭＳ ゴシック" w:hAnsi="Arial" w:hint="eastAsia"/>
        <w:b w:val="0"/>
        <w:i w:val="0"/>
        <w:sz w:val="18"/>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398A1198"/>
    <w:multiLevelType w:val="hybridMultilevel"/>
    <w:tmpl w:val="5DC26F2A"/>
    <w:lvl w:ilvl="0" w:tplc="04090001">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15:restartNumberingAfterBreak="0">
    <w:nsid w:val="3B015FC7"/>
    <w:multiLevelType w:val="hybridMultilevel"/>
    <w:tmpl w:val="429A97D0"/>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6" w15:restartNumberingAfterBreak="0">
    <w:nsid w:val="3D0A73F8"/>
    <w:multiLevelType w:val="multilevel"/>
    <w:tmpl w:val="05A25F36"/>
    <w:lvl w:ilvl="0">
      <w:start w:val="1"/>
      <w:numFmt w:val="decimal"/>
      <w:pStyle w:val="a3"/>
      <w:suff w:val="nothing"/>
      <w:lvlText w:val="(%1) "/>
      <w:lvlJc w:val="left"/>
      <w:pPr>
        <w:ind w:left="1219" w:hanging="368"/>
      </w:pPr>
      <w:rPr>
        <w:rFonts w:ascii="ＭＳ ゴシック" w:eastAsia="ＭＳ ゴシック"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27" w15:restartNumberingAfterBreak="0">
    <w:nsid w:val="3EED41DA"/>
    <w:multiLevelType w:val="hybridMultilevel"/>
    <w:tmpl w:val="FDF06326"/>
    <w:lvl w:ilvl="0" w:tplc="04090001">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8" w15:restartNumberingAfterBreak="0">
    <w:nsid w:val="40A716A8"/>
    <w:multiLevelType w:val="hybridMultilevel"/>
    <w:tmpl w:val="7794E8C8"/>
    <w:lvl w:ilvl="0" w:tplc="80DE2C14">
      <w:start w:val="1"/>
      <w:numFmt w:val="decimal"/>
      <w:lvlText w:val="%1."/>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E43BFD"/>
    <w:multiLevelType w:val="hybridMultilevel"/>
    <w:tmpl w:val="1F2A0F7C"/>
    <w:lvl w:ilvl="0" w:tplc="4AD07DBA">
      <w:start w:val="1"/>
      <w:numFmt w:val="decimalEnclosedCircle"/>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30" w15:restartNumberingAfterBreak="0">
    <w:nsid w:val="48331EB6"/>
    <w:multiLevelType w:val="hybridMultilevel"/>
    <w:tmpl w:val="ED4884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D15078"/>
    <w:multiLevelType w:val="hybridMultilevel"/>
    <w:tmpl w:val="02527574"/>
    <w:lvl w:ilvl="0" w:tplc="40C08778">
      <w:start w:val="1"/>
      <w:numFmt w:val="decimalEnclosedCircle"/>
      <w:lvlText w:val="%1"/>
      <w:lvlJc w:val="left"/>
      <w:pPr>
        <w:ind w:left="360" w:hanging="360"/>
      </w:pPr>
      <w:rPr>
        <w:rFonts w:hint="default"/>
        <w:b/>
        <w:color w:val="FF0000"/>
        <w:sz w:val="36"/>
        <w:szCs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63F7EDC"/>
    <w:multiLevelType w:val="hybridMultilevel"/>
    <w:tmpl w:val="1B1C4948"/>
    <w:lvl w:ilvl="0" w:tplc="04090001">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3" w15:restartNumberingAfterBreak="0">
    <w:nsid w:val="588B16A2"/>
    <w:multiLevelType w:val="hybridMultilevel"/>
    <w:tmpl w:val="B474647A"/>
    <w:lvl w:ilvl="0" w:tplc="0BF87CB2">
      <w:start w:val="1"/>
      <w:numFmt w:val="decimal"/>
      <w:lvlText w:val="%1."/>
      <w:lvlJc w:val="left"/>
      <w:pPr>
        <w:ind w:left="420" w:hanging="420"/>
      </w:pPr>
      <w:rPr>
        <w:rFonts w:ascii="Meiryo UI" w:eastAsia="Meiryo UI" w:hAnsi="Meiryo UI"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DC34C33"/>
    <w:multiLevelType w:val="multilevel"/>
    <w:tmpl w:val="EE32976E"/>
    <w:lvl w:ilvl="0">
      <w:start w:val="1"/>
      <w:numFmt w:val="decimal"/>
      <w:pStyle w:val="a4"/>
      <w:suff w:val="nothing"/>
      <w:lvlText w:val="例%1　"/>
      <w:lvlJc w:val="left"/>
      <w:pPr>
        <w:ind w:left="1389" w:hanging="538"/>
      </w:pPr>
      <w:rPr>
        <w:rFonts w:ascii="Arial" w:eastAsia="ＭＳ Ｐゴシック" w:hAnsi="Arial" w:hint="default"/>
        <w:sz w:val="24"/>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5" w15:restartNumberingAfterBreak="0">
    <w:nsid w:val="5FF21763"/>
    <w:multiLevelType w:val="hybridMultilevel"/>
    <w:tmpl w:val="E1AAD5EA"/>
    <w:lvl w:ilvl="0" w:tplc="FF2A8A30">
      <w:start w:val="2"/>
      <w:numFmt w:val="decimal"/>
      <w:lvlText w:val="%1."/>
      <w:lvlJc w:val="left"/>
      <w:pPr>
        <w:ind w:left="421"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5F0599"/>
    <w:multiLevelType w:val="hybridMultilevel"/>
    <w:tmpl w:val="91C0E324"/>
    <w:lvl w:ilvl="0" w:tplc="0BF87CB2">
      <w:start w:val="1"/>
      <w:numFmt w:val="decimal"/>
      <w:lvlText w:val="%1."/>
      <w:lvlJc w:val="left"/>
      <w:pPr>
        <w:ind w:left="421" w:hanging="420"/>
      </w:pPr>
      <w:rPr>
        <w:rFonts w:ascii="Meiryo UI" w:eastAsia="Meiryo UI" w:hAnsi="Meiryo UI" w:hint="eastAsia"/>
      </w:rPr>
    </w:lvl>
    <w:lvl w:ilvl="1" w:tplc="04090017">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37" w15:restartNumberingAfterBreak="0">
    <w:nsid w:val="69C331CC"/>
    <w:multiLevelType w:val="multilevel"/>
    <w:tmpl w:val="EB08453E"/>
    <w:lvl w:ilvl="0">
      <w:start w:val="1"/>
      <w:numFmt w:val="none"/>
      <w:pStyle w:val="20"/>
      <w:suff w:val="nothing"/>
      <w:lvlText w:val="■ "/>
      <w:lvlJc w:val="left"/>
      <w:pPr>
        <w:ind w:left="1423" w:hanging="300"/>
      </w:pPr>
      <w:rPr>
        <w:rFonts w:ascii="ＭＳ ゴシック" w:eastAsia="ＭＳ ゴシック" w:hint="eastAsia"/>
        <w:color w:val="808080"/>
      </w:rPr>
    </w:lvl>
    <w:lvl w:ilvl="1">
      <w:start w:val="1"/>
      <w:numFmt w:val="decimal"/>
      <w:lvlText w:val="%1.%2"/>
      <w:lvlJc w:val="left"/>
      <w:pPr>
        <w:tabs>
          <w:tab w:val="num" w:pos="1843"/>
        </w:tabs>
        <w:ind w:left="1843" w:hanging="567"/>
      </w:pPr>
      <w:rPr>
        <w:rFonts w:hint="eastAsia"/>
      </w:rPr>
    </w:lvl>
    <w:lvl w:ilvl="2">
      <w:start w:val="1"/>
      <w:numFmt w:val="decimal"/>
      <w:lvlText w:val="%1.%2.%3"/>
      <w:lvlJc w:val="left"/>
      <w:pPr>
        <w:tabs>
          <w:tab w:val="num" w:pos="2782"/>
        </w:tabs>
        <w:ind w:left="2269" w:hanging="567"/>
      </w:pPr>
      <w:rPr>
        <w:rFonts w:hint="eastAsia"/>
      </w:rPr>
    </w:lvl>
    <w:lvl w:ilvl="3">
      <w:start w:val="1"/>
      <w:numFmt w:val="decimal"/>
      <w:lvlText w:val="%1.%2.%3.%4"/>
      <w:lvlJc w:val="left"/>
      <w:pPr>
        <w:tabs>
          <w:tab w:val="num" w:pos="3567"/>
        </w:tabs>
        <w:ind w:left="2835" w:hanging="708"/>
      </w:pPr>
      <w:rPr>
        <w:rFonts w:hint="eastAsia"/>
      </w:rPr>
    </w:lvl>
    <w:lvl w:ilvl="4">
      <w:start w:val="1"/>
      <w:numFmt w:val="decimal"/>
      <w:lvlText w:val="%1.%2.%3.%4.%5"/>
      <w:lvlJc w:val="left"/>
      <w:pPr>
        <w:tabs>
          <w:tab w:val="num" w:pos="4352"/>
        </w:tabs>
        <w:ind w:left="3402" w:hanging="850"/>
      </w:pPr>
      <w:rPr>
        <w:rFonts w:hint="eastAsia"/>
      </w:rPr>
    </w:lvl>
    <w:lvl w:ilvl="5">
      <w:start w:val="1"/>
      <w:numFmt w:val="decimal"/>
      <w:lvlText w:val="%1.%2.%3.%4.%5.%6"/>
      <w:lvlJc w:val="left"/>
      <w:pPr>
        <w:tabs>
          <w:tab w:val="num" w:pos="5137"/>
        </w:tabs>
        <w:ind w:left="4111" w:hanging="1134"/>
      </w:pPr>
      <w:rPr>
        <w:rFonts w:hint="eastAsia"/>
      </w:rPr>
    </w:lvl>
    <w:lvl w:ilvl="6">
      <w:start w:val="1"/>
      <w:numFmt w:val="decimal"/>
      <w:lvlText w:val="%1.%2.%3.%4.%5.%6.%7"/>
      <w:lvlJc w:val="left"/>
      <w:pPr>
        <w:tabs>
          <w:tab w:val="num" w:pos="5922"/>
        </w:tabs>
        <w:ind w:left="4678" w:hanging="1276"/>
      </w:pPr>
      <w:rPr>
        <w:rFonts w:hint="eastAsia"/>
      </w:rPr>
    </w:lvl>
    <w:lvl w:ilvl="7">
      <w:start w:val="1"/>
      <w:numFmt w:val="decimal"/>
      <w:lvlText w:val="%1.%2.%3.%4.%5.%6.%7.%8"/>
      <w:lvlJc w:val="left"/>
      <w:pPr>
        <w:tabs>
          <w:tab w:val="num" w:pos="6707"/>
        </w:tabs>
        <w:ind w:left="5245" w:hanging="1418"/>
      </w:pPr>
      <w:rPr>
        <w:rFonts w:hint="eastAsia"/>
      </w:rPr>
    </w:lvl>
    <w:lvl w:ilvl="8">
      <w:start w:val="1"/>
      <w:numFmt w:val="decimal"/>
      <w:lvlText w:val="%1.%2.%3.%4.%5.%6.%7.%8.%9"/>
      <w:lvlJc w:val="left"/>
      <w:pPr>
        <w:tabs>
          <w:tab w:val="num" w:pos="7493"/>
        </w:tabs>
        <w:ind w:left="5953" w:hanging="1700"/>
      </w:pPr>
      <w:rPr>
        <w:rFonts w:hint="eastAsia"/>
      </w:rPr>
    </w:lvl>
  </w:abstractNum>
  <w:abstractNum w:abstractNumId="38" w15:restartNumberingAfterBreak="0">
    <w:nsid w:val="6DA52E37"/>
    <w:multiLevelType w:val="hybridMultilevel"/>
    <w:tmpl w:val="CA5845D6"/>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74356D3A"/>
    <w:multiLevelType w:val="hybridMultilevel"/>
    <w:tmpl w:val="009844BA"/>
    <w:lvl w:ilvl="0" w:tplc="3AEAB390">
      <w:start w:val="7"/>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4C15D3D"/>
    <w:multiLevelType w:val="hybridMultilevel"/>
    <w:tmpl w:val="7B16667C"/>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1" w15:restartNumberingAfterBreak="0">
    <w:nsid w:val="75CC64BE"/>
    <w:multiLevelType w:val="hybridMultilevel"/>
    <w:tmpl w:val="459262C8"/>
    <w:lvl w:ilvl="0" w:tplc="F58E1128">
      <w:start w:val="1"/>
      <w:numFmt w:val="bullet"/>
      <w:lvlText w:val="–"/>
      <w:lvlJc w:val="left"/>
      <w:pPr>
        <w:tabs>
          <w:tab w:val="num" w:pos="720"/>
        </w:tabs>
        <w:ind w:left="720" w:hanging="360"/>
      </w:pPr>
      <w:rPr>
        <w:rFonts w:ascii="Arial" w:hAnsi="Arial" w:hint="default"/>
      </w:rPr>
    </w:lvl>
    <w:lvl w:ilvl="1" w:tplc="71CE54DC">
      <w:start w:val="1"/>
      <w:numFmt w:val="bullet"/>
      <w:lvlText w:val="–"/>
      <w:lvlJc w:val="left"/>
      <w:pPr>
        <w:tabs>
          <w:tab w:val="num" w:pos="1440"/>
        </w:tabs>
        <w:ind w:left="1440" w:hanging="360"/>
      </w:pPr>
      <w:rPr>
        <w:rFonts w:ascii="Arial" w:hAnsi="Arial" w:hint="default"/>
      </w:rPr>
    </w:lvl>
    <w:lvl w:ilvl="2" w:tplc="0AC806BE" w:tentative="1">
      <w:start w:val="1"/>
      <w:numFmt w:val="bullet"/>
      <w:lvlText w:val="–"/>
      <w:lvlJc w:val="left"/>
      <w:pPr>
        <w:tabs>
          <w:tab w:val="num" w:pos="2160"/>
        </w:tabs>
        <w:ind w:left="2160" w:hanging="360"/>
      </w:pPr>
      <w:rPr>
        <w:rFonts w:ascii="Arial" w:hAnsi="Arial" w:hint="default"/>
      </w:rPr>
    </w:lvl>
    <w:lvl w:ilvl="3" w:tplc="0C5A4C00" w:tentative="1">
      <w:start w:val="1"/>
      <w:numFmt w:val="bullet"/>
      <w:lvlText w:val="–"/>
      <w:lvlJc w:val="left"/>
      <w:pPr>
        <w:tabs>
          <w:tab w:val="num" w:pos="2880"/>
        </w:tabs>
        <w:ind w:left="2880" w:hanging="360"/>
      </w:pPr>
      <w:rPr>
        <w:rFonts w:ascii="Arial" w:hAnsi="Arial" w:hint="default"/>
      </w:rPr>
    </w:lvl>
    <w:lvl w:ilvl="4" w:tplc="FFB0C070" w:tentative="1">
      <w:start w:val="1"/>
      <w:numFmt w:val="bullet"/>
      <w:lvlText w:val="–"/>
      <w:lvlJc w:val="left"/>
      <w:pPr>
        <w:tabs>
          <w:tab w:val="num" w:pos="3600"/>
        </w:tabs>
        <w:ind w:left="3600" w:hanging="360"/>
      </w:pPr>
      <w:rPr>
        <w:rFonts w:ascii="Arial" w:hAnsi="Arial" w:hint="default"/>
      </w:rPr>
    </w:lvl>
    <w:lvl w:ilvl="5" w:tplc="15CEF3BA" w:tentative="1">
      <w:start w:val="1"/>
      <w:numFmt w:val="bullet"/>
      <w:lvlText w:val="–"/>
      <w:lvlJc w:val="left"/>
      <w:pPr>
        <w:tabs>
          <w:tab w:val="num" w:pos="4320"/>
        </w:tabs>
        <w:ind w:left="4320" w:hanging="360"/>
      </w:pPr>
      <w:rPr>
        <w:rFonts w:ascii="Arial" w:hAnsi="Arial" w:hint="default"/>
      </w:rPr>
    </w:lvl>
    <w:lvl w:ilvl="6" w:tplc="D66A2B2A" w:tentative="1">
      <w:start w:val="1"/>
      <w:numFmt w:val="bullet"/>
      <w:lvlText w:val="–"/>
      <w:lvlJc w:val="left"/>
      <w:pPr>
        <w:tabs>
          <w:tab w:val="num" w:pos="5040"/>
        </w:tabs>
        <w:ind w:left="5040" w:hanging="360"/>
      </w:pPr>
      <w:rPr>
        <w:rFonts w:ascii="Arial" w:hAnsi="Arial" w:hint="default"/>
      </w:rPr>
    </w:lvl>
    <w:lvl w:ilvl="7" w:tplc="5BE49C2A" w:tentative="1">
      <w:start w:val="1"/>
      <w:numFmt w:val="bullet"/>
      <w:lvlText w:val="–"/>
      <w:lvlJc w:val="left"/>
      <w:pPr>
        <w:tabs>
          <w:tab w:val="num" w:pos="5760"/>
        </w:tabs>
        <w:ind w:left="5760" w:hanging="360"/>
      </w:pPr>
      <w:rPr>
        <w:rFonts w:ascii="Arial" w:hAnsi="Arial" w:hint="default"/>
      </w:rPr>
    </w:lvl>
    <w:lvl w:ilvl="8" w:tplc="6976343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8CD3355"/>
    <w:multiLevelType w:val="hybridMultilevel"/>
    <w:tmpl w:val="FAA08A5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7B857D34"/>
    <w:multiLevelType w:val="hybridMultilevel"/>
    <w:tmpl w:val="F3C2E164"/>
    <w:lvl w:ilvl="0" w:tplc="0409000F">
      <w:start w:val="1"/>
      <w:numFmt w:val="decimal"/>
      <w:lvlText w:val="%1."/>
      <w:lvlJc w:val="left"/>
      <w:pPr>
        <w:ind w:left="998" w:hanging="420"/>
      </w:pPr>
    </w:lvl>
    <w:lvl w:ilvl="1" w:tplc="04090017" w:tentative="1">
      <w:start w:val="1"/>
      <w:numFmt w:val="aiueoFullWidth"/>
      <w:lvlText w:val="(%2)"/>
      <w:lvlJc w:val="left"/>
      <w:pPr>
        <w:ind w:left="1418" w:hanging="420"/>
      </w:pPr>
    </w:lvl>
    <w:lvl w:ilvl="2" w:tplc="04090011" w:tentative="1">
      <w:start w:val="1"/>
      <w:numFmt w:val="decimalEnclosedCircle"/>
      <w:lvlText w:val="%3"/>
      <w:lvlJc w:val="left"/>
      <w:pPr>
        <w:ind w:left="1838" w:hanging="420"/>
      </w:pPr>
    </w:lvl>
    <w:lvl w:ilvl="3" w:tplc="0409000F" w:tentative="1">
      <w:start w:val="1"/>
      <w:numFmt w:val="decimal"/>
      <w:lvlText w:val="%4."/>
      <w:lvlJc w:val="left"/>
      <w:pPr>
        <w:ind w:left="2258" w:hanging="420"/>
      </w:pPr>
    </w:lvl>
    <w:lvl w:ilvl="4" w:tplc="04090017" w:tentative="1">
      <w:start w:val="1"/>
      <w:numFmt w:val="aiueoFullWidth"/>
      <w:lvlText w:val="(%5)"/>
      <w:lvlJc w:val="left"/>
      <w:pPr>
        <w:ind w:left="2678" w:hanging="420"/>
      </w:pPr>
    </w:lvl>
    <w:lvl w:ilvl="5" w:tplc="04090011" w:tentative="1">
      <w:start w:val="1"/>
      <w:numFmt w:val="decimalEnclosedCircle"/>
      <w:lvlText w:val="%6"/>
      <w:lvlJc w:val="left"/>
      <w:pPr>
        <w:ind w:left="3098" w:hanging="420"/>
      </w:pPr>
    </w:lvl>
    <w:lvl w:ilvl="6" w:tplc="0409000F" w:tentative="1">
      <w:start w:val="1"/>
      <w:numFmt w:val="decimal"/>
      <w:lvlText w:val="%7."/>
      <w:lvlJc w:val="left"/>
      <w:pPr>
        <w:ind w:left="3518" w:hanging="420"/>
      </w:pPr>
    </w:lvl>
    <w:lvl w:ilvl="7" w:tplc="04090017" w:tentative="1">
      <w:start w:val="1"/>
      <w:numFmt w:val="aiueoFullWidth"/>
      <w:lvlText w:val="(%8)"/>
      <w:lvlJc w:val="left"/>
      <w:pPr>
        <w:ind w:left="3938" w:hanging="420"/>
      </w:pPr>
    </w:lvl>
    <w:lvl w:ilvl="8" w:tplc="04090011" w:tentative="1">
      <w:start w:val="1"/>
      <w:numFmt w:val="decimalEnclosedCircle"/>
      <w:lvlText w:val="%9"/>
      <w:lvlJc w:val="left"/>
      <w:pPr>
        <w:ind w:left="4358" w:hanging="420"/>
      </w:pPr>
    </w:lvl>
  </w:abstractNum>
  <w:abstractNum w:abstractNumId="44" w15:restartNumberingAfterBreak="0">
    <w:nsid w:val="7C151472"/>
    <w:multiLevelType w:val="multilevel"/>
    <w:tmpl w:val="4C98C29C"/>
    <w:lvl w:ilvl="0">
      <w:start w:val="1"/>
      <w:numFmt w:val="none"/>
      <w:pStyle w:val="a5"/>
      <w:suff w:val="nothing"/>
      <w:lvlText w:val=""/>
      <w:lvlJc w:val="left"/>
      <w:pPr>
        <w:ind w:left="851" w:hanging="397"/>
      </w:pPr>
      <w:rPr>
        <w:rFonts w:ascii="Wingdings" w:eastAsia="ＭＳ ゴシック" w:hAnsi="Wingdings" w:hint="default"/>
        <w:sz w:val="21"/>
      </w:rPr>
    </w:lvl>
    <w:lvl w:ilvl="1">
      <w:start w:val="1"/>
      <w:numFmt w:val="aiueoFullWidth"/>
      <w:lvlText w:val="(%2)"/>
      <w:lvlJc w:val="left"/>
      <w:pPr>
        <w:tabs>
          <w:tab w:val="num" w:pos="1996"/>
        </w:tabs>
        <w:ind w:left="1702" w:hanging="426"/>
      </w:pPr>
      <w:rPr>
        <w:rFonts w:hint="eastAsia"/>
      </w:rPr>
    </w:lvl>
    <w:lvl w:ilvl="2">
      <w:start w:val="1"/>
      <w:numFmt w:val="decimalEnclosedCircle"/>
      <w:lvlText w:val="%3"/>
      <w:lvlJc w:val="left"/>
      <w:pPr>
        <w:tabs>
          <w:tab w:val="num" w:pos="2127"/>
        </w:tabs>
        <w:ind w:left="2127" w:hanging="425"/>
      </w:pPr>
      <w:rPr>
        <w:rFonts w:hint="eastAsia"/>
      </w:rPr>
    </w:lvl>
    <w:lvl w:ilvl="3">
      <w:start w:val="1"/>
      <w:numFmt w:val="irohaFullWidth"/>
      <w:lvlText w:val="(%4)"/>
      <w:lvlJc w:val="left"/>
      <w:pPr>
        <w:tabs>
          <w:tab w:val="num" w:pos="2847"/>
        </w:tabs>
        <w:ind w:left="2552" w:hanging="425"/>
      </w:pPr>
      <w:rPr>
        <w:rFonts w:hint="eastAsia"/>
      </w:rPr>
    </w:lvl>
    <w:lvl w:ilvl="4">
      <w:start w:val="1"/>
      <w:numFmt w:val="none"/>
      <w:suff w:val="nothing"/>
      <w:lvlText w:val=""/>
      <w:lvlJc w:val="left"/>
      <w:pPr>
        <w:ind w:left="2977" w:hanging="425"/>
      </w:pPr>
      <w:rPr>
        <w:rFonts w:hint="eastAsia"/>
      </w:rPr>
    </w:lvl>
    <w:lvl w:ilvl="5">
      <w:start w:val="1"/>
      <w:numFmt w:val="none"/>
      <w:suff w:val="nothing"/>
      <w:lvlText w:val=""/>
      <w:lvlJc w:val="left"/>
      <w:pPr>
        <w:ind w:left="3402" w:hanging="425"/>
      </w:pPr>
      <w:rPr>
        <w:rFonts w:hint="eastAsia"/>
      </w:rPr>
    </w:lvl>
    <w:lvl w:ilvl="6">
      <w:start w:val="1"/>
      <w:numFmt w:val="none"/>
      <w:suff w:val="nothing"/>
      <w:lvlText w:val=""/>
      <w:lvlJc w:val="left"/>
      <w:pPr>
        <w:ind w:left="3827" w:hanging="425"/>
      </w:pPr>
      <w:rPr>
        <w:rFonts w:hint="eastAsia"/>
      </w:rPr>
    </w:lvl>
    <w:lvl w:ilvl="7">
      <w:start w:val="1"/>
      <w:numFmt w:val="none"/>
      <w:suff w:val="nothing"/>
      <w:lvlText w:val=""/>
      <w:lvlJc w:val="left"/>
      <w:pPr>
        <w:ind w:left="4253" w:hanging="426"/>
      </w:pPr>
      <w:rPr>
        <w:rFonts w:hint="eastAsia"/>
      </w:rPr>
    </w:lvl>
    <w:lvl w:ilvl="8">
      <w:start w:val="1"/>
      <w:numFmt w:val="none"/>
      <w:suff w:val="nothing"/>
      <w:lvlText w:val=""/>
      <w:lvlJc w:val="right"/>
      <w:pPr>
        <w:ind w:left="4678" w:hanging="425"/>
      </w:pPr>
      <w:rPr>
        <w:rFonts w:hint="eastAsia"/>
      </w:rPr>
    </w:lvl>
  </w:abstractNum>
  <w:abstractNum w:abstractNumId="45" w15:restartNumberingAfterBreak="0">
    <w:nsid w:val="7D050C61"/>
    <w:multiLevelType w:val="hybridMultilevel"/>
    <w:tmpl w:val="C160241C"/>
    <w:lvl w:ilvl="0" w:tplc="355C794C">
      <w:start w:val="2"/>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5"/>
  </w:num>
  <w:num w:numId="3">
    <w:abstractNumId w:val="8"/>
  </w:num>
  <w:num w:numId="4">
    <w:abstractNumId w:val="37"/>
  </w:num>
  <w:num w:numId="5">
    <w:abstractNumId w:val="26"/>
  </w:num>
  <w:num w:numId="6">
    <w:abstractNumId w:val="6"/>
  </w:num>
  <w:num w:numId="7">
    <w:abstractNumId w:val="9"/>
  </w:num>
  <w:num w:numId="8">
    <w:abstractNumId w:val="44"/>
  </w:num>
  <w:num w:numId="9">
    <w:abstractNumId w:val="20"/>
  </w:num>
  <w:num w:numId="10">
    <w:abstractNumId w:val="34"/>
  </w:num>
  <w:num w:numId="11">
    <w:abstractNumId w:val="18"/>
  </w:num>
  <w:num w:numId="12">
    <w:abstractNumId w:val="2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3"/>
  </w:num>
  <w:num w:numId="16">
    <w:abstractNumId w:val="28"/>
  </w:num>
  <w:num w:numId="17">
    <w:abstractNumId w:val="40"/>
  </w:num>
  <w:num w:numId="18">
    <w:abstractNumId w:val="12"/>
  </w:num>
  <w:num w:numId="19">
    <w:abstractNumId w:val="38"/>
  </w:num>
  <w:num w:numId="20">
    <w:abstractNumId w:val="17"/>
  </w:num>
  <w:num w:numId="21">
    <w:abstractNumId w:val="21"/>
  </w:num>
  <w:num w:numId="22">
    <w:abstractNumId w:val="36"/>
  </w:num>
  <w:num w:numId="23">
    <w:abstractNumId w:val="33"/>
  </w:num>
  <w:num w:numId="24">
    <w:abstractNumId w:val="43"/>
  </w:num>
  <w:num w:numId="25">
    <w:abstractNumId w:val="42"/>
  </w:num>
  <w:num w:numId="26">
    <w:abstractNumId w:val="0"/>
  </w:num>
  <w:num w:numId="27">
    <w:abstractNumId w:val="1"/>
  </w:num>
  <w:num w:numId="28">
    <w:abstractNumId w:val="16"/>
  </w:num>
  <w:num w:numId="29">
    <w:abstractNumId w:val="5"/>
  </w:num>
  <w:num w:numId="30">
    <w:abstractNumId w:val="45"/>
  </w:num>
  <w:num w:numId="31">
    <w:abstractNumId w:val="14"/>
  </w:num>
  <w:num w:numId="32">
    <w:abstractNumId w:val="39"/>
  </w:num>
  <w:num w:numId="33">
    <w:abstractNumId w:val="19"/>
  </w:num>
  <w:num w:numId="34">
    <w:abstractNumId w:val="35"/>
  </w:num>
  <w:num w:numId="35">
    <w:abstractNumId w:val="2"/>
  </w:num>
  <w:num w:numId="36">
    <w:abstractNumId w:val="4"/>
  </w:num>
  <w:num w:numId="37">
    <w:abstractNumId w:val="30"/>
  </w:num>
  <w:num w:numId="38">
    <w:abstractNumId w:val="11"/>
  </w:num>
  <w:num w:numId="39">
    <w:abstractNumId w:val="7"/>
  </w:num>
  <w:num w:numId="40">
    <w:abstractNumId w:val="3"/>
  </w:num>
  <w:num w:numId="41">
    <w:abstractNumId w:val="32"/>
  </w:num>
  <w:num w:numId="42">
    <w:abstractNumId w:val="41"/>
  </w:num>
  <w:num w:numId="43">
    <w:abstractNumId w:val="27"/>
  </w:num>
  <w:num w:numId="44">
    <w:abstractNumId w:val="24"/>
  </w:num>
  <w:num w:numId="45">
    <w:abstractNumId w:val="25"/>
  </w:num>
  <w:num w:numId="46">
    <w:abstractNumId w:val="31"/>
  </w:num>
  <w:num w:numId="4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bordersDoNotSurroundHeader/>
  <w:bordersDoNotSurroundFooter/>
  <w:proofState w:spelling="clean" w:grammar="dirty"/>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drawingGridHorizontalSpacing w:val="375"/>
  <w:drawingGridVerticalSpacing w:val="273"/>
  <w:displayHorizontalDrawingGridEvery w:val="0"/>
  <w:characterSpacingControl w:val="compressPunctuation"/>
  <w:hdrShapeDefaults>
    <o:shapedefaults v:ext="edit" spidmax="2049" fill="f" fillcolor="white">
      <v:fill color="white" on="f"/>
      <v:stroke weight="1.5pt"/>
      <v:textbox inset="5.85pt,.7pt,5.85pt,.7pt"/>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B21"/>
    <w:rsid w:val="000004B8"/>
    <w:rsid w:val="000015B8"/>
    <w:rsid w:val="000070F5"/>
    <w:rsid w:val="000074AF"/>
    <w:rsid w:val="00011EBB"/>
    <w:rsid w:val="00015B33"/>
    <w:rsid w:val="00023447"/>
    <w:rsid w:val="000239EE"/>
    <w:rsid w:val="00024940"/>
    <w:rsid w:val="00024B50"/>
    <w:rsid w:val="00024E62"/>
    <w:rsid w:val="000250E5"/>
    <w:rsid w:val="00026862"/>
    <w:rsid w:val="00027113"/>
    <w:rsid w:val="00027DBF"/>
    <w:rsid w:val="0003030B"/>
    <w:rsid w:val="0003248A"/>
    <w:rsid w:val="00033BB4"/>
    <w:rsid w:val="0003429B"/>
    <w:rsid w:val="00035E5B"/>
    <w:rsid w:val="00037511"/>
    <w:rsid w:val="000409B9"/>
    <w:rsid w:val="0004129A"/>
    <w:rsid w:val="000445DA"/>
    <w:rsid w:val="000449C4"/>
    <w:rsid w:val="00047B0D"/>
    <w:rsid w:val="00053A59"/>
    <w:rsid w:val="00057A01"/>
    <w:rsid w:val="00057B1F"/>
    <w:rsid w:val="00062B6B"/>
    <w:rsid w:val="00063E2B"/>
    <w:rsid w:val="00075BF6"/>
    <w:rsid w:val="00081112"/>
    <w:rsid w:val="00082C71"/>
    <w:rsid w:val="00083F5E"/>
    <w:rsid w:val="00084B49"/>
    <w:rsid w:val="000928AC"/>
    <w:rsid w:val="00093122"/>
    <w:rsid w:val="00096D71"/>
    <w:rsid w:val="000979C3"/>
    <w:rsid w:val="000A40CE"/>
    <w:rsid w:val="000A4D29"/>
    <w:rsid w:val="000B0B38"/>
    <w:rsid w:val="000B0BE3"/>
    <w:rsid w:val="000B1D23"/>
    <w:rsid w:val="000B2B37"/>
    <w:rsid w:val="000B313B"/>
    <w:rsid w:val="000B48A6"/>
    <w:rsid w:val="000B4B74"/>
    <w:rsid w:val="000B64CC"/>
    <w:rsid w:val="000C0171"/>
    <w:rsid w:val="000C51F8"/>
    <w:rsid w:val="000C6DC1"/>
    <w:rsid w:val="000D30F0"/>
    <w:rsid w:val="000D3C61"/>
    <w:rsid w:val="000E047E"/>
    <w:rsid w:val="000E075B"/>
    <w:rsid w:val="000E19B4"/>
    <w:rsid w:val="000E1B6B"/>
    <w:rsid w:val="000E3298"/>
    <w:rsid w:val="000F03AE"/>
    <w:rsid w:val="000F2974"/>
    <w:rsid w:val="000F4163"/>
    <w:rsid w:val="000F656B"/>
    <w:rsid w:val="000F746E"/>
    <w:rsid w:val="001005F5"/>
    <w:rsid w:val="00102FB2"/>
    <w:rsid w:val="001048BD"/>
    <w:rsid w:val="0010723A"/>
    <w:rsid w:val="00117D27"/>
    <w:rsid w:val="00124AF9"/>
    <w:rsid w:val="001266B1"/>
    <w:rsid w:val="0013047C"/>
    <w:rsid w:val="00135C55"/>
    <w:rsid w:val="00135CB4"/>
    <w:rsid w:val="00136DD6"/>
    <w:rsid w:val="00137753"/>
    <w:rsid w:val="001400BD"/>
    <w:rsid w:val="001400D8"/>
    <w:rsid w:val="00141519"/>
    <w:rsid w:val="001423CA"/>
    <w:rsid w:val="00147ECF"/>
    <w:rsid w:val="001500D4"/>
    <w:rsid w:val="00155561"/>
    <w:rsid w:val="00157C91"/>
    <w:rsid w:val="00163D57"/>
    <w:rsid w:val="00173B16"/>
    <w:rsid w:val="00174695"/>
    <w:rsid w:val="00174C20"/>
    <w:rsid w:val="0017722E"/>
    <w:rsid w:val="00180A49"/>
    <w:rsid w:val="00187C88"/>
    <w:rsid w:val="00190083"/>
    <w:rsid w:val="001918C3"/>
    <w:rsid w:val="00191AD3"/>
    <w:rsid w:val="00196FE6"/>
    <w:rsid w:val="001A04E6"/>
    <w:rsid w:val="001A0E0E"/>
    <w:rsid w:val="001A1A7E"/>
    <w:rsid w:val="001A22FF"/>
    <w:rsid w:val="001A315B"/>
    <w:rsid w:val="001A3AAB"/>
    <w:rsid w:val="001B0474"/>
    <w:rsid w:val="001B14D7"/>
    <w:rsid w:val="001B1EE2"/>
    <w:rsid w:val="001B2982"/>
    <w:rsid w:val="001B52F4"/>
    <w:rsid w:val="001B5A55"/>
    <w:rsid w:val="001C14AE"/>
    <w:rsid w:val="001C493E"/>
    <w:rsid w:val="001C69A6"/>
    <w:rsid w:val="001D066E"/>
    <w:rsid w:val="001D0C96"/>
    <w:rsid w:val="001D2A00"/>
    <w:rsid w:val="001D2D96"/>
    <w:rsid w:val="001D5C88"/>
    <w:rsid w:val="001D6946"/>
    <w:rsid w:val="001D6CD3"/>
    <w:rsid w:val="001D7D42"/>
    <w:rsid w:val="001E035A"/>
    <w:rsid w:val="001E0DA6"/>
    <w:rsid w:val="001E1C74"/>
    <w:rsid w:val="001E2B34"/>
    <w:rsid w:val="001E3686"/>
    <w:rsid w:val="001E5288"/>
    <w:rsid w:val="001E5651"/>
    <w:rsid w:val="001E665D"/>
    <w:rsid w:val="001E6FA0"/>
    <w:rsid w:val="001E7F93"/>
    <w:rsid w:val="001F2192"/>
    <w:rsid w:val="001F2B99"/>
    <w:rsid w:val="001F423D"/>
    <w:rsid w:val="001F7194"/>
    <w:rsid w:val="001F7350"/>
    <w:rsid w:val="002024AB"/>
    <w:rsid w:val="00202758"/>
    <w:rsid w:val="00202BA1"/>
    <w:rsid w:val="00205EA0"/>
    <w:rsid w:val="00207ED4"/>
    <w:rsid w:val="00211DD2"/>
    <w:rsid w:val="00220731"/>
    <w:rsid w:val="00221587"/>
    <w:rsid w:val="00222C20"/>
    <w:rsid w:val="00223B27"/>
    <w:rsid w:val="00231CC7"/>
    <w:rsid w:val="00231DEE"/>
    <w:rsid w:val="00242A12"/>
    <w:rsid w:val="00247371"/>
    <w:rsid w:val="00247C50"/>
    <w:rsid w:val="00252EBD"/>
    <w:rsid w:val="0025471F"/>
    <w:rsid w:val="002557B1"/>
    <w:rsid w:val="002558E0"/>
    <w:rsid w:val="002559C3"/>
    <w:rsid w:val="00257786"/>
    <w:rsid w:val="00272292"/>
    <w:rsid w:val="00273158"/>
    <w:rsid w:val="0027446A"/>
    <w:rsid w:val="00282171"/>
    <w:rsid w:val="00283293"/>
    <w:rsid w:val="00290226"/>
    <w:rsid w:val="00297F10"/>
    <w:rsid w:val="002A4CB7"/>
    <w:rsid w:val="002B1C13"/>
    <w:rsid w:val="002B3ED6"/>
    <w:rsid w:val="002B419D"/>
    <w:rsid w:val="002B4A14"/>
    <w:rsid w:val="002B7917"/>
    <w:rsid w:val="002B7ABB"/>
    <w:rsid w:val="002C4C74"/>
    <w:rsid w:val="002C63E7"/>
    <w:rsid w:val="002D0670"/>
    <w:rsid w:val="002D1520"/>
    <w:rsid w:val="002D788E"/>
    <w:rsid w:val="002D7BF9"/>
    <w:rsid w:val="002E2CEF"/>
    <w:rsid w:val="002E46F7"/>
    <w:rsid w:val="002E73EE"/>
    <w:rsid w:val="002F1066"/>
    <w:rsid w:val="002F2C49"/>
    <w:rsid w:val="002F3D1D"/>
    <w:rsid w:val="002F48F7"/>
    <w:rsid w:val="002F5C57"/>
    <w:rsid w:val="0030066D"/>
    <w:rsid w:val="00304126"/>
    <w:rsid w:val="00304C86"/>
    <w:rsid w:val="003135E6"/>
    <w:rsid w:val="00315F7B"/>
    <w:rsid w:val="003163CA"/>
    <w:rsid w:val="00316D6B"/>
    <w:rsid w:val="00316E36"/>
    <w:rsid w:val="00320B1A"/>
    <w:rsid w:val="00322186"/>
    <w:rsid w:val="003222F5"/>
    <w:rsid w:val="003252B6"/>
    <w:rsid w:val="003269E5"/>
    <w:rsid w:val="00330E0A"/>
    <w:rsid w:val="00333468"/>
    <w:rsid w:val="00334068"/>
    <w:rsid w:val="00340C5C"/>
    <w:rsid w:val="003441E8"/>
    <w:rsid w:val="00344F52"/>
    <w:rsid w:val="00346F2E"/>
    <w:rsid w:val="00347A01"/>
    <w:rsid w:val="003523C6"/>
    <w:rsid w:val="003548C8"/>
    <w:rsid w:val="00356FF7"/>
    <w:rsid w:val="00363134"/>
    <w:rsid w:val="00363DAB"/>
    <w:rsid w:val="00366927"/>
    <w:rsid w:val="00366C33"/>
    <w:rsid w:val="00371C37"/>
    <w:rsid w:val="00371C78"/>
    <w:rsid w:val="00375415"/>
    <w:rsid w:val="00376248"/>
    <w:rsid w:val="003768EE"/>
    <w:rsid w:val="0038037C"/>
    <w:rsid w:val="00380DE4"/>
    <w:rsid w:val="00385582"/>
    <w:rsid w:val="003951CF"/>
    <w:rsid w:val="003A3ED3"/>
    <w:rsid w:val="003A4120"/>
    <w:rsid w:val="003B09A6"/>
    <w:rsid w:val="003B179F"/>
    <w:rsid w:val="003B348C"/>
    <w:rsid w:val="003B64F7"/>
    <w:rsid w:val="003C002A"/>
    <w:rsid w:val="003C77EC"/>
    <w:rsid w:val="003D13EB"/>
    <w:rsid w:val="003D15B4"/>
    <w:rsid w:val="003D20C3"/>
    <w:rsid w:val="003D234F"/>
    <w:rsid w:val="003E140A"/>
    <w:rsid w:val="003E1FE2"/>
    <w:rsid w:val="003E5394"/>
    <w:rsid w:val="003E6861"/>
    <w:rsid w:val="003E7217"/>
    <w:rsid w:val="003F00D1"/>
    <w:rsid w:val="003F3212"/>
    <w:rsid w:val="003F3218"/>
    <w:rsid w:val="003F7E51"/>
    <w:rsid w:val="004013DA"/>
    <w:rsid w:val="004022A5"/>
    <w:rsid w:val="00406EC7"/>
    <w:rsid w:val="0041154F"/>
    <w:rsid w:val="004266AF"/>
    <w:rsid w:val="00427A83"/>
    <w:rsid w:val="00427B5D"/>
    <w:rsid w:val="0043194E"/>
    <w:rsid w:val="004340A9"/>
    <w:rsid w:val="004347F9"/>
    <w:rsid w:val="00440233"/>
    <w:rsid w:val="00441514"/>
    <w:rsid w:val="00452F7A"/>
    <w:rsid w:val="004578A0"/>
    <w:rsid w:val="004627EB"/>
    <w:rsid w:val="00462F2A"/>
    <w:rsid w:val="004648A7"/>
    <w:rsid w:val="00465890"/>
    <w:rsid w:val="00465D77"/>
    <w:rsid w:val="00467272"/>
    <w:rsid w:val="0046763E"/>
    <w:rsid w:val="00474667"/>
    <w:rsid w:val="00485C5F"/>
    <w:rsid w:val="00493369"/>
    <w:rsid w:val="00493FB6"/>
    <w:rsid w:val="0049686D"/>
    <w:rsid w:val="004968A8"/>
    <w:rsid w:val="004A2574"/>
    <w:rsid w:val="004A2A50"/>
    <w:rsid w:val="004A3101"/>
    <w:rsid w:val="004A3261"/>
    <w:rsid w:val="004B0F65"/>
    <w:rsid w:val="004B1132"/>
    <w:rsid w:val="004B133D"/>
    <w:rsid w:val="004B191C"/>
    <w:rsid w:val="004B7E5C"/>
    <w:rsid w:val="004C2CCC"/>
    <w:rsid w:val="004C4B6D"/>
    <w:rsid w:val="004D129A"/>
    <w:rsid w:val="004D1431"/>
    <w:rsid w:val="004D2B2D"/>
    <w:rsid w:val="004D5BCC"/>
    <w:rsid w:val="004D7016"/>
    <w:rsid w:val="004E18A2"/>
    <w:rsid w:val="004E337D"/>
    <w:rsid w:val="004E3A37"/>
    <w:rsid w:val="004F4378"/>
    <w:rsid w:val="004F55DE"/>
    <w:rsid w:val="004F5B65"/>
    <w:rsid w:val="004F7440"/>
    <w:rsid w:val="004F7A77"/>
    <w:rsid w:val="00501948"/>
    <w:rsid w:val="00502487"/>
    <w:rsid w:val="005043D2"/>
    <w:rsid w:val="00505459"/>
    <w:rsid w:val="005112AF"/>
    <w:rsid w:val="005117C7"/>
    <w:rsid w:val="00512EAA"/>
    <w:rsid w:val="00521D36"/>
    <w:rsid w:val="00522EA0"/>
    <w:rsid w:val="00527F41"/>
    <w:rsid w:val="005332E6"/>
    <w:rsid w:val="005332F4"/>
    <w:rsid w:val="00534F71"/>
    <w:rsid w:val="0053588A"/>
    <w:rsid w:val="00537282"/>
    <w:rsid w:val="00541DA5"/>
    <w:rsid w:val="00551BED"/>
    <w:rsid w:val="00554CCA"/>
    <w:rsid w:val="00554E33"/>
    <w:rsid w:val="00554EE4"/>
    <w:rsid w:val="0055628F"/>
    <w:rsid w:val="00563207"/>
    <w:rsid w:val="00566FDF"/>
    <w:rsid w:val="00573A9D"/>
    <w:rsid w:val="005804CA"/>
    <w:rsid w:val="0058332B"/>
    <w:rsid w:val="00583B4F"/>
    <w:rsid w:val="00587745"/>
    <w:rsid w:val="005B283D"/>
    <w:rsid w:val="005B3406"/>
    <w:rsid w:val="005B7E0A"/>
    <w:rsid w:val="005C09F9"/>
    <w:rsid w:val="005C3E8D"/>
    <w:rsid w:val="005D35A7"/>
    <w:rsid w:val="005D49D6"/>
    <w:rsid w:val="005E1316"/>
    <w:rsid w:val="005E49C0"/>
    <w:rsid w:val="005F0731"/>
    <w:rsid w:val="005F18E9"/>
    <w:rsid w:val="005F74FA"/>
    <w:rsid w:val="00605F49"/>
    <w:rsid w:val="00606318"/>
    <w:rsid w:val="00606E54"/>
    <w:rsid w:val="00616001"/>
    <w:rsid w:val="006170C1"/>
    <w:rsid w:val="00621C69"/>
    <w:rsid w:val="00623E7C"/>
    <w:rsid w:val="00626600"/>
    <w:rsid w:val="006354F8"/>
    <w:rsid w:val="00636EF6"/>
    <w:rsid w:val="0064123B"/>
    <w:rsid w:val="00647DDA"/>
    <w:rsid w:val="00651C25"/>
    <w:rsid w:val="0065368E"/>
    <w:rsid w:val="00656437"/>
    <w:rsid w:val="00661848"/>
    <w:rsid w:val="006623A2"/>
    <w:rsid w:val="006628A3"/>
    <w:rsid w:val="00664A22"/>
    <w:rsid w:val="0067037B"/>
    <w:rsid w:val="006740C1"/>
    <w:rsid w:val="0068183C"/>
    <w:rsid w:val="00681D2D"/>
    <w:rsid w:val="00681F17"/>
    <w:rsid w:val="00684E74"/>
    <w:rsid w:val="006860C8"/>
    <w:rsid w:val="00686FB5"/>
    <w:rsid w:val="006902B8"/>
    <w:rsid w:val="006947FB"/>
    <w:rsid w:val="006974EE"/>
    <w:rsid w:val="006977E7"/>
    <w:rsid w:val="006A15A6"/>
    <w:rsid w:val="006C2379"/>
    <w:rsid w:val="006C653A"/>
    <w:rsid w:val="006D078C"/>
    <w:rsid w:val="006D588F"/>
    <w:rsid w:val="006E5A37"/>
    <w:rsid w:val="006F4865"/>
    <w:rsid w:val="006F5415"/>
    <w:rsid w:val="006F57FB"/>
    <w:rsid w:val="006F5970"/>
    <w:rsid w:val="007031DE"/>
    <w:rsid w:val="00706A7C"/>
    <w:rsid w:val="00710138"/>
    <w:rsid w:val="00712C70"/>
    <w:rsid w:val="00717830"/>
    <w:rsid w:val="00725E23"/>
    <w:rsid w:val="00731781"/>
    <w:rsid w:val="0073202F"/>
    <w:rsid w:val="00732E69"/>
    <w:rsid w:val="007345C0"/>
    <w:rsid w:val="00737477"/>
    <w:rsid w:val="00737F6B"/>
    <w:rsid w:val="00741D8E"/>
    <w:rsid w:val="007452F2"/>
    <w:rsid w:val="007466E2"/>
    <w:rsid w:val="00753511"/>
    <w:rsid w:val="007547C7"/>
    <w:rsid w:val="0076385B"/>
    <w:rsid w:val="0076458B"/>
    <w:rsid w:val="00765ADC"/>
    <w:rsid w:val="00765D87"/>
    <w:rsid w:val="00765F98"/>
    <w:rsid w:val="0076623F"/>
    <w:rsid w:val="007705F5"/>
    <w:rsid w:val="0077274C"/>
    <w:rsid w:val="0077283D"/>
    <w:rsid w:val="00772E16"/>
    <w:rsid w:val="00774884"/>
    <w:rsid w:val="0077731E"/>
    <w:rsid w:val="00780812"/>
    <w:rsid w:val="0078258C"/>
    <w:rsid w:val="00787A40"/>
    <w:rsid w:val="00793B5B"/>
    <w:rsid w:val="00797D4E"/>
    <w:rsid w:val="007A078E"/>
    <w:rsid w:val="007A3515"/>
    <w:rsid w:val="007A3897"/>
    <w:rsid w:val="007A3CB4"/>
    <w:rsid w:val="007A7877"/>
    <w:rsid w:val="007A7FF6"/>
    <w:rsid w:val="007B15E3"/>
    <w:rsid w:val="007B1E58"/>
    <w:rsid w:val="007B2F94"/>
    <w:rsid w:val="007B3A8D"/>
    <w:rsid w:val="007B7372"/>
    <w:rsid w:val="007C33A5"/>
    <w:rsid w:val="007C33F1"/>
    <w:rsid w:val="007C402B"/>
    <w:rsid w:val="007C552C"/>
    <w:rsid w:val="007D1501"/>
    <w:rsid w:val="007D2465"/>
    <w:rsid w:val="007D6552"/>
    <w:rsid w:val="007E131A"/>
    <w:rsid w:val="007E4258"/>
    <w:rsid w:val="007E5720"/>
    <w:rsid w:val="007F270F"/>
    <w:rsid w:val="007F77DB"/>
    <w:rsid w:val="00802E8C"/>
    <w:rsid w:val="00803519"/>
    <w:rsid w:val="00804CBB"/>
    <w:rsid w:val="0080679A"/>
    <w:rsid w:val="0081379F"/>
    <w:rsid w:val="00814765"/>
    <w:rsid w:val="00814A57"/>
    <w:rsid w:val="008153A9"/>
    <w:rsid w:val="00823CC1"/>
    <w:rsid w:val="00824195"/>
    <w:rsid w:val="00824CA4"/>
    <w:rsid w:val="00831FBE"/>
    <w:rsid w:val="00834FF7"/>
    <w:rsid w:val="00836590"/>
    <w:rsid w:val="00837DF8"/>
    <w:rsid w:val="00841A8F"/>
    <w:rsid w:val="00851BA7"/>
    <w:rsid w:val="00851E90"/>
    <w:rsid w:val="00852FC6"/>
    <w:rsid w:val="00854C99"/>
    <w:rsid w:val="00855F5F"/>
    <w:rsid w:val="00861A4F"/>
    <w:rsid w:val="0086238F"/>
    <w:rsid w:val="00870C0D"/>
    <w:rsid w:val="00876485"/>
    <w:rsid w:val="008808E3"/>
    <w:rsid w:val="00880C15"/>
    <w:rsid w:val="008840AC"/>
    <w:rsid w:val="00887945"/>
    <w:rsid w:val="00891AAC"/>
    <w:rsid w:val="008928C1"/>
    <w:rsid w:val="00892F37"/>
    <w:rsid w:val="00893E88"/>
    <w:rsid w:val="008953D3"/>
    <w:rsid w:val="00895C05"/>
    <w:rsid w:val="00896BB9"/>
    <w:rsid w:val="00896EC4"/>
    <w:rsid w:val="00897957"/>
    <w:rsid w:val="008A0941"/>
    <w:rsid w:val="008B09AB"/>
    <w:rsid w:val="008B3290"/>
    <w:rsid w:val="008B4545"/>
    <w:rsid w:val="008B53C1"/>
    <w:rsid w:val="008B649B"/>
    <w:rsid w:val="008C0839"/>
    <w:rsid w:val="008C083A"/>
    <w:rsid w:val="008C0B26"/>
    <w:rsid w:val="008D4E3E"/>
    <w:rsid w:val="008D661A"/>
    <w:rsid w:val="008D7946"/>
    <w:rsid w:val="008E4147"/>
    <w:rsid w:val="008F0302"/>
    <w:rsid w:val="008F3D19"/>
    <w:rsid w:val="008F3EC4"/>
    <w:rsid w:val="009008D5"/>
    <w:rsid w:val="00904A4C"/>
    <w:rsid w:val="00907F7D"/>
    <w:rsid w:val="00912AAC"/>
    <w:rsid w:val="009151CA"/>
    <w:rsid w:val="009168D2"/>
    <w:rsid w:val="0092058A"/>
    <w:rsid w:val="0092415F"/>
    <w:rsid w:val="00924C66"/>
    <w:rsid w:val="00930953"/>
    <w:rsid w:val="00930AF4"/>
    <w:rsid w:val="00932DE4"/>
    <w:rsid w:val="0094072C"/>
    <w:rsid w:val="00946056"/>
    <w:rsid w:val="009555B0"/>
    <w:rsid w:val="009565A5"/>
    <w:rsid w:val="009567BE"/>
    <w:rsid w:val="0096186F"/>
    <w:rsid w:val="00965F1F"/>
    <w:rsid w:val="00966BA7"/>
    <w:rsid w:val="00967079"/>
    <w:rsid w:val="00971913"/>
    <w:rsid w:val="009732B0"/>
    <w:rsid w:val="0097346D"/>
    <w:rsid w:val="00973CAF"/>
    <w:rsid w:val="009774A1"/>
    <w:rsid w:val="009775C9"/>
    <w:rsid w:val="009801A5"/>
    <w:rsid w:val="0098634E"/>
    <w:rsid w:val="0098741B"/>
    <w:rsid w:val="00994456"/>
    <w:rsid w:val="00997904"/>
    <w:rsid w:val="009A01F3"/>
    <w:rsid w:val="009A5E6E"/>
    <w:rsid w:val="009B1D45"/>
    <w:rsid w:val="009B20DC"/>
    <w:rsid w:val="009B4C7B"/>
    <w:rsid w:val="009B76AE"/>
    <w:rsid w:val="009C30FB"/>
    <w:rsid w:val="009C3CBB"/>
    <w:rsid w:val="009C6D7E"/>
    <w:rsid w:val="009C7B89"/>
    <w:rsid w:val="009D121D"/>
    <w:rsid w:val="009D1850"/>
    <w:rsid w:val="009E24EC"/>
    <w:rsid w:val="009E3586"/>
    <w:rsid w:val="009E4126"/>
    <w:rsid w:val="009E6927"/>
    <w:rsid w:val="009F4342"/>
    <w:rsid w:val="009F6613"/>
    <w:rsid w:val="00A033BF"/>
    <w:rsid w:val="00A04BED"/>
    <w:rsid w:val="00A136F0"/>
    <w:rsid w:val="00A21331"/>
    <w:rsid w:val="00A21668"/>
    <w:rsid w:val="00A26768"/>
    <w:rsid w:val="00A329E5"/>
    <w:rsid w:val="00A4488D"/>
    <w:rsid w:val="00A44C01"/>
    <w:rsid w:val="00A45E80"/>
    <w:rsid w:val="00A4627F"/>
    <w:rsid w:val="00A468F5"/>
    <w:rsid w:val="00A508A6"/>
    <w:rsid w:val="00A51F43"/>
    <w:rsid w:val="00A624F2"/>
    <w:rsid w:val="00A6320C"/>
    <w:rsid w:val="00A637DB"/>
    <w:rsid w:val="00A65D33"/>
    <w:rsid w:val="00A71013"/>
    <w:rsid w:val="00A72462"/>
    <w:rsid w:val="00A726C1"/>
    <w:rsid w:val="00A731EF"/>
    <w:rsid w:val="00A736E5"/>
    <w:rsid w:val="00A737AF"/>
    <w:rsid w:val="00A73BB0"/>
    <w:rsid w:val="00A75433"/>
    <w:rsid w:val="00A762C9"/>
    <w:rsid w:val="00A7779F"/>
    <w:rsid w:val="00A90BEB"/>
    <w:rsid w:val="00A90F26"/>
    <w:rsid w:val="00A95004"/>
    <w:rsid w:val="00A95059"/>
    <w:rsid w:val="00AA056C"/>
    <w:rsid w:val="00AA6851"/>
    <w:rsid w:val="00AB16B3"/>
    <w:rsid w:val="00AB6434"/>
    <w:rsid w:val="00AB6689"/>
    <w:rsid w:val="00AB6AA8"/>
    <w:rsid w:val="00AC15AC"/>
    <w:rsid w:val="00AC33FC"/>
    <w:rsid w:val="00AC34F5"/>
    <w:rsid w:val="00AC5D56"/>
    <w:rsid w:val="00AD2BCF"/>
    <w:rsid w:val="00AD607E"/>
    <w:rsid w:val="00AD71AF"/>
    <w:rsid w:val="00AD7332"/>
    <w:rsid w:val="00AE7089"/>
    <w:rsid w:val="00AE7EC3"/>
    <w:rsid w:val="00AF335E"/>
    <w:rsid w:val="00AF371E"/>
    <w:rsid w:val="00B0059C"/>
    <w:rsid w:val="00B00AEF"/>
    <w:rsid w:val="00B04ACD"/>
    <w:rsid w:val="00B04C81"/>
    <w:rsid w:val="00B0630A"/>
    <w:rsid w:val="00B13C74"/>
    <w:rsid w:val="00B14B0F"/>
    <w:rsid w:val="00B160E6"/>
    <w:rsid w:val="00B174AA"/>
    <w:rsid w:val="00B17E44"/>
    <w:rsid w:val="00B2215A"/>
    <w:rsid w:val="00B25C36"/>
    <w:rsid w:val="00B30AF3"/>
    <w:rsid w:val="00B3188A"/>
    <w:rsid w:val="00B32B8B"/>
    <w:rsid w:val="00B349F6"/>
    <w:rsid w:val="00B35833"/>
    <w:rsid w:val="00B35943"/>
    <w:rsid w:val="00B3739C"/>
    <w:rsid w:val="00B42D34"/>
    <w:rsid w:val="00B460CB"/>
    <w:rsid w:val="00B47BE9"/>
    <w:rsid w:val="00B54C44"/>
    <w:rsid w:val="00B60848"/>
    <w:rsid w:val="00B61E7D"/>
    <w:rsid w:val="00B704A7"/>
    <w:rsid w:val="00B71CCF"/>
    <w:rsid w:val="00B75041"/>
    <w:rsid w:val="00B7520D"/>
    <w:rsid w:val="00B77061"/>
    <w:rsid w:val="00B82AF5"/>
    <w:rsid w:val="00B83A6F"/>
    <w:rsid w:val="00B84A5E"/>
    <w:rsid w:val="00B92200"/>
    <w:rsid w:val="00B933E9"/>
    <w:rsid w:val="00B947E1"/>
    <w:rsid w:val="00B96B54"/>
    <w:rsid w:val="00B976C2"/>
    <w:rsid w:val="00BA31A2"/>
    <w:rsid w:val="00BA7D8D"/>
    <w:rsid w:val="00BB1B71"/>
    <w:rsid w:val="00BB3A66"/>
    <w:rsid w:val="00BC27C9"/>
    <w:rsid w:val="00BC3A4C"/>
    <w:rsid w:val="00BC41CB"/>
    <w:rsid w:val="00BC46E9"/>
    <w:rsid w:val="00BC4CEC"/>
    <w:rsid w:val="00BC5E43"/>
    <w:rsid w:val="00BC6C2E"/>
    <w:rsid w:val="00BD0812"/>
    <w:rsid w:val="00BD1992"/>
    <w:rsid w:val="00BD6578"/>
    <w:rsid w:val="00BE1833"/>
    <w:rsid w:val="00BE1A33"/>
    <w:rsid w:val="00BE317F"/>
    <w:rsid w:val="00BE481E"/>
    <w:rsid w:val="00BE4E60"/>
    <w:rsid w:val="00BE5D7D"/>
    <w:rsid w:val="00BF0619"/>
    <w:rsid w:val="00C053D5"/>
    <w:rsid w:val="00C061B2"/>
    <w:rsid w:val="00C06D4B"/>
    <w:rsid w:val="00C1243E"/>
    <w:rsid w:val="00C252D0"/>
    <w:rsid w:val="00C31F5A"/>
    <w:rsid w:val="00C32832"/>
    <w:rsid w:val="00C443AF"/>
    <w:rsid w:val="00C46F05"/>
    <w:rsid w:val="00C471FD"/>
    <w:rsid w:val="00C57645"/>
    <w:rsid w:val="00C57700"/>
    <w:rsid w:val="00C62D01"/>
    <w:rsid w:val="00C74897"/>
    <w:rsid w:val="00C831A0"/>
    <w:rsid w:val="00C8398F"/>
    <w:rsid w:val="00C861D8"/>
    <w:rsid w:val="00C867C4"/>
    <w:rsid w:val="00C91495"/>
    <w:rsid w:val="00C93CBD"/>
    <w:rsid w:val="00CA45C4"/>
    <w:rsid w:val="00CA6E0A"/>
    <w:rsid w:val="00CA6F9B"/>
    <w:rsid w:val="00CB0646"/>
    <w:rsid w:val="00CB0A85"/>
    <w:rsid w:val="00CB3E12"/>
    <w:rsid w:val="00CB5590"/>
    <w:rsid w:val="00CC6E57"/>
    <w:rsid w:val="00CD1956"/>
    <w:rsid w:val="00CD32E3"/>
    <w:rsid w:val="00CD5647"/>
    <w:rsid w:val="00CD60EC"/>
    <w:rsid w:val="00CE11D7"/>
    <w:rsid w:val="00CE1E65"/>
    <w:rsid w:val="00CE580F"/>
    <w:rsid w:val="00CF0165"/>
    <w:rsid w:val="00CF136E"/>
    <w:rsid w:val="00CF1418"/>
    <w:rsid w:val="00D10372"/>
    <w:rsid w:val="00D11076"/>
    <w:rsid w:val="00D13249"/>
    <w:rsid w:val="00D137EB"/>
    <w:rsid w:val="00D15106"/>
    <w:rsid w:val="00D156BA"/>
    <w:rsid w:val="00D2058C"/>
    <w:rsid w:val="00D21265"/>
    <w:rsid w:val="00D214F9"/>
    <w:rsid w:val="00D22F2B"/>
    <w:rsid w:val="00D2313E"/>
    <w:rsid w:val="00D251CD"/>
    <w:rsid w:val="00D328EA"/>
    <w:rsid w:val="00D32F81"/>
    <w:rsid w:val="00D356C4"/>
    <w:rsid w:val="00D35D1F"/>
    <w:rsid w:val="00D37632"/>
    <w:rsid w:val="00D41838"/>
    <w:rsid w:val="00D4509F"/>
    <w:rsid w:val="00D45932"/>
    <w:rsid w:val="00D467F0"/>
    <w:rsid w:val="00D46F94"/>
    <w:rsid w:val="00D47941"/>
    <w:rsid w:val="00D50D12"/>
    <w:rsid w:val="00D51196"/>
    <w:rsid w:val="00D54E29"/>
    <w:rsid w:val="00D56031"/>
    <w:rsid w:val="00D6035A"/>
    <w:rsid w:val="00D628D0"/>
    <w:rsid w:val="00D6558F"/>
    <w:rsid w:val="00D714F2"/>
    <w:rsid w:val="00D72C0E"/>
    <w:rsid w:val="00D85999"/>
    <w:rsid w:val="00D91CBE"/>
    <w:rsid w:val="00D93E90"/>
    <w:rsid w:val="00D972C5"/>
    <w:rsid w:val="00D9787E"/>
    <w:rsid w:val="00D97DB3"/>
    <w:rsid w:val="00DA5754"/>
    <w:rsid w:val="00DB1B05"/>
    <w:rsid w:val="00DB2E74"/>
    <w:rsid w:val="00DB3F3C"/>
    <w:rsid w:val="00DB6338"/>
    <w:rsid w:val="00DC4119"/>
    <w:rsid w:val="00DC4950"/>
    <w:rsid w:val="00DC5036"/>
    <w:rsid w:val="00DD0BD6"/>
    <w:rsid w:val="00DD18F4"/>
    <w:rsid w:val="00DD2CCD"/>
    <w:rsid w:val="00DD32F0"/>
    <w:rsid w:val="00DD33C2"/>
    <w:rsid w:val="00DD37BB"/>
    <w:rsid w:val="00DD3B96"/>
    <w:rsid w:val="00DD61A5"/>
    <w:rsid w:val="00DD79D6"/>
    <w:rsid w:val="00DE0B7C"/>
    <w:rsid w:val="00DE2385"/>
    <w:rsid w:val="00DE4200"/>
    <w:rsid w:val="00DE6973"/>
    <w:rsid w:val="00DF091B"/>
    <w:rsid w:val="00DF1D5D"/>
    <w:rsid w:val="00DF31AF"/>
    <w:rsid w:val="00E01D37"/>
    <w:rsid w:val="00E07D89"/>
    <w:rsid w:val="00E14C31"/>
    <w:rsid w:val="00E15445"/>
    <w:rsid w:val="00E16CEF"/>
    <w:rsid w:val="00E20C7D"/>
    <w:rsid w:val="00E21107"/>
    <w:rsid w:val="00E221AA"/>
    <w:rsid w:val="00E22C03"/>
    <w:rsid w:val="00E23AFA"/>
    <w:rsid w:val="00E3198C"/>
    <w:rsid w:val="00E3274D"/>
    <w:rsid w:val="00E32BC6"/>
    <w:rsid w:val="00E346ED"/>
    <w:rsid w:val="00E374B2"/>
    <w:rsid w:val="00E41103"/>
    <w:rsid w:val="00E46218"/>
    <w:rsid w:val="00E46BE6"/>
    <w:rsid w:val="00E47538"/>
    <w:rsid w:val="00E51B21"/>
    <w:rsid w:val="00E52DF3"/>
    <w:rsid w:val="00E642DF"/>
    <w:rsid w:val="00E65E0E"/>
    <w:rsid w:val="00E73C64"/>
    <w:rsid w:val="00E752A1"/>
    <w:rsid w:val="00E75C12"/>
    <w:rsid w:val="00E76434"/>
    <w:rsid w:val="00E81CA1"/>
    <w:rsid w:val="00E82223"/>
    <w:rsid w:val="00E83AFD"/>
    <w:rsid w:val="00E94029"/>
    <w:rsid w:val="00E95230"/>
    <w:rsid w:val="00E97ED1"/>
    <w:rsid w:val="00EA3415"/>
    <w:rsid w:val="00EA60C1"/>
    <w:rsid w:val="00EB068B"/>
    <w:rsid w:val="00EB1789"/>
    <w:rsid w:val="00EB2368"/>
    <w:rsid w:val="00EB2705"/>
    <w:rsid w:val="00EB3DCA"/>
    <w:rsid w:val="00EB4366"/>
    <w:rsid w:val="00EB7F70"/>
    <w:rsid w:val="00EC2C3D"/>
    <w:rsid w:val="00EC4450"/>
    <w:rsid w:val="00EC6ED4"/>
    <w:rsid w:val="00ED1BC3"/>
    <w:rsid w:val="00ED28DE"/>
    <w:rsid w:val="00ED6DD0"/>
    <w:rsid w:val="00EE0266"/>
    <w:rsid w:val="00EF2F0C"/>
    <w:rsid w:val="00EF3D9C"/>
    <w:rsid w:val="00EF4564"/>
    <w:rsid w:val="00EF581D"/>
    <w:rsid w:val="00EF73A2"/>
    <w:rsid w:val="00EF798B"/>
    <w:rsid w:val="00F03E1D"/>
    <w:rsid w:val="00F0609F"/>
    <w:rsid w:val="00F150B7"/>
    <w:rsid w:val="00F16FAC"/>
    <w:rsid w:val="00F174A7"/>
    <w:rsid w:val="00F20C10"/>
    <w:rsid w:val="00F212D7"/>
    <w:rsid w:val="00F25402"/>
    <w:rsid w:val="00F260F5"/>
    <w:rsid w:val="00F30ED3"/>
    <w:rsid w:val="00F31386"/>
    <w:rsid w:val="00F4058E"/>
    <w:rsid w:val="00F40D53"/>
    <w:rsid w:val="00F452D8"/>
    <w:rsid w:val="00F459FD"/>
    <w:rsid w:val="00F469EC"/>
    <w:rsid w:val="00F519A1"/>
    <w:rsid w:val="00F53026"/>
    <w:rsid w:val="00F54512"/>
    <w:rsid w:val="00F5771D"/>
    <w:rsid w:val="00F6020D"/>
    <w:rsid w:val="00F60CC8"/>
    <w:rsid w:val="00F61C0D"/>
    <w:rsid w:val="00F62927"/>
    <w:rsid w:val="00F67661"/>
    <w:rsid w:val="00F76338"/>
    <w:rsid w:val="00F777EA"/>
    <w:rsid w:val="00F82554"/>
    <w:rsid w:val="00F83CDF"/>
    <w:rsid w:val="00F8651D"/>
    <w:rsid w:val="00F90400"/>
    <w:rsid w:val="00F90BE1"/>
    <w:rsid w:val="00FA0E70"/>
    <w:rsid w:val="00FA1262"/>
    <w:rsid w:val="00FA2FE7"/>
    <w:rsid w:val="00FA381C"/>
    <w:rsid w:val="00FA4770"/>
    <w:rsid w:val="00FA5CAF"/>
    <w:rsid w:val="00FB193A"/>
    <w:rsid w:val="00FB4B2C"/>
    <w:rsid w:val="00FB7DED"/>
    <w:rsid w:val="00FC474E"/>
    <w:rsid w:val="00FC6FFD"/>
    <w:rsid w:val="00FC7320"/>
    <w:rsid w:val="00FD2523"/>
    <w:rsid w:val="00FD2580"/>
    <w:rsid w:val="00FD2671"/>
    <w:rsid w:val="00FD30DD"/>
    <w:rsid w:val="00FD5034"/>
    <w:rsid w:val="00FD7F1C"/>
    <w:rsid w:val="00FF35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v:textbox inset="5.85pt,.7pt,5.85pt,.7pt"/>
    </o:shapedefaults>
    <o:shapelayout v:ext="edit">
      <o:idmap v:ext="edit" data="1"/>
    </o:shapelayout>
  </w:shapeDefaults>
  <w:decimalSymbol w:val="."/>
  <w:listSeparator w:val=","/>
  <w14:docId w14:val="0BDE457A"/>
  <w15:docId w15:val="{FF617201-A9B4-4A8D-8A65-FBB9F3375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F2974"/>
    <w:pPr>
      <w:widowControl w:val="0"/>
      <w:wordWrap w:val="0"/>
      <w:autoSpaceDE w:val="0"/>
      <w:autoSpaceDN w:val="0"/>
      <w:spacing w:beforeLines="50" w:before="136" w:line="260" w:lineRule="exact"/>
      <w:ind w:left="851" w:right="181"/>
    </w:pPr>
    <w:rPr>
      <w:rFonts w:ascii="メイリオ" w:eastAsia="メイリオ" w:hAnsi="Meiryo UI" w:cs="Meiryo UI"/>
      <w:color w:val="404040" w:themeColor="text1" w:themeTint="BF"/>
      <w:kern w:val="2"/>
      <w:sz w:val="18"/>
      <w:szCs w:val="18"/>
    </w:rPr>
  </w:style>
  <w:style w:type="paragraph" w:styleId="1">
    <w:name w:val="heading 1"/>
    <w:basedOn w:val="a7"/>
    <w:next w:val="a7"/>
    <w:qFormat/>
    <w:rsid w:val="00541DA5"/>
    <w:pPr>
      <w:numPr>
        <w:numId w:val="6"/>
      </w:numPr>
      <w:pBdr>
        <w:bottom w:val="single" w:sz="4" w:space="1" w:color="auto"/>
      </w:pBdr>
      <w:spacing w:beforeLines="1200" w:before="3276" w:afterLines="2000" w:after="5460" w:line="700" w:lineRule="exact"/>
      <w:ind w:right="200"/>
      <w:outlineLvl w:val="0"/>
    </w:pPr>
    <w:rPr>
      <w:b/>
      <w:bCs/>
      <w:iCs/>
      <w:noProof/>
      <w:kern w:val="0"/>
      <w:sz w:val="44"/>
      <w:szCs w:val="44"/>
    </w:rPr>
  </w:style>
  <w:style w:type="paragraph" w:styleId="2">
    <w:name w:val="heading 2"/>
    <w:basedOn w:val="1"/>
    <w:next w:val="a7"/>
    <w:qFormat/>
    <w:rsid w:val="00467272"/>
    <w:pPr>
      <w:numPr>
        <w:ilvl w:val="1"/>
      </w:numPr>
      <w:pBdr>
        <w:bottom w:val="double" w:sz="4" w:space="1" w:color="auto"/>
      </w:pBdr>
      <w:shd w:val="solid" w:color="595959" w:themeColor="text1" w:themeTint="A6" w:fill="auto"/>
      <w:spacing w:beforeLines="0" w:before="0" w:afterLines="0" w:after="0" w:line="500" w:lineRule="exact"/>
      <w:outlineLvl w:val="1"/>
    </w:pPr>
    <w:rPr>
      <w:iCs w:val="0"/>
      <w:color w:val="FFFFFF" w:themeColor="background1"/>
      <w:sz w:val="32"/>
      <w:szCs w:val="32"/>
    </w:rPr>
  </w:style>
  <w:style w:type="paragraph" w:styleId="3">
    <w:name w:val="heading 3"/>
    <w:basedOn w:val="2"/>
    <w:next w:val="a7"/>
    <w:qFormat/>
    <w:rsid w:val="00467272"/>
    <w:pPr>
      <w:numPr>
        <w:ilvl w:val="2"/>
      </w:numPr>
      <w:pBdr>
        <w:bottom w:val="single" w:sz="8" w:space="1" w:color="auto"/>
      </w:pBdr>
      <w:shd w:val="clear" w:color="auto" w:fill="auto"/>
      <w:spacing w:line="400" w:lineRule="exact"/>
      <w:ind w:left="851"/>
      <w:outlineLvl w:val="2"/>
    </w:pPr>
    <w:rPr>
      <w:rFonts w:hAnsi="メイリオ"/>
      <w:bCs w:val="0"/>
      <w:color w:val="404040" w:themeColor="text1" w:themeTint="BF"/>
      <w:sz w:val="24"/>
      <w:szCs w:val="20"/>
    </w:rPr>
  </w:style>
  <w:style w:type="paragraph" w:styleId="4">
    <w:name w:val="heading 4"/>
    <w:basedOn w:val="a6"/>
    <w:next w:val="a6"/>
    <w:qFormat/>
    <w:rsid w:val="00541DA5"/>
    <w:pPr>
      <w:keepNext/>
      <w:ind w:leftChars="400" w:left="400"/>
      <w:outlineLvl w:val="3"/>
    </w:pPr>
    <w:rPr>
      <w:b/>
      <w:bCs/>
    </w:rPr>
  </w:style>
  <w:style w:type="paragraph" w:styleId="5">
    <w:name w:val="heading 5"/>
    <w:basedOn w:val="a6"/>
    <w:next w:val="a6"/>
    <w:qFormat/>
    <w:rsid w:val="00541DA5"/>
    <w:pPr>
      <w:keepNext/>
      <w:jc w:val="center"/>
      <w:outlineLvl w:val="4"/>
    </w:pPr>
    <w:rPr>
      <w:b/>
      <w:bCs/>
    </w:rPr>
  </w:style>
  <w:style w:type="paragraph" w:styleId="6">
    <w:name w:val="heading 6"/>
    <w:basedOn w:val="a6"/>
    <w:next w:val="a6"/>
    <w:link w:val="60"/>
    <w:qFormat/>
    <w:rsid w:val="00541DA5"/>
    <w:pPr>
      <w:keepNext/>
      <w:outlineLvl w:val="5"/>
    </w:pPr>
    <w:rPr>
      <w:b/>
      <w:bCs/>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Note0">
    <w:name w:val="Note脚注"/>
    <w:basedOn w:val="a7"/>
    <w:next w:val="a7"/>
    <w:rsid w:val="003548C8"/>
    <w:pPr>
      <w:pBdr>
        <w:bottom w:val="thickThinLargeGap" w:sz="24" w:space="1" w:color="999999"/>
      </w:pBdr>
      <w:ind w:right="200"/>
    </w:pPr>
  </w:style>
  <w:style w:type="paragraph" w:styleId="a7">
    <w:name w:val="Body Text"/>
    <w:basedOn w:val="a6"/>
    <w:link w:val="ab"/>
    <w:rsid w:val="003548C8"/>
  </w:style>
  <w:style w:type="paragraph" w:customStyle="1" w:styleId="Note">
    <w:name w:val="Note見出し"/>
    <w:basedOn w:val="a7"/>
    <w:next w:val="a7"/>
    <w:rsid w:val="003548C8"/>
    <w:pPr>
      <w:numPr>
        <w:numId w:val="1"/>
      </w:numPr>
      <w:pBdr>
        <w:top w:val="thickThinLargeGap" w:sz="24" w:space="1" w:color="999999"/>
      </w:pBdr>
      <w:shd w:val="clear" w:color="auto" w:fill="333333"/>
      <w:spacing w:line="240" w:lineRule="exact"/>
      <w:ind w:right="200"/>
    </w:pPr>
  </w:style>
  <w:style w:type="paragraph" w:customStyle="1" w:styleId="Tip0">
    <w:name w:val="Tip脚注"/>
    <w:basedOn w:val="a7"/>
    <w:next w:val="a7"/>
    <w:rsid w:val="003548C8"/>
    <w:pPr>
      <w:pBdr>
        <w:bottom w:val="thickThinLargeGap" w:sz="24" w:space="1" w:color="auto"/>
      </w:pBdr>
      <w:ind w:right="200"/>
    </w:pPr>
  </w:style>
  <w:style w:type="paragraph" w:customStyle="1" w:styleId="Tip">
    <w:name w:val="Tip見出し"/>
    <w:basedOn w:val="a7"/>
    <w:next w:val="a7"/>
    <w:rsid w:val="003548C8"/>
    <w:pPr>
      <w:numPr>
        <w:numId w:val="2"/>
      </w:numPr>
      <w:pBdr>
        <w:top w:val="thinThickLargeGap" w:sz="24" w:space="1" w:color="auto"/>
      </w:pBdr>
      <w:spacing w:line="240" w:lineRule="exact"/>
      <w:ind w:right="200"/>
    </w:pPr>
  </w:style>
  <w:style w:type="paragraph" w:customStyle="1" w:styleId="ac">
    <w:name w:val="ソース"/>
    <w:basedOn w:val="a7"/>
    <w:rsid w:val="003548C8"/>
    <w:pPr>
      <w:pBdr>
        <w:top w:val="single" w:sz="4" w:space="1" w:color="auto"/>
        <w:left w:val="single" w:sz="4" w:space="4" w:color="auto"/>
        <w:bottom w:val="single" w:sz="4" w:space="1" w:color="auto"/>
        <w:right w:val="single" w:sz="4" w:space="4" w:color="auto"/>
      </w:pBdr>
      <w:shd w:val="pct20" w:color="auto" w:fill="auto"/>
      <w:spacing w:line="220" w:lineRule="exact"/>
      <w:ind w:left="964" w:right="272"/>
    </w:pPr>
    <w:rPr>
      <w:rFonts w:ascii="ＭＳ ゴシック" w:eastAsia="ＭＳ ゴシック" w:hAnsi="Century"/>
    </w:rPr>
  </w:style>
  <w:style w:type="paragraph" w:customStyle="1" w:styleId="ad">
    <w:name w:val="ソース注釈"/>
    <w:basedOn w:val="ac"/>
    <w:rsid w:val="003548C8"/>
    <w:pPr>
      <w:tabs>
        <w:tab w:val="right" w:leader="dot" w:pos="8400"/>
      </w:tabs>
    </w:pPr>
  </w:style>
  <w:style w:type="character" w:styleId="ae">
    <w:name w:val="Hyperlink"/>
    <w:basedOn w:val="a8"/>
    <w:uiPriority w:val="99"/>
    <w:rsid w:val="00891AAC"/>
    <w:rPr>
      <w:color w:val="0000FF"/>
      <w:u w:val="single"/>
    </w:rPr>
  </w:style>
  <w:style w:type="paragraph" w:customStyle="1" w:styleId="10">
    <w:name w:val="箇条書きレベル1"/>
    <w:basedOn w:val="a7"/>
    <w:rsid w:val="003548C8"/>
    <w:pPr>
      <w:numPr>
        <w:numId w:val="3"/>
      </w:numPr>
      <w:ind w:right="200"/>
    </w:pPr>
  </w:style>
  <w:style w:type="paragraph" w:customStyle="1" w:styleId="11">
    <w:name w:val="箇条書きレベル1続き"/>
    <w:basedOn w:val="10"/>
    <w:rsid w:val="003548C8"/>
    <w:pPr>
      <w:numPr>
        <w:numId w:val="0"/>
      </w:numPr>
      <w:ind w:left="1123" w:right="100"/>
    </w:pPr>
  </w:style>
  <w:style w:type="paragraph" w:customStyle="1" w:styleId="20">
    <w:name w:val="箇条書きレベル2"/>
    <w:basedOn w:val="a7"/>
    <w:rsid w:val="003548C8"/>
    <w:pPr>
      <w:numPr>
        <w:numId w:val="4"/>
      </w:numPr>
    </w:pPr>
  </w:style>
  <w:style w:type="paragraph" w:customStyle="1" w:styleId="21">
    <w:name w:val="箇条書きレベル2続き"/>
    <w:basedOn w:val="20"/>
    <w:rsid w:val="003548C8"/>
    <w:pPr>
      <w:numPr>
        <w:numId w:val="0"/>
      </w:numPr>
      <w:ind w:left="1423"/>
    </w:pPr>
  </w:style>
  <w:style w:type="paragraph" w:customStyle="1" w:styleId="a3">
    <w:name w:val="箇条書き番号"/>
    <w:basedOn w:val="a7"/>
    <w:rsid w:val="003548C8"/>
    <w:pPr>
      <w:numPr>
        <w:numId w:val="5"/>
      </w:numPr>
      <w:ind w:right="180"/>
    </w:pPr>
  </w:style>
  <w:style w:type="paragraph" w:customStyle="1" w:styleId="af">
    <w:name w:val="箇条書き番号続き"/>
    <w:basedOn w:val="a3"/>
    <w:rsid w:val="003548C8"/>
    <w:pPr>
      <w:numPr>
        <w:numId w:val="0"/>
      </w:numPr>
      <w:ind w:left="1219"/>
    </w:pPr>
  </w:style>
  <w:style w:type="paragraph" w:customStyle="1" w:styleId="a">
    <w:name w:val="参考タイトル"/>
    <w:basedOn w:val="a7"/>
    <w:next w:val="a7"/>
    <w:rsid w:val="003548C8"/>
    <w:pPr>
      <w:numPr>
        <w:numId w:val="7"/>
      </w:numPr>
      <w:pBdr>
        <w:bottom w:val="single" w:sz="6" w:space="1" w:color="auto"/>
      </w:pBdr>
      <w:spacing w:beforeLines="100" w:before="273" w:afterLines="100" w:after="273" w:line="360" w:lineRule="exact"/>
      <w:ind w:right="200"/>
    </w:pPr>
    <w:rPr>
      <w:b/>
      <w:sz w:val="24"/>
    </w:rPr>
  </w:style>
  <w:style w:type="paragraph" w:customStyle="1" w:styleId="a2">
    <w:name w:val="手順番号"/>
    <w:basedOn w:val="a7"/>
    <w:next w:val="a7"/>
    <w:rsid w:val="003548C8"/>
    <w:pPr>
      <w:numPr>
        <w:numId w:val="12"/>
      </w:numPr>
      <w:ind w:right="200"/>
    </w:pPr>
  </w:style>
  <w:style w:type="paragraph" w:customStyle="1" w:styleId="a5">
    <w:name w:val="小見出し"/>
    <w:basedOn w:val="a7"/>
    <w:next w:val="a7"/>
    <w:rsid w:val="003548C8"/>
    <w:pPr>
      <w:numPr>
        <w:numId w:val="8"/>
      </w:numPr>
      <w:ind w:right="200"/>
    </w:pPr>
  </w:style>
  <w:style w:type="paragraph" w:customStyle="1" w:styleId="a1">
    <w:name w:val="問題"/>
    <w:basedOn w:val="a7"/>
    <w:next w:val="a7"/>
    <w:rsid w:val="003548C8"/>
    <w:pPr>
      <w:numPr>
        <w:numId w:val="9"/>
      </w:numPr>
    </w:pPr>
    <w:rPr>
      <w:noProof/>
      <w:kern w:val="0"/>
    </w:rPr>
  </w:style>
  <w:style w:type="paragraph" w:customStyle="1" w:styleId="a4">
    <w:name w:val="例タイトル"/>
    <w:basedOn w:val="a7"/>
    <w:next w:val="af0"/>
    <w:rsid w:val="003548C8"/>
    <w:pPr>
      <w:numPr>
        <w:numId w:val="10"/>
      </w:numPr>
      <w:pBdr>
        <w:top w:val="single" w:sz="4" w:space="1" w:color="auto"/>
        <w:left w:val="single" w:sz="4" w:space="4" w:color="auto"/>
        <w:bottom w:val="single" w:sz="4" w:space="1" w:color="auto"/>
        <w:right w:val="single" w:sz="4" w:space="4" w:color="auto"/>
      </w:pBdr>
      <w:tabs>
        <w:tab w:val="left" w:pos="1460"/>
      </w:tabs>
      <w:spacing w:line="360" w:lineRule="exact"/>
      <w:ind w:left="1390" w:hanging="539"/>
    </w:pPr>
    <w:rPr>
      <w:b/>
      <w:sz w:val="24"/>
    </w:rPr>
  </w:style>
  <w:style w:type="paragraph" w:customStyle="1" w:styleId="a0">
    <w:name w:val="例題タイトル"/>
    <w:basedOn w:val="a7"/>
    <w:next w:val="a7"/>
    <w:rsid w:val="003548C8"/>
    <w:pPr>
      <w:numPr>
        <w:ilvl w:val="1"/>
        <w:numId w:val="11"/>
      </w:numPr>
      <w:pBdr>
        <w:top w:val="single" w:sz="4" w:space="1" w:color="auto"/>
        <w:left w:val="thinThickSmallGap" w:sz="24" w:space="4" w:color="999999"/>
        <w:right w:val="single" w:sz="4" w:space="4" w:color="auto"/>
      </w:pBdr>
      <w:shd w:val="clear" w:color="auto" w:fill="333333"/>
      <w:spacing w:line="360" w:lineRule="exact"/>
    </w:pPr>
    <w:rPr>
      <w:rFonts w:ascii="ＭＳ Ｐゴシック" w:hAnsi="ＭＳ Ｐゴシック"/>
      <w:b/>
      <w:bCs/>
      <w:sz w:val="24"/>
    </w:rPr>
  </w:style>
  <w:style w:type="paragraph" w:customStyle="1" w:styleId="af0">
    <w:name w:val="例題本文"/>
    <w:basedOn w:val="a7"/>
    <w:rsid w:val="003548C8"/>
    <w:pPr>
      <w:pBdr>
        <w:left w:val="single" w:sz="4" w:space="4" w:color="auto"/>
        <w:bottom w:val="single" w:sz="4" w:space="1" w:color="auto"/>
        <w:right w:val="single" w:sz="4" w:space="4" w:color="auto"/>
      </w:pBdr>
    </w:pPr>
  </w:style>
  <w:style w:type="paragraph" w:styleId="af1">
    <w:name w:val="Document Map"/>
    <w:basedOn w:val="a6"/>
    <w:semiHidden/>
    <w:pPr>
      <w:shd w:val="clear" w:color="auto" w:fill="000080"/>
    </w:pPr>
    <w:rPr>
      <w:rFonts w:eastAsia="ＭＳ ゴシック"/>
    </w:rPr>
  </w:style>
  <w:style w:type="paragraph" w:customStyle="1" w:styleId="temp1">
    <w:name w:val="temp1"/>
    <w:basedOn w:val="a7"/>
    <w:rsid w:val="003548C8"/>
    <w:rPr>
      <w:color w:val="FF0000"/>
    </w:rPr>
  </w:style>
  <w:style w:type="paragraph" w:styleId="af2">
    <w:name w:val="header"/>
    <w:basedOn w:val="a6"/>
    <w:rsid w:val="003548C8"/>
    <w:pPr>
      <w:tabs>
        <w:tab w:val="right" w:pos="8641"/>
      </w:tabs>
      <w:snapToGrid w:val="0"/>
      <w:spacing w:before="50"/>
    </w:pPr>
    <w:rPr>
      <w:b/>
      <w:bCs/>
      <w:iCs/>
    </w:rPr>
  </w:style>
  <w:style w:type="paragraph" w:styleId="af3">
    <w:name w:val="footer"/>
    <w:basedOn w:val="a6"/>
    <w:link w:val="af4"/>
    <w:uiPriority w:val="99"/>
    <w:rsid w:val="003548C8"/>
    <w:pPr>
      <w:tabs>
        <w:tab w:val="right" w:pos="8640"/>
      </w:tabs>
      <w:snapToGrid w:val="0"/>
      <w:spacing w:beforeLines="30" w:before="72"/>
    </w:pPr>
    <w:rPr>
      <w:b/>
      <w:bCs/>
    </w:rPr>
  </w:style>
  <w:style w:type="character" w:styleId="af5">
    <w:name w:val="page number"/>
    <w:basedOn w:val="a8"/>
    <w:rsid w:val="00717830"/>
  </w:style>
  <w:style w:type="paragraph" w:customStyle="1" w:styleId="temp2">
    <w:name w:val="temp2"/>
    <w:basedOn w:val="a7"/>
    <w:rsid w:val="003548C8"/>
    <w:rPr>
      <w:color w:val="FF0000"/>
    </w:rPr>
  </w:style>
  <w:style w:type="paragraph" w:customStyle="1" w:styleId="af6">
    <w:name w:val="本文インデントなし"/>
    <w:basedOn w:val="a7"/>
    <w:rsid w:val="003548C8"/>
    <w:pPr>
      <w:ind w:left="0"/>
    </w:pPr>
  </w:style>
  <w:style w:type="paragraph" w:customStyle="1" w:styleId="temp3">
    <w:name w:val="temp3"/>
    <w:basedOn w:val="a7"/>
    <w:rsid w:val="003548C8"/>
    <w:rPr>
      <w:color w:val="FF0000"/>
    </w:rPr>
  </w:style>
  <w:style w:type="paragraph" w:styleId="12">
    <w:name w:val="toc 1"/>
    <w:basedOn w:val="a6"/>
    <w:next w:val="a6"/>
    <w:autoRedefine/>
    <w:uiPriority w:val="39"/>
    <w:rsid w:val="004B0F65"/>
    <w:pPr>
      <w:tabs>
        <w:tab w:val="right" w:leader="dot" w:pos="8607"/>
      </w:tabs>
      <w:spacing w:before="50"/>
      <w:ind w:left="0"/>
      <w:jc w:val="both"/>
    </w:pPr>
    <w:rPr>
      <w:b/>
      <w:sz w:val="28"/>
    </w:rPr>
  </w:style>
  <w:style w:type="paragraph" w:styleId="22">
    <w:name w:val="toc 2"/>
    <w:basedOn w:val="a6"/>
    <w:next w:val="a6"/>
    <w:autoRedefine/>
    <w:uiPriority w:val="39"/>
    <w:rsid w:val="0053588A"/>
    <w:pPr>
      <w:tabs>
        <w:tab w:val="right" w:pos="8607"/>
      </w:tabs>
      <w:spacing w:before="50" w:line="300" w:lineRule="exact"/>
      <w:ind w:leftChars="100" w:left="100"/>
    </w:pPr>
    <w:rPr>
      <w:sz w:val="24"/>
    </w:rPr>
  </w:style>
  <w:style w:type="paragraph" w:styleId="30">
    <w:name w:val="toc 3"/>
    <w:basedOn w:val="a6"/>
    <w:next w:val="a6"/>
    <w:autoRedefine/>
    <w:uiPriority w:val="39"/>
    <w:rsid w:val="002C63E7"/>
    <w:pPr>
      <w:tabs>
        <w:tab w:val="right" w:pos="8607"/>
      </w:tabs>
      <w:spacing w:line="360" w:lineRule="exact"/>
      <w:ind w:leftChars="200" w:left="360"/>
    </w:pPr>
    <w:rPr>
      <w:sz w:val="21"/>
    </w:rPr>
  </w:style>
  <w:style w:type="paragraph" w:styleId="af7">
    <w:name w:val="Balloon Text"/>
    <w:basedOn w:val="a6"/>
    <w:link w:val="af8"/>
    <w:rsid w:val="00E32BC6"/>
    <w:rPr>
      <w:rFonts w:asciiTheme="majorHAnsi" w:eastAsiaTheme="majorEastAsia" w:hAnsiTheme="majorHAnsi" w:cstheme="majorBidi"/>
    </w:rPr>
  </w:style>
  <w:style w:type="character" w:customStyle="1" w:styleId="af8">
    <w:name w:val="吹き出し (文字)"/>
    <w:basedOn w:val="a8"/>
    <w:link w:val="af7"/>
    <w:rsid w:val="00E32BC6"/>
    <w:rPr>
      <w:rFonts w:asciiTheme="majorHAnsi" w:eastAsiaTheme="majorEastAsia" w:hAnsiTheme="majorHAnsi" w:cstheme="majorBidi"/>
      <w:kern w:val="2"/>
      <w:sz w:val="18"/>
      <w:szCs w:val="18"/>
    </w:rPr>
  </w:style>
  <w:style w:type="paragraph" w:styleId="Web">
    <w:name w:val="Normal (Web)"/>
    <w:basedOn w:val="a6"/>
    <w:uiPriority w:val="99"/>
    <w:unhideWhenUsed/>
    <w:rsid w:val="00E21107"/>
    <w:pPr>
      <w:widowControl/>
      <w:wordWrap/>
      <w:autoSpaceDE/>
      <w:autoSpaceDN/>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f9">
    <w:name w:val="No Spacing"/>
    <w:link w:val="afa"/>
    <w:uiPriority w:val="1"/>
    <w:qFormat/>
    <w:rsid w:val="00541DA5"/>
    <w:pPr>
      <w:widowControl w:val="0"/>
      <w:tabs>
        <w:tab w:val="left" w:pos="0"/>
      </w:tabs>
      <w:wordWrap w:val="0"/>
      <w:autoSpaceDE w:val="0"/>
      <w:autoSpaceDN w:val="0"/>
    </w:pPr>
    <w:rPr>
      <w:rFonts w:ascii="MS UI Gothic" w:eastAsia="メイリオ" w:hAnsi="Arial"/>
      <w:color w:val="404040" w:themeColor="text1" w:themeTint="BF"/>
      <w:kern w:val="2"/>
      <w:sz w:val="18"/>
      <w:szCs w:val="18"/>
    </w:rPr>
  </w:style>
  <w:style w:type="table" w:styleId="afb">
    <w:name w:val="Table Grid"/>
    <w:basedOn w:val="a9"/>
    <w:rsid w:val="001E0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474"/>
    <w:pPr>
      <w:widowControl w:val="0"/>
      <w:autoSpaceDE w:val="0"/>
      <w:autoSpaceDN w:val="0"/>
      <w:adjustRightInd w:val="0"/>
    </w:pPr>
    <w:rPr>
      <w:rFonts w:ascii="Meiryo UI" w:eastAsia="Meiryo UI" w:cs="Meiryo UI"/>
      <w:color w:val="000000"/>
      <w:sz w:val="24"/>
      <w:szCs w:val="24"/>
    </w:rPr>
  </w:style>
  <w:style w:type="paragraph" w:styleId="afc">
    <w:name w:val="Title"/>
    <w:basedOn w:val="a6"/>
    <w:next w:val="a6"/>
    <w:link w:val="afd"/>
    <w:uiPriority w:val="10"/>
    <w:qFormat/>
    <w:rsid w:val="00385582"/>
    <w:pPr>
      <w:spacing w:before="240" w:after="120"/>
      <w:jc w:val="center"/>
      <w:outlineLvl w:val="0"/>
    </w:pPr>
    <w:rPr>
      <w:rFonts w:asciiTheme="majorHAnsi" w:hAnsiTheme="majorHAnsi" w:cstheme="majorBidi"/>
      <w:sz w:val="32"/>
      <w:szCs w:val="32"/>
    </w:rPr>
  </w:style>
  <w:style w:type="character" w:customStyle="1" w:styleId="afd">
    <w:name w:val="表題 (文字)"/>
    <w:basedOn w:val="a8"/>
    <w:link w:val="afc"/>
    <w:uiPriority w:val="10"/>
    <w:rsid w:val="00385582"/>
    <w:rPr>
      <w:rFonts w:asciiTheme="majorHAnsi" w:eastAsia="Meiryo UI" w:hAnsiTheme="majorHAnsi" w:cstheme="majorBidi"/>
      <w:kern w:val="2"/>
      <w:sz w:val="32"/>
      <w:szCs w:val="32"/>
    </w:rPr>
  </w:style>
  <w:style w:type="paragraph" w:styleId="afe">
    <w:name w:val="Subtitle"/>
    <w:basedOn w:val="a6"/>
    <w:next w:val="a6"/>
    <w:link w:val="aff"/>
    <w:uiPriority w:val="11"/>
    <w:qFormat/>
    <w:rsid w:val="00385582"/>
    <w:pPr>
      <w:jc w:val="center"/>
      <w:outlineLvl w:val="1"/>
    </w:pPr>
    <w:rPr>
      <w:rFonts w:asciiTheme="majorHAnsi" w:hAnsiTheme="majorHAnsi" w:cstheme="majorBidi"/>
      <w:sz w:val="24"/>
      <w:szCs w:val="24"/>
    </w:rPr>
  </w:style>
  <w:style w:type="character" w:customStyle="1" w:styleId="aff">
    <w:name w:val="副題 (文字)"/>
    <w:basedOn w:val="a8"/>
    <w:link w:val="afe"/>
    <w:uiPriority w:val="11"/>
    <w:rsid w:val="00385582"/>
    <w:rPr>
      <w:rFonts w:asciiTheme="majorHAnsi" w:eastAsia="Meiryo UI" w:hAnsiTheme="majorHAnsi" w:cstheme="majorBidi"/>
      <w:kern w:val="2"/>
      <w:sz w:val="24"/>
      <w:szCs w:val="24"/>
    </w:rPr>
  </w:style>
  <w:style w:type="character" w:styleId="aff0">
    <w:name w:val="Subtle Emphasis"/>
    <w:basedOn w:val="a8"/>
    <w:uiPriority w:val="19"/>
    <w:qFormat/>
    <w:rsid w:val="002C63E7"/>
    <w:rPr>
      <w:i/>
      <w:iCs/>
      <w:color w:val="808080" w:themeColor="text1" w:themeTint="7F"/>
    </w:rPr>
  </w:style>
  <w:style w:type="character" w:styleId="23">
    <w:name w:val="Intense Reference"/>
    <w:basedOn w:val="a8"/>
    <w:uiPriority w:val="32"/>
    <w:qFormat/>
    <w:rsid w:val="002C63E7"/>
    <w:rPr>
      <w:b/>
      <w:bCs/>
      <w:smallCaps/>
      <w:color w:val="C0504D" w:themeColor="accent2"/>
      <w:spacing w:val="5"/>
      <w:u w:val="single"/>
    </w:rPr>
  </w:style>
  <w:style w:type="character" w:styleId="24">
    <w:name w:val="Intense Emphasis"/>
    <w:basedOn w:val="a8"/>
    <w:uiPriority w:val="21"/>
    <w:qFormat/>
    <w:rsid w:val="002C63E7"/>
    <w:rPr>
      <w:b/>
      <w:bCs/>
      <w:i/>
      <w:iCs/>
      <w:color w:val="4F81BD" w:themeColor="accent1"/>
    </w:rPr>
  </w:style>
  <w:style w:type="paragraph" w:styleId="aff1">
    <w:name w:val="TOC Heading"/>
    <w:basedOn w:val="1"/>
    <w:next w:val="a6"/>
    <w:uiPriority w:val="39"/>
    <w:semiHidden/>
    <w:unhideWhenUsed/>
    <w:qFormat/>
    <w:rsid w:val="002C63E7"/>
    <w:pPr>
      <w:keepNext/>
      <w:keepLines/>
      <w:widowControl/>
      <w:numPr>
        <w:numId w:val="0"/>
      </w:numPr>
      <w:pBdr>
        <w:bottom w:val="none" w:sz="0" w:space="0" w:color="auto"/>
      </w:pBdr>
      <w:wordWrap/>
      <w:autoSpaceDE/>
      <w:autoSpaceDN/>
      <w:spacing w:beforeLines="0" w:before="480" w:afterLines="0" w:after="0" w:line="276" w:lineRule="auto"/>
      <w:ind w:right="0"/>
      <w:outlineLvl w:val="9"/>
    </w:pPr>
    <w:rPr>
      <w:rFonts w:asciiTheme="majorHAnsi" w:eastAsiaTheme="majorEastAsia" w:hAnsiTheme="majorHAnsi" w:cstheme="majorBidi"/>
      <w:iCs w:val="0"/>
      <w:noProof w:val="0"/>
      <w:color w:val="365F91" w:themeColor="accent1" w:themeShade="BF"/>
      <w:sz w:val="28"/>
      <w:szCs w:val="28"/>
    </w:rPr>
  </w:style>
  <w:style w:type="paragraph" w:styleId="40">
    <w:name w:val="toc 4"/>
    <w:basedOn w:val="a6"/>
    <w:next w:val="a6"/>
    <w:autoRedefine/>
    <w:rsid w:val="002C63E7"/>
    <w:pPr>
      <w:ind w:leftChars="300" w:left="540"/>
    </w:pPr>
    <w:rPr>
      <w:sz w:val="21"/>
    </w:rPr>
  </w:style>
  <w:style w:type="paragraph" w:styleId="50">
    <w:name w:val="toc 5"/>
    <w:basedOn w:val="a6"/>
    <w:next w:val="a6"/>
    <w:autoRedefine/>
    <w:rsid w:val="002C63E7"/>
    <w:pPr>
      <w:ind w:leftChars="400" w:left="720"/>
    </w:pPr>
    <w:rPr>
      <w:sz w:val="21"/>
    </w:rPr>
  </w:style>
  <w:style w:type="paragraph" w:styleId="61">
    <w:name w:val="toc 6"/>
    <w:basedOn w:val="a6"/>
    <w:next w:val="a6"/>
    <w:autoRedefine/>
    <w:rsid w:val="002C63E7"/>
    <w:pPr>
      <w:ind w:leftChars="500" w:left="900"/>
    </w:pPr>
    <w:rPr>
      <w:sz w:val="21"/>
    </w:rPr>
  </w:style>
  <w:style w:type="paragraph" w:styleId="7">
    <w:name w:val="toc 7"/>
    <w:basedOn w:val="a6"/>
    <w:next w:val="a6"/>
    <w:autoRedefine/>
    <w:rsid w:val="002C63E7"/>
    <w:pPr>
      <w:ind w:leftChars="600" w:left="1080"/>
    </w:pPr>
  </w:style>
  <w:style w:type="paragraph" w:styleId="aff2">
    <w:name w:val="Closing"/>
    <w:basedOn w:val="a6"/>
    <w:link w:val="aff3"/>
    <w:rsid w:val="004266AF"/>
    <w:pPr>
      <w:jc w:val="right"/>
    </w:pPr>
    <w:rPr>
      <w:rFonts w:ascii="Meiryo UI"/>
      <w:noProof/>
      <w:sz w:val="16"/>
    </w:rPr>
  </w:style>
  <w:style w:type="character" w:customStyle="1" w:styleId="aff3">
    <w:name w:val="結語 (文字)"/>
    <w:basedOn w:val="a8"/>
    <w:link w:val="aff2"/>
    <w:rsid w:val="004266AF"/>
    <w:rPr>
      <w:rFonts w:ascii="Meiryo UI" w:eastAsia="Meiryo UI" w:hAnsi="Meiryo UI"/>
      <w:noProof/>
      <w:kern w:val="2"/>
      <w:sz w:val="16"/>
      <w:szCs w:val="18"/>
    </w:rPr>
  </w:style>
  <w:style w:type="character" w:customStyle="1" w:styleId="af4">
    <w:name w:val="フッター (文字)"/>
    <w:basedOn w:val="a8"/>
    <w:link w:val="af3"/>
    <w:uiPriority w:val="99"/>
    <w:rsid w:val="001400BD"/>
    <w:rPr>
      <w:rFonts w:ascii="MS UI Gothic" w:eastAsia="Meiryo UI" w:hAnsi="Arial"/>
      <w:b/>
      <w:bCs/>
      <w:kern w:val="2"/>
      <w:sz w:val="18"/>
      <w:szCs w:val="18"/>
    </w:rPr>
  </w:style>
  <w:style w:type="character" w:customStyle="1" w:styleId="ab">
    <w:name w:val="本文 (文字)"/>
    <w:basedOn w:val="a8"/>
    <w:link w:val="a7"/>
    <w:rsid w:val="00A73BB0"/>
    <w:rPr>
      <w:rFonts w:ascii="MS UI Gothic" w:eastAsia="Meiryo UI" w:hAnsi="Arial"/>
      <w:kern w:val="2"/>
      <w:sz w:val="18"/>
      <w:szCs w:val="18"/>
    </w:rPr>
  </w:style>
  <w:style w:type="character" w:customStyle="1" w:styleId="afa">
    <w:name w:val="行間詰め (文字)"/>
    <w:basedOn w:val="a8"/>
    <w:link w:val="af9"/>
    <w:uiPriority w:val="1"/>
    <w:rsid w:val="00541DA5"/>
    <w:rPr>
      <w:rFonts w:ascii="MS UI Gothic" w:eastAsia="メイリオ" w:hAnsi="Arial"/>
      <w:color w:val="404040" w:themeColor="text1" w:themeTint="BF"/>
      <w:kern w:val="2"/>
      <w:sz w:val="18"/>
      <w:szCs w:val="18"/>
    </w:rPr>
  </w:style>
  <w:style w:type="paragraph" w:styleId="aff4">
    <w:name w:val="List Paragraph"/>
    <w:basedOn w:val="a6"/>
    <w:uiPriority w:val="34"/>
    <w:qFormat/>
    <w:rsid w:val="00D91CBE"/>
    <w:pPr>
      <w:ind w:leftChars="400" w:left="840"/>
    </w:pPr>
  </w:style>
  <w:style w:type="paragraph" w:customStyle="1" w:styleId="105">
    <w:name w:val="スタイル 目次 1 + 段落前 :  0.5 行"/>
    <w:basedOn w:val="12"/>
    <w:rsid w:val="0053588A"/>
    <w:pPr>
      <w:ind w:left="227"/>
    </w:pPr>
    <w:rPr>
      <w:rFonts w:cs="ＭＳ 明朝"/>
      <w:bCs/>
      <w:szCs w:val="20"/>
    </w:rPr>
  </w:style>
  <w:style w:type="table" w:styleId="25">
    <w:name w:val="Light List Accent 1"/>
    <w:basedOn w:val="a9"/>
    <w:uiPriority w:val="61"/>
    <w:rsid w:val="007C552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60">
    <w:name w:val="見出し 6 (文字)"/>
    <w:basedOn w:val="a8"/>
    <w:link w:val="6"/>
    <w:rsid w:val="008A0941"/>
    <w:rPr>
      <w:rFonts w:ascii="メイリオ" w:eastAsia="メイリオ" w:hAnsi="Meiryo UI" w:cs="Meiryo UI"/>
      <w:b/>
      <w:bCs/>
      <w:color w:val="404040" w:themeColor="text1" w:themeTint="BF"/>
      <w:kern w:val="2"/>
      <w:sz w:val="18"/>
      <w:szCs w:val="18"/>
    </w:rPr>
  </w:style>
  <w:style w:type="character" w:styleId="aff5">
    <w:name w:val="Strong"/>
    <w:basedOn w:val="a8"/>
    <w:qFormat/>
    <w:rsid w:val="001F2B99"/>
    <w:rPr>
      <w:b/>
      <w:bCs/>
    </w:rPr>
  </w:style>
  <w:style w:type="character" w:styleId="aff6">
    <w:name w:val="annotation reference"/>
    <w:basedOn w:val="a8"/>
    <w:semiHidden/>
    <w:unhideWhenUsed/>
    <w:rsid w:val="00A136F0"/>
    <w:rPr>
      <w:sz w:val="18"/>
      <w:szCs w:val="18"/>
    </w:rPr>
  </w:style>
  <w:style w:type="paragraph" w:styleId="aff7">
    <w:name w:val="annotation text"/>
    <w:basedOn w:val="a6"/>
    <w:link w:val="aff8"/>
    <w:semiHidden/>
    <w:unhideWhenUsed/>
    <w:rsid w:val="00A136F0"/>
  </w:style>
  <w:style w:type="character" w:customStyle="1" w:styleId="aff8">
    <w:name w:val="コメント文字列 (文字)"/>
    <w:basedOn w:val="a8"/>
    <w:link w:val="aff7"/>
    <w:semiHidden/>
    <w:rsid w:val="00A136F0"/>
    <w:rPr>
      <w:rFonts w:ascii="メイリオ" w:eastAsia="メイリオ" w:hAnsi="Meiryo UI" w:cs="Meiryo UI"/>
      <w:color w:val="404040" w:themeColor="text1" w:themeTint="BF"/>
      <w:kern w:val="2"/>
      <w:sz w:val="18"/>
      <w:szCs w:val="18"/>
    </w:rPr>
  </w:style>
  <w:style w:type="paragraph" w:styleId="aff9">
    <w:name w:val="annotation subject"/>
    <w:basedOn w:val="aff7"/>
    <w:next w:val="aff7"/>
    <w:link w:val="affa"/>
    <w:semiHidden/>
    <w:unhideWhenUsed/>
    <w:rsid w:val="00A136F0"/>
    <w:rPr>
      <w:b/>
      <w:bCs/>
    </w:rPr>
  </w:style>
  <w:style w:type="character" w:customStyle="1" w:styleId="affa">
    <w:name w:val="コメント内容 (文字)"/>
    <w:basedOn w:val="aff8"/>
    <w:link w:val="aff9"/>
    <w:semiHidden/>
    <w:rsid w:val="00A136F0"/>
    <w:rPr>
      <w:rFonts w:ascii="メイリオ" w:eastAsia="メイリオ" w:hAnsi="Meiryo UI" w:cs="Meiryo UI"/>
      <w:b/>
      <w:bCs/>
      <w:color w:val="404040" w:themeColor="text1" w:themeTint="BF"/>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378360">
      <w:bodyDiv w:val="1"/>
      <w:marLeft w:val="0"/>
      <w:marRight w:val="0"/>
      <w:marTop w:val="0"/>
      <w:marBottom w:val="0"/>
      <w:divBdr>
        <w:top w:val="none" w:sz="0" w:space="0" w:color="auto"/>
        <w:left w:val="none" w:sz="0" w:space="0" w:color="auto"/>
        <w:bottom w:val="none" w:sz="0" w:space="0" w:color="auto"/>
        <w:right w:val="none" w:sz="0" w:space="0" w:color="auto"/>
      </w:divBdr>
      <w:divsChild>
        <w:div w:id="1844667020">
          <w:marLeft w:val="1166"/>
          <w:marRight w:val="0"/>
          <w:marTop w:val="100"/>
          <w:marBottom w:val="0"/>
          <w:divBdr>
            <w:top w:val="none" w:sz="0" w:space="0" w:color="auto"/>
            <w:left w:val="none" w:sz="0" w:space="0" w:color="auto"/>
            <w:bottom w:val="none" w:sz="0" w:space="0" w:color="auto"/>
            <w:right w:val="none" w:sz="0" w:space="0" w:color="auto"/>
          </w:divBdr>
        </w:div>
      </w:divsChild>
    </w:div>
    <w:div w:id="1286161097">
      <w:bodyDiv w:val="1"/>
      <w:marLeft w:val="0"/>
      <w:marRight w:val="0"/>
      <w:marTop w:val="0"/>
      <w:marBottom w:val="0"/>
      <w:divBdr>
        <w:top w:val="none" w:sz="0" w:space="0" w:color="auto"/>
        <w:left w:val="none" w:sz="0" w:space="0" w:color="auto"/>
        <w:bottom w:val="none" w:sz="0" w:space="0" w:color="auto"/>
        <w:right w:val="none" w:sz="0" w:space="0" w:color="auto"/>
      </w:divBdr>
    </w:div>
    <w:div w:id="187256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45" Type="http://schemas.openxmlformats.org/officeDocument/2006/relationships/image" Target="media/image290.png"/><Relationship Id="rId53" Type="http://schemas.openxmlformats.org/officeDocument/2006/relationships/image" Target="media/image32.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gif"/><Relationship Id="rId51" Type="http://schemas.openxmlformats.org/officeDocument/2006/relationships/image" Target="media/image30.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80.png"/><Relationship Id="rId52" Type="http://schemas.openxmlformats.org/officeDocument/2006/relationships/image" Target="media/image31.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50" Type="http://schemas.openxmlformats.org/officeDocument/2006/relationships/image" Target="media/image34.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D:\education_ibi\course_webfocus\WebFOCUS71\text\WebFOCUS71&#12486;&#12531;&#12503;&#12524;&#12540;&#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iryo UI">
      <a:majorFont>
        <a:latin typeface="Meiryo UI"/>
        <a:ea typeface="Meiryo UI"/>
        <a:cs typeface=""/>
      </a:majorFont>
      <a:minorFont>
        <a:latin typeface="Meiryo UI"/>
        <a:ea typeface="Meiryo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50">
            <a:alpha val="20000"/>
          </a:srgbClr>
        </a:solidFill>
        <a:ln w="25400">
          <a:solidFill>
            <a:srgbClr val="00B050"/>
          </a:solidFill>
          <a:prstDash val="soli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10298-AA50-48B5-9594-9B2D5D1FF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WebFOCUS71テンプレート.dot</Template>
  <TotalTime>16712</TotalTime>
  <Pages>36</Pages>
  <Words>1266</Words>
  <Characters>7217</Characters>
  <Application>Microsoft Office Word</Application>
  <DocSecurity>0</DocSecurity>
  <Lines>60</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スケジュールジョブの作成</vt:lpstr>
      <vt:lpstr>WebFOCUS52テンプレート</vt:lpstr>
    </vt:vector>
  </TitlesOfParts>
  <Company>株式会社アシスト</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スケジュールジョブの作成</dc:title>
  <dc:subject>WebFOCUS EVO 製品レクチャ</dc:subject>
  <dc:creator>株式会社アシスト</dc:creator>
  <cp:lastModifiedBy>阿部 里美</cp:lastModifiedBy>
  <cp:revision>41</cp:revision>
  <cp:lastPrinted>2022-07-14T01:41:00Z</cp:lastPrinted>
  <dcterms:created xsi:type="dcterms:W3CDTF">2022-03-31T07:50:00Z</dcterms:created>
  <dcterms:modified xsi:type="dcterms:W3CDTF">2023-09-01T01:01:00Z</dcterms:modified>
</cp:coreProperties>
</file>